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A531D" w14:textId="608B2B2B" w:rsidR="000A2FA3" w:rsidRDefault="00C65B43" w:rsidP="000A2FA3">
      <w:r>
        <w:rPr>
          <w:noProof/>
          <w:lang w:eastAsia="en-AU"/>
        </w:rPr>
        <mc:AlternateContent>
          <mc:Choice Requires="wps">
            <w:drawing>
              <wp:anchor distT="0" distB="0" distL="114300" distR="114300" simplePos="0" relativeHeight="251661824" behindDoc="1" locked="0" layoutInCell="1" allowOverlap="1" wp14:anchorId="00579941" wp14:editId="6F913F2D">
                <wp:simplePos x="0" y="0"/>
                <wp:positionH relativeFrom="column">
                  <wp:posOffset>-69973</wp:posOffset>
                </wp:positionH>
                <wp:positionV relativeFrom="paragraph">
                  <wp:posOffset>38654</wp:posOffset>
                </wp:positionV>
                <wp:extent cx="1779905" cy="1727835"/>
                <wp:effectExtent l="38100" t="38100" r="29845" b="43815"/>
                <wp:wrapTight wrapText="bothSides">
                  <wp:wrapPolygon edited="0">
                    <wp:start x="-462" y="-476"/>
                    <wp:lineTo x="-462" y="21910"/>
                    <wp:lineTo x="21731" y="21910"/>
                    <wp:lineTo x="21731" y="-476"/>
                    <wp:lineTo x="-462" y="-476"/>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727835"/>
                        </a:xfrm>
                        <a:prstGeom prst="rect">
                          <a:avLst/>
                        </a:prstGeom>
                        <a:solidFill>
                          <a:srgbClr val="FFFFFF"/>
                        </a:solidFill>
                        <a:ln w="76200" cmpd="thinThick">
                          <a:solidFill>
                            <a:srgbClr val="000000"/>
                          </a:solidFill>
                          <a:miter lim="800000"/>
                          <a:headEnd/>
                          <a:tailEnd/>
                        </a:ln>
                      </wps:spPr>
                      <wps:txbx>
                        <w:txbxContent>
                          <w:p w14:paraId="54F2B497" w14:textId="77777777" w:rsidR="009C39F2" w:rsidRPr="0058727C" w:rsidRDefault="009C39F2" w:rsidP="000A2FA3">
                            <w:pPr>
                              <w:jc w:val="center"/>
                              <w:rPr>
                                <w:rFonts w:ascii="Wide Latin" w:hAnsi="Wide Latin"/>
                                <w:color w:val="C00000"/>
                                <w:sz w:val="16"/>
                                <w:szCs w:val="16"/>
                              </w:rPr>
                            </w:pPr>
                            <w:r w:rsidRPr="0058727C">
                              <w:rPr>
                                <w:rFonts w:ascii="Wide Latin" w:hAnsi="Wide Latin"/>
                                <w:color w:val="C00000"/>
                                <w:sz w:val="16"/>
                                <w:szCs w:val="16"/>
                              </w:rPr>
                              <w:t>Port Stephens</w:t>
                            </w:r>
                          </w:p>
                          <w:p w14:paraId="7E06DB05" w14:textId="77777777" w:rsidR="009C39F2" w:rsidRPr="0058727C" w:rsidRDefault="009C39F2" w:rsidP="000A2FA3">
                            <w:pPr>
                              <w:jc w:val="center"/>
                              <w:rPr>
                                <w:rFonts w:ascii="Wide Latin" w:hAnsi="Wide Latin"/>
                                <w:color w:val="C00000"/>
                              </w:rPr>
                            </w:pPr>
                            <w:r>
                              <w:rPr>
                                <w:noProof/>
                                <w:lang w:eastAsia="en-AU"/>
                              </w:rPr>
                              <w:drawing>
                                <wp:inline distT="0" distB="0" distL="0" distR="0" wp14:anchorId="5F31FE4A" wp14:editId="1BF53C7E">
                                  <wp:extent cx="866140" cy="82423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140" cy="824230"/>
                                          </a:xfrm>
                                          <a:prstGeom prst="rect">
                                            <a:avLst/>
                                          </a:prstGeom>
                                          <a:noFill/>
                                          <a:ln>
                                            <a:noFill/>
                                          </a:ln>
                                        </pic:spPr>
                                      </pic:pic>
                                    </a:graphicData>
                                  </a:graphic>
                                </wp:inline>
                              </w:drawing>
                            </w:r>
                            <w:r w:rsidRPr="0058727C">
                              <w:rPr>
                                <w:rFonts w:ascii="Wide Latin" w:hAnsi="Wide Latin"/>
                                <w:color w:val="C00000"/>
                                <w:sz w:val="16"/>
                                <w:szCs w:val="16"/>
                              </w:rPr>
                              <w:t>Community Woodworkers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79941" id="_x0000_t202" coordsize="21600,21600" o:spt="202" path="m,l,21600r21600,l21600,xe">
                <v:stroke joinstyle="miter"/>
                <v:path gradientshapeok="t" o:connecttype="rect"/>
              </v:shapetype>
              <v:shape id="Text Box 2" o:spid="_x0000_s1026" type="#_x0000_t202" style="position:absolute;margin-left:-5.5pt;margin-top:3.05pt;width:140.15pt;height:13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" strokeweight="6pt">
                <v:stroke linestyle="thinThick"/>
                <v:textbox>
                  <w:txbxContent>
                    <w:p w14:paraId="54F2B497" w14:textId="77777777" w:rsidR="009C39F2" w:rsidRPr="0058727C" w:rsidRDefault="009C39F2" w:rsidP="000A2FA3">
                      <w:pPr>
                        <w:jc w:val="center"/>
                        <w:rPr>
                          <w:rFonts w:ascii="Wide Latin" w:hAnsi="Wide Latin"/>
                          <w:color w:val="C00000"/>
                          <w:sz w:val="16"/>
                          <w:szCs w:val="16"/>
                        </w:rPr>
                      </w:pPr>
                      <w:r w:rsidRPr="0058727C">
                        <w:rPr>
                          <w:rFonts w:ascii="Wide Latin" w:hAnsi="Wide Latin"/>
                          <w:color w:val="C00000"/>
                          <w:sz w:val="16"/>
                          <w:szCs w:val="16"/>
                        </w:rPr>
                        <w:t>Port Stephens</w:t>
                      </w:r>
                    </w:p>
                    <w:p w14:paraId="7E06DB05" w14:textId="77777777" w:rsidR="009C39F2" w:rsidRPr="0058727C" w:rsidRDefault="009C39F2" w:rsidP="000A2FA3">
                      <w:pPr>
                        <w:jc w:val="center"/>
                        <w:rPr>
                          <w:rFonts w:ascii="Wide Latin" w:hAnsi="Wide Latin"/>
                          <w:color w:val="C00000"/>
                        </w:rPr>
                      </w:pPr>
                      <w:r>
                        <w:rPr>
                          <w:noProof/>
                          <w:lang w:eastAsia="en-AU"/>
                        </w:rPr>
                        <w:drawing>
                          <wp:inline distT="0" distB="0" distL="0" distR="0" wp14:anchorId="5F31FE4A" wp14:editId="1BF53C7E">
                            <wp:extent cx="866140" cy="82423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140" cy="824230"/>
                                    </a:xfrm>
                                    <a:prstGeom prst="rect">
                                      <a:avLst/>
                                    </a:prstGeom>
                                    <a:noFill/>
                                    <a:ln>
                                      <a:noFill/>
                                    </a:ln>
                                  </pic:spPr>
                                </pic:pic>
                              </a:graphicData>
                            </a:graphic>
                          </wp:inline>
                        </w:drawing>
                      </w:r>
                      <w:r w:rsidRPr="0058727C">
                        <w:rPr>
                          <w:rFonts w:ascii="Wide Latin" w:hAnsi="Wide Latin"/>
                          <w:color w:val="C00000"/>
                          <w:sz w:val="16"/>
                          <w:szCs w:val="16"/>
                        </w:rPr>
                        <w:t>Community Woodworkers Inc.</w:t>
                      </w:r>
                    </w:p>
                  </w:txbxContent>
                </v:textbox>
                <w10:wrap type="tight"/>
              </v:shape>
            </w:pict>
          </mc:Fallback>
        </mc:AlternateContent>
      </w:r>
      <w:r>
        <w:rPr>
          <w:noProof/>
          <w:lang w:eastAsia="en-AU"/>
        </w:rPr>
        <mc:AlternateContent>
          <mc:Choice Requires="wps">
            <w:drawing>
              <wp:anchor distT="0" distB="0" distL="114300" distR="114300" simplePos="0" relativeHeight="251655680" behindDoc="0" locked="0" layoutInCell="1" allowOverlap="1" wp14:anchorId="5D522231" wp14:editId="32F6A9FD">
                <wp:simplePos x="0" y="0"/>
                <wp:positionH relativeFrom="margin">
                  <wp:align>center</wp:align>
                </wp:positionH>
                <wp:positionV relativeFrom="paragraph">
                  <wp:posOffset>139495</wp:posOffset>
                </wp:positionV>
                <wp:extent cx="6767946" cy="1644650"/>
                <wp:effectExtent l="38100" t="209550" r="204470" b="50800"/>
                <wp:wrapNone/>
                <wp:docPr id="29"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946" cy="1644650"/>
                        </a:xfrm>
                        <a:prstGeom prst="rect">
                          <a:avLst/>
                        </a:prstGeom>
                        <a:gradFill rotWithShape="0">
                          <a:gsLst>
                            <a:gs pos="0">
                              <a:srgbClr val="FABF8F"/>
                            </a:gs>
                            <a:gs pos="50000">
                              <a:srgbClr val="FDE9D9"/>
                            </a:gs>
                            <a:gs pos="100000">
                              <a:srgbClr val="FABF8F"/>
                            </a:gs>
                          </a:gsLst>
                          <a:lin ang="189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rgbClr val="FABF8F"/>
                          </a:extrusion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60F68C10" w14:textId="77777777" w:rsidR="009C39F2" w:rsidRPr="000A2FA3" w:rsidRDefault="009C39F2" w:rsidP="00FB6343">
                            <w:pPr>
                              <w:pStyle w:val="NoSpacing"/>
                              <w:ind w:left="-142"/>
                              <w:jc w:val="right"/>
                              <w:rPr>
                                <w:rFonts w:ascii="Wide Latin" w:hAnsi="Wide Latin" w:cs="FrankRuehl"/>
                                <w:color w:val="7030A0"/>
                                <w:sz w:val="72"/>
                                <w:szCs w:val="72"/>
                              </w:rPr>
                            </w:pPr>
                            <w:proofErr w:type="spellStart"/>
                            <w:r w:rsidRPr="000A2FA3">
                              <w:rPr>
                                <w:rFonts w:ascii="Wide Latin" w:hAnsi="Wide Latin" w:cs="FrankRuehl"/>
                                <w:color w:val="7030A0"/>
                                <w:sz w:val="72"/>
                                <w:szCs w:val="72"/>
                              </w:rPr>
                              <w:t>Woodnews</w:t>
                            </w:r>
                            <w:proofErr w:type="spellEnd"/>
                          </w:p>
                          <w:p w14:paraId="6D682B02" w14:textId="77777777" w:rsidR="009C39F2" w:rsidRPr="0097662D" w:rsidRDefault="009C39F2" w:rsidP="0097662D">
                            <w:pPr>
                              <w:pStyle w:val="NoSpacing"/>
                              <w:jc w:val="center"/>
                            </w:pPr>
                            <w:r w:rsidRPr="0097662D">
                              <w:t>Official Newsletter of</w:t>
                            </w:r>
                          </w:p>
                          <w:p w14:paraId="5046ECD4" w14:textId="77777777" w:rsidR="009C39F2" w:rsidRPr="002E05C4" w:rsidRDefault="009C39F2" w:rsidP="002E05C4">
                            <w:pPr>
                              <w:pStyle w:val="NoSpacing"/>
                              <w:jc w:val="right"/>
                              <w:rPr>
                                <w:rFonts w:ascii="Copperplate Gothic Light" w:hAnsi="Copperplate Gothic Light"/>
                                <w:b/>
                                <w:color w:val="C00000"/>
                                <w:sz w:val="28"/>
                                <w:szCs w:val="28"/>
                              </w:rPr>
                            </w:pPr>
                            <w:r w:rsidRPr="002E05C4">
                              <w:rPr>
                                <w:rFonts w:ascii="Copperplate Gothic Light" w:hAnsi="Copperplate Gothic Light"/>
                                <w:b/>
                                <w:color w:val="C00000"/>
                                <w:sz w:val="28"/>
                                <w:szCs w:val="28"/>
                              </w:rPr>
                              <w:t>Port Stephens Community Woodworkers Inc</w:t>
                            </w:r>
                            <w:r>
                              <w:rPr>
                                <w:rFonts w:ascii="Copperplate Gothic Light" w:hAnsi="Copperplate Gothic Light"/>
                                <w:b/>
                                <w:color w:val="C00000"/>
                                <w:sz w:val="28"/>
                                <w:szCs w:val="28"/>
                              </w:rPr>
                              <w:t>.</w:t>
                            </w:r>
                          </w:p>
                          <w:p w14:paraId="4BF859A8" w14:textId="77777777" w:rsidR="009C39F2" w:rsidRPr="004B1802" w:rsidRDefault="009C39F2" w:rsidP="0000353A">
                            <w:pPr>
                              <w:pStyle w:val="NoSpacing"/>
                              <w:ind w:left="-426"/>
                              <w:jc w:val="right"/>
                              <w:rPr>
                                <w:sz w:val="28"/>
                                <w:szCs w:val="28"/>
                              </w:rPr>
                            </w:pPr>
                            <w:r w:rsidRPr="004B1802">
                              <w:rPr>
                                <w:sz w:val="28"/>
                                <w:szCs w:val="28"/>
                              </w:rPr>
                              <w:t>P.O. Bo</w:t>
                            </w:r>
                            <w:r>
                              <w:rPr>
                                <w:sz w:val="28"/>
                                <w:szCs w:val="28"/>
                              </w:rPr>
                              <w:t>x</w:t>
                            </w:r>
                            <w:r w:rsidRPr="004B1802">
                              <w:rPr>
                                <w:sz w:val="28"/>
                                <w:szCs w:val="28"/>
                              </w:rPr>
                              <w:t xml:space="preserve"> 425, Nelson Bay </w:t>
                            </w:r>
                            <w:proofErr w:type="gramStart"/>
                            <w:r w:rsidRPr="004B1802">
                              <w:rPr>
                                <w:sz w:val="28"/>
                                <w:szCs w:val="28"/>
                              </w:rPr>
                              <w:t>NSW  2315</w:t>
                            </w:r>
                            <w:proofErr w:type="gramEnd"/>
                          </w:p>
                          <w:p w14:paraId="1194574E" w14:textId="4AE8A533" w:rsidR="009C39F2" w:rsidRPr="004B1802" w:rsidRDefault="009C39F2" w:rsidP="002E05C4">
                            <w:pPr>
                              <w:pStyle w:val="NoSpacing"/>
                              <w:jc w:val="right"/>
                              <w:rPr>
                                <w:rFonts w:asciiTheme="minorHAnsi" w:hAnsiTheme="minorHAnsi"/>
                                <w:color w:val="0000CC"/>
                                <w:sz w:val="24"/>
                                <w:szCs w:val="24"/>
                              </w:rPr>
                            </w:pPr>
                            <w:r w:rsidRPr="004B1802">
                              <w:rPr>
                                <w:rFonts w:asciiTheme="minorHAnsi" w:hAnsiTheme="minorHAnsi"/>
                                <w:color w:val="0000CC"/>
                                <w:sz w:val="24"/>
                                <w:szCs w:val="24"/>
                              </w:rPr>
                              <w:t xml:space="preserve">Vol. </w:t>
                            </w:r>
                            <w:r>
                              <w:rPr>
                                <w:rFonts w:asciiTheme="minorHAnsi" w:hAnsiTheme="minorHAnsi"/>
                                <w:color w:val="0000CC"/>
                                <w:sz w:val="24"/>
                                <w:szCs w:val="24"/>
                              </w:rPr>
                              <w:t>276 No 4</w:t>
                            </w:r>
                            <w:r w:rsidRPr="004B1802">
                              <w:rPr>
                                <w:rFonts w:asciiTheme="minorHAnsi" w:hAnsiTheme="minorHAnsi"/>
                                <w:color w:val="0000CC"/>
                                <w:sz w:val="24"/>
                                <w:szCs w:val="24"/>
                              </w:rPr>
                              <w:tab/>
                            </w:r>
                            <w:r w:rsidRPr="004B1802">
                              <w:rPr>
                                <w:rFonts w:asciiTheme="minorHAnsi" w:hAnsiTheme="minorHAnsi"/>
                                <w:color w:val="0000CC"/>
                                <w:sz w:val="24"/>
                                <w:szCs w:val="24"/>
                              </w:rPr>
                              <w:tab/>
                            </w:r>
                            <w:r>
                              <w:rPr>
                                <w:rFonts w:asciiTheme="minorHAnsi" w:hAnsiTheme="minorHAnsi"/>
                                <w:color w:val="0000CC"/>
                                <w:sz w:val="24"/>
                                <w:szCs w:val="24"/>
                              </w:rPr>
                              <w:t>May, 2022</w:t>
                            </w:r>
                          </w:p>
                          <w:p w14:paraId="02E5F394" w14:textId="77777777" w:rsidR="009C39F2" w:rsidRDefault="009C39F2" w:rsidP="00F7506E">
                            <w:pPr>
                              <w:pStyle w:val="NoSpacing"/>
                              <w:jc w:val="right"/>
                              <w:rPr>
                                <w:rStyle w:val="Hyperlink"/>
                                <w:b/>
                                <w:color w:val="C00000"/>
                                <w:sz w:val="24"/>
                                <w:szCs w:val="24"/>
                                <w:u w:val="none"/>
                                <w:lang w:val="en-US"/>
                              </w:rPr>
                            </w:pPr>
                            <w:r w:rsidRPr="003B4C97">
                              <w:rPr>
                                <w:rFonts w:asciiTheme="minorHAnsi" w:hAnsiTheme="minorHAnsi"/>
                                <w:b/>
                                <w:sz w:val="24"/>
                                <w:szCs w:val="24"/>
                              </w:rPr>
                              <w:t>ABN 16 502 165 623</w:t>
                            </w:r>
                            <w:r>
                              <w:rPr>
                                <w:rFonts w:asciiTheme="minorHAnsi" w:hAnsiTheme="minorHAnsi"/>
                                <w:b/>
                                <w:sz w:val="20"/>
                                <w:szCs w:val="20"/>
                              </w:rPr>
                              <w:tab/>
                            </w:r>
                            <w:r w:rsidRPr="004B1802">
                              <w:rPr>
                                <w:rFonts w:asciiTheme="minorHAnsi" w:hAnsiTheme="minorHAnsi"/>
                                <w:b/>
                                <w:color w:val="FF0000"/>
                                <w:sz w:val="24"/>
                                <w:szCs w:val="24"/>
                              </w:rPr>
                              <w:t>Website.</w:t>
                            </w:r>
                            <w:r>
                              <w:rPr>
                                <w:rFonts w:asciiTheme="minorHAnsi" w:hAnsiTheme="minorHAnsi"/>
                                <w:b/>
                                <w:color w:val="0000CC"/>
                                <w:sz w:val="24"/>
                                <w:szCs w:val="24"/>
                              </w:rPr>
                              <w:t xml:space="preserve"> </w:t>
                            </w:r>
                            <w:hyperlink r:id="rId9" w:history="1">
                              <w:r w:rsidRPr="004B1802">
                                <w:rPr>
                                  <w:rStyle w:val="Hyperlink"/>
                                  <w:sz w:val="24"/>
                                  <w:szCs w:val="24"/>
                                </w:rPr>
                                <w:t>http://www.pswoodworkers.com.au</w:t>
                              </w:r>
                            </w:hyperlink>
                          </w:p>
                          <w:p w14:paraId="4ABE16A2" w14:textId="77777777" w:rsidR="009C39F2" w:rsidRPr="002E05C4" w:rsidRDefault="009C39F2" w:rsidP="002E05C4">
                            <w:pPr>
                              <w:pStyle w:val="NoSpacing"/>
                              <w:jc w:val="right"/>
                              <w:rPr>
                                <w:rFonts w:asciiTheme="minorHAnsi" w:hAnsiTheme="minorHAnsi"/>
                                <w:b/>
                                <w:color w:val="0000CC"/>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22231" id="Text Box 625" o:spid="_x0000_s1027" type="#_x0000_t202" style="position:absolute;margin-left:0;margin-top:11pt;width:532.9pt;height:129.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" fillcolor="#fabf8f">
                <v:fill color2="#fde9d9" angle="135" focus="50%" type="gradient"/>
                <v:shadow color="#974706" opacity=".5" offset="1pt"/>
                <o:extrusion v:ext="view" color="#fabf8f" on="t"/>
                <v:textbox>
                  <w:txbxContent>
                    <w:p w14:paraId="60F68C10" w14:textId="77777777" w:rsidR="009C39F2" w:rsidRPr="000A2FA3" w:rsidRDefault="009C39F2" w:rsidP="00FB6343">
                      <w:pPr>
                        <w:pStyle w:val="NoSpacing"/>
                        <w:ind w:left="-142"/>
                        <w:jc w:val="right"/>
                        <w:rPr>
                          <w:rFonts w:ascii="Wide Latin" w:hAnsi="Wide Latin" w:cs="FrankRuehl"/>
                          <w:color w:val="7030A0"/>
                          <w:sz w:val="72"/>
                          <w:szCs w:val="72"/>
                        </w:rPr>
                      </w:pPr>
                      <w:proofErr w:type="spellStart"/>
                      <w:r w:rsidRPr="000A2FA3">
                        <w:rPr>
                          <w:rFonts w:ascii="Wide Latin" w:hAnsi="Wide Latin" w:cs="FrankRuehl"/>
                          <w:color w:val="7030A0"/>
                          <w:sz w:val="72"/>
                          <w:szCs w:val="72"/>
                        </w:rPr>
                        <w:t>Woodnews</w:t>
                      </w:r>
                      <w:proofErr w:type="spellEnd"/>
                    </w:p>
                    <w:p w14:paraId="6D682B02" w14:textId="77777777" w:rsidR="009C39F2" w:rsidRPr="0097662D" w:rsidRDefault="009C39F2" w:rsidP="0097662D">
                      <w:pPr>
                        <w:pStyle w:val="NoSpacing"/>
                        <w:jc w:val="center"/>
                      </w:pPr>
                      <w:r w:rsidRPr="0097662D">
                        <w:t>Official Newsletter of</w:t>
                      </w:r>
                    </w:p>
                    <w:p w14:paraId="5046ECD4" w14:textId="77777777" w:rsidR="009C39F2" w:rsidRPr="002E05C4" w:rsidRDefault="009C39F2" w:rsidP="002E05C4">
                      <w:pPr>
                        <w:pStyle w:val="NoSpacing"/>
                        <w:jc w:val="right"/>
                        <w:rPr>
                          <w:rFonts w:ascii="Copperplate Gothic Light" w:hAnsi="Copperplate Gothic Light"/>
                          <w:b/>
                          <w:color w:val="C00000"/>
                          <w:sz w:val="28"/>
                          <w:szCs w:val="28"/>
                        </w:rPr>
                      </w:pPr>
                      <w:r w:rsidRPr="002E05C4">
                        <w:rPr>
                          <w:rFonts w:ascii="Copperplate Gothic Light" w:hAnsi="Copperplate Gothic Light"/>
                          <w:b/>
                          <w:color w:val="C00000"/>
                          <w:sz w:val="28"/>
                          <w:szCs w:val="28"/>
                        </w:rPr>
                        <w:t>Port Stephens Community Woodworkers Inc</w:t>
                      </w:r>
                      <w:r>
                        <w:rPr>
                          <w:rFonts w:ascii="Copperplate Gothic Light" w:hAnsi="Copperplate Gothic Light"/>
                          <w:b/>
                          <w:color w:val="C00000"/>
                          <w:sz w:val="28"/>
                          <w:szCs w:val="28"/>
                        </w:rPr>
                        <w:t>.</w:t>
                      </w:r>
                    </w:p>
                    <w:p w14:paraId="4BF859A8" w14:textId="77777777" w:rsidR="009C39F2" w:rsidRPr="004B1802" w:rsidRDefault="009C39F2" w:rsidP="0000353A">
                      <w:pPr>
                        <w:pStyle w:val="NoSpacing"/>
                        <w:ind w:left="-426"/>
                        <w:jc w:val="right"/>
                        <w:rPr>
                          <w:sz w:val="28"/>
                          <w:szCs w:val="28"/>
                        </w:rPr>
                      </w:pPr>
                      <w:r w:rsidRPr="004B1802">
                        <w:rPr>
                          <w:sz w:val="28"/>
                          <w:szCs w:val="28"/>
                        </w:rPr>
                        <w:t>P.O. Bo</w:t>
                      </w:r>
                      <w:r>
                        <w:rPr>
                          <w:sz w:val="28"/>
                          <w:szCs w:val="28"/>
                        </w:rPr>
                        <w:t>x</w:t>
                      </w:r>
                      <w:r w:rsidRPr="004B1802">
                        <w:rPr>
                          <w:sz w:val="28"/>
                          <w:szCs w:val="28"/>
                        </w:rPr>
                        <w:t xml:space="preserve"> 425, Nelson Bay </w:t>
                      </w:r>
                      <w:proofErr w:type="gramStart"/>
                      <w:r w:rsidRPr="004B1802">
                        <w:rPr>
                          <w:sz w:val="28"/>
                          <w:szCs w:val="28"/>
                        </w:rPr>
                        <w:t>NSW  2315</w:t>
                      </w:r>
                      <w:proofErr w:type="gramEnd"/>
                    </w:p>
                    <w:p w14:paraId="1194574E" w14:textId="4AE8A533" w:rsidR="009C39F2" w:rsidRPr="004B1802" w:rsidRDefault="009C39F2" w:rsidP="002E05C4">
                      <w:pPr>
                        <w:pStyle w:val="NoSpacing"/>
                        <w:jc w:val="right"/>
                        <w:rPr>
                          <w:rFonts w:asciiTheme="minorHAnsi" w:hAnsiTheme="minorHAnsi"/>
                          <w:color w:val="0000CC"/>
                          <w:sz w:val="24"/>
                          <w:szCs w:val="24"/>
                        </w:rPr>
                      </w:pPr>
                      <w:r w:rsidRPr="004B1802">
                        <w:rPr>
                          <w:rFonts w:asciiTheme="minorHAnsi" w:hAnsiTheme="minorHAnsi"/>
                          <w:color w:val="0000CC"/>
                          <w:sz w:val="24"/>
                          <w:szCs w:val="24"/>
                        </w:rPr>
                        <w:t xml:space="preserve">Vol. </w:t>
                      </w:r>
                      <w:r>
                        <w:rPr>
                          <w:rFonts w:asciiTheme="minorHAnsi" w:hAnsiTheme="minorHAnsi"/>
                          <w:color w:val="0000CC"/>
                          <w:sz w:val="24"/>
                          <w:szCs w:val="24"/>
                        </w:rPr>
                        <w:t>276 No 4</w:t>
                      </w:r>
                      <w:r w:rsidRPr="004B1802">
                        <w:rPr>
                          <w:rFonts w:asciiTheme="minorHAnsi" w:hAnsiTheme="minorHAnsi"/>
                          <w:color w:val="0000CC"/>
                          <w:sz w:val="24"/>
                          <w:szCs w:val="24"/>
                        </w:rPr>
                        <w:tab/>
                      </w:r>
                      <w:r w:rsidRPr="004B1802">
                        <w:rPr>
                          <w:rFonts w:asciiTheme="minorHAnsi" w:hAnsiTheme="minorHAnsi"/>
                          <w:color w:val="0000CC"/>
                          <w:sz w:val="24"/>
                          <w:szCs w:val="24"/>
                        </w:rPr>
                        <w:tab/>
                      </w:r>
                      <w:r>
                        <w:rPr>
                          <w:rFonts w:asciiTheme="minorHAnsi" w:hAnsiTheme="minorHAnsi"/>
                          <w:color w:val="0000CC"/>
                          <w:sz w:val="24"/>
                          <w:szCs w:val="24"/>
                        </w:rPr>
                        <w:t>May, 2022</w:t>
                      </w:r>
                    </w:p>
                    <w:p w14:paraId="02E5F394" w14:textId="77777777" w:rsidR="009C39F2" w:rsidRDefault="009C39F2" w:rsidP="00F7506E">
                      <w:pPr>
                        <w:pStyle w:val="NoSpacing"/>
                        <w:jc w:val="right"/>
                        <w:rPr>
                          <w:rStyle w:val="Hyperlink"/>
                          <w:b/>
                          <w:color w:val="C00000"/>
                          <w:sz w:val="24"/>
                          <w:szCs w:val="24"/>
                          <w:u w:val="none"/>
                          <w:lang w:val="en-US"/>
                        </w:rPr>
                      </w:pPr>
                      <w:r w:rsidRPr="003B4C97">
                        <w:rPr>
                          <w:rFonts w:asciiTheme="minorHAnsi" w:hAnsiTheme="minorHAnsi"/>
                          <w:b/>
                          <w:sz w:val="24"/>
                          <w:szCs w:val="24"/>
                        </w:rPr>
                        <w:t>ABN 16 502 165 623</w:t>
                      </w:r>
                      <w:r>
                        <w:rPr>
                          <w:rFonts w:asciiTheme="minorHAnsi" w:hAnsiTheme="minorHAnsi"/>
                          <w:b/>
                          <w:sz w:val="20"/>
                          <w:szCs w:val="20"/>
                        </w:rPr>
                        <w:tab/>
                      </w:r>
                      <w:r w:rsidRPr="004B1802">
                        <w:rPr>
                          <w:rFonts w:asciiTheme="minorHAnsi" w:hAnsiTheme="minorHAnsi"/>
                          <w:b/>
                          <w:color w:val="FF0000"/>
                          <w:sz w:val="24"/>
                          <w:szCs w:val="24"/>
                        </w:rPr>
                        <w:t>Website.</w:t>
                      </w:r>
                      <w:r>
                        <w:rPr>
                          <w:rFonts w:asciiTheme="minorHAnsi" w:hAnsiTheme="minorHAnsi"/>
                          <w:b/>
                          <w:color w:val="0000CC"/>
                          <w:sz w:val="24"/>
                          <w:szCs w:val="24"/>
                        </w:rPr>
                        <w:t xml:space="preserve"> </w:t>
                      </w:r>
                      <w:hyperlink r:id="rId10" w:history="1">
                        <w:r w:rsidRPr="004B1802">
                          <w:rPr>
                            <w:rStyle w:val="Hyperlink"/>
                            <w:sz w:val="24"/>
                            <w:szCs w:val="24"/>
                          </w:rPr>
                          <w:t>http://www.pswoodworkers.com.au</w:t>
                        </w:r>
                      </w:hyperlink>
                    </w:p>
                    <w:p w14:paraId="4ABE16A2" w14:textId="77777777" w:rsidR="009C39F2" w:rsidRPr="002E05C4" w:rsidRDefault="009C39F2" w:rsidP="002E05C4">
                      <w:pPr>
                        <w:pStyle w:val="NoSpacing"/>
                        <w:jc w:val="right"/>
                        <w:rPr>
                          <w:rFonts w:asciiTheme="minorHAnsi" w:hAnsiTheme="minorHAnsi"/>
                          <w:b/>
                          <w:color w:val="0000CC"/>
                          <w:sz w:val="24"/>
                          <w:szCs w:val="24"/>
                        </w:rPr>
                      </w:pPr>
                    </w:p>
                  </w:txbxContent>
                </v:textbox>
                <w10:wrap anchorx="margin"/>
              </v:shape>
            </w:pict>
          </mc:Fallback>
        </mc:AlternateContent>
      </w:r>
      <w:proofErr w:type="spellStart"/>
      <w:r w:rsidR="00287C4B">
        <w:t>Sauctiomed</w:t>
      </w:r>
      <w:proofErr w:type="spellEnd"/>
      <w:r w:rsidR="00287C4B">
        <w:t xml:space="preserve"> off</w:t>
      </w:r>
    </w:p>
    <w:p w14:paraId="5CB32D2A" w14:textId="0A334E06" w:rsidR="000A2FA3" w:rsidRDefault="000A2FA3" w:rsidP="000A2FA3"/>
    <w:p w14:paraId="60D895D9" w14:textId="10DCBF6A" w:rsidR="000A2FA3" w:rsidRDefault="000A2FA3" w:rsidP="000A2FA3"/>
    <w:p w14:paraId="6FF98DC1" w14:textId="789FA865" w:rsidR="000A2FA3" w:rsidRDefault="000A2FA3" w:rsidP="000A2FA3"/>
    <w:p w14:paraId="53C022D8" w14:textId="7FBCE90B" w:rsidR="000A2FA3" w:rsidRDefault="00926B8B" w:rsidP="000A2FA3">
      <w:r>
        <w:t>Ines</w:t>
      </w:r>
    </w:p>
    <w:p w14:paraId="0D058A85" w14:textId="2683C2EA" w:rsidR="00ED2C12" w:rsidRDefault="00C65B43" w:rsidP="000A2FA3">
      <w:r>
        <w:rPr>
          <w:noProof/>
          <w:lang w:eastAsia="en-AU"/>
        </w:rPr>
        <mc:AlternateContent>
          <mc:Choice Requires="wps">
            <w:drawing>
              <wp:anchor distT="0" distB="0" distL="114300" distR="114300" simplePos="0" relativeHeight="251648512" behindDoc="0" locked="0" layoutInCell="1" allowOverlap="1" wp14:anchorId="3BE40FE0" wp14:editId="57300AD6">
                <wp:simplePos x="0" y="0"/>
                <wp:positionH relativeFrom="column">
                  <wp:posOffset>-140500</wp:posOffset>
                </wp:positionH>
                <wp:positionV relativeFrom="paragraph">
                  <wp:posOffset>148283</wp:posOffset>
                </wp:positionV>
                <wp:extent cx="3539613" cy="365125"/>
                <wp:effectExtent l="0" t="0" r="41910" b="53975"/>
                <wp:wrapNone/>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613" cy="3651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A76CE40" w14:textId="3AB09AB3" w:rsidR="009C39F2" w:rsidRPr="001A745D" w:rsidRDefault="009C39F2" w:rsidP="00D21922">
                            <w:pPr>
                              <w:spacing w:before="120"/>
                              <w:ind w:left="-284"/>
                              <w:jc w:val="center"/>
                              <w:rPr>
                                <w:rFonts w:ascii="Times New Roman" w:hAnsi="Times New Roman"/>
                                <w:b/>
                                <w:color w:val="0000CC"/>
                                <w:sz w:val="24"/>
                                <w:szCs w:val="24"/>
                              </w:rPr>
                            </w:pPr>
                            <w:r w:rsidRPr="001A745D">
                              <w:rPr>
                                <w:rFonts w:ascii="Times New Roman" w:hAnsi="Times New Roman"/>
                                <w:b/>
                                <w:color w:val="0000CC"/>
                                <w:sz w:val="24"/>
                                <w:szCs w:val="24"/>
                              </w:rPr>
                              <w:t>CLUB OFFICE BEARERS 20</w:t>
                            </w:r>
                            <w:r>
                              <w:rPr>
                                <w:rFonts w:ascii="Times New Roman" w:hAnsi="Times New Roman"/>
                                <w:b/>
                                <w:color w:val="0000CC"/>
                                <w:sz w:val="24"/>
                                <w:szCs w:val="24"/>
                              </w:rPr>
                              <w:t>21</w:t>
                            </w:r>
                            <w:r w:rsidRPr="001A745D">
                              <w:rPr>
                                <w:rFonts w:ascii="Times New Roman" w:hAnsi="Times New Roman"/>
                                <w:b/>
                                <w:color w:val="0000CC"/>
                                <w:sz w:val="24"/>
                                <w:szCs w:val="24"/>
                              </w:rPr>
                              <w:t>- 20</w:t>
                            </w:r>
                            <w:r>
                              <w:rPr>
                                <w:rFonts w:ascii="Times New Roman" w:hAnsi="Times New Roman"/>
                                <w:b/>
                                <w:color w:val="0000CC"/>
                                <w:sz w:val="24"/>
                                <w:szCs w:val="24"/>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0FE0" id="Text Box 55" o:spid="_x0000_s1028" type="#_x0000_t202" style="position:absolute;margin-left:-11.05pt;margin-top:11.7pt;width:278.7pt;height:2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" fillcolor="#c2d69b" strokecolor="#c2d69b" strokeweight="1pt">
                <v:fill color2="#eaf1dd" angle="135" focus="50%" type="gradient"/>
                <v:shadow on="t" color="#4e6128" opacity=".5" offset="1pt"/>
                <v:textbox>
                  <w:txbxContent>
                    <w:p w14:paraId="6A76CE40" w14:textId="3AB09AB3" w:rsidR="009C39F2" w:rsidRPr="001A745D" w:rsidRDefault="009C39F2" w:rsidP="00D21922">
                      <w:pPr>
                        <w:spacing w:before="120"/>
                        <w:ind w:left="-284"/>
                        <w:jc w:val="center"/>
                        <w:rPr>
                          <w:rFonts w:ascii="Times New Roman" w:hAnsi="Times New Roman"/>
                          <w:b/>
                          <w:color w:val="0000CC"/>
                          <w:sz w:val="24"/>
                          <w:szCs w:val="24"/>
                        </w:rPr>
                      </w:pPr>
                      <w:r w:rsidRPr="001A745D">
                        <w:rPr>
                          <w:rFonts w:ascii="Times New Roman" w:hAnsi="Times New Roman"/>
                          <w:b/>
                          <w:color w:val="0000CC"/>
                          <w:sz w:val="24"/>
                          <w:szCs w:val="24"/>
                        </w:rPr>
                        <w:t>CLUB OFFICE BEARERS 20</w:t>
                      </w:r>
                      <w:r>
                        <w:rPr>
                          <w:rFonts w:ascii="Times New Roman" w:hAnsi="Times New Roman"/>
                          <w:b/>
                          <w:color w:val="0000CC"/>
                          <w:sz w:val="24"/>
                          <w:szCs w:val="24"/>
                        </w:rPr>
                        <w:t>21</w:t>
                      </w:r>
                      <w:r w:rsidRPr="001A745D">
                        <w:rPr>
                          <w:rFonts w:ascii="Times New Roman" w:hAnsi="Times New Roman"/>
                          <w:b/>
                          <w:color w:val="0000CC"/>
                          <w:sz w:val="24"/>
                          <w:szCs w:val="24"/>
                        </w:rPr>
                        <w:t>- 20</w:t>
                      </w:r>
                      <w:r>
                        <w:rPr>
                          <w:rFonts w:ascii="Times New Roman" w:hAnsi="Times New Roman"/>
                          <w:b/>
                          <w:color w:val="0000CC"/>
                          <w:sz w:val="24"/>
                          <w:szCs w:val="24"/>
                        </w:rPr>
                        <w:t>22</w:t>
                      </w:r>
                    </w:p>
                  </w:txbxContent>
                </v:textbox>
              </v:shape>
            </w:pict>
          </mc:Fallback>
        </mc:AlternateContent>
      </w:r>
      <w:r w:rsidR="0000353A">
        <w:rPr>
          <w:noProof/>
          <w:lang w:eastAsia="en-AU"/>
        </w:rPr>
        <mc:AlternateContent>
          <mc:Choice Requires="wps">
            <w:drawing>
              <wp:anchor distT="0" distB="0" distL="114300" distR="114300" simplePos="0" relativeHeight="251644416" behindDoc="0" locked="0" layoutInCell="1" allowOverlap="1" wp14:anchorId="71FCF7EC" wp14:editId="10C00409">
                <wp:simplePos x="0" y="0"/>
                <wp:positionH relativeFrom="column">
                  <wp:posOffset>3404357</wp:posOffset>
                </wp:positionH>
                <wp:positionV relativeFrom="paragraph">
                  <wp:posOffset>177206</wp:posOffset>
                </wp:positionV>
                <wp:extent cx="3371850" cy="361111"/>
                <wp:effectExtent l="0" t="0" r="19050" b="2032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61111"/>
                        </a:xfrm>
                        <a:prstGeom prst="rect">
                          <a:avLst/>
                        </a:prstGeom>
                        <a:solidFill>
                          <a:srgbClr val="DDD8C2"/>
                        </a:solidFill>
                        <a:ln w="9525">
                          <a:solidFill>
                            <a:srgbClr val="000000"/>
                          </a:solidFill>
                          <a:miter lim="800000"/>
                          <a:headEnd/>
                          <a:tailEnd/>
                        </a:ln>
                      </wps:spPr>
                      <wps:txbx>
                        <w:txbxContent>
                          <w:p w14:paraId="475243E8" w14:textId="77777777" w:rsidR="009C39F2" w:rsidRPr="003B4C97" w:rsidRDefault="009C39F2" w:rsidP="003B4C97">
                            <w:pPr>
                              <w:rPr>
                                <w:b/>
                                <w:sz w:val="28"/>
                                <w:szCs w:val="28"/>
                              </w:rPr>
                            </w:pPr>
                            <w:r w:rsidRPr="002E05C4">
                              <w:rPr>
                                <w:rFonts w:cs="Bookman Old Style"/>
                                <w:b/>
                                <w:iCs/>
                                <w:spacing w:val="6"/>
                                <w:sz w:val="28"/>
                                <w:szCs w:val="28"/>
                              </w:rPr>
                              <w:t xml:space="preserve">Workshop Phone Number </w:t>
                            </w:r>
                            <w:r w:rsidRPr="002E05C4">
                              <w:rPr>
                                <w:rFonts w:cs="Bookman Old Style"/>
                                <w:b/>
                                <w:iCs/>
                                <w:sz w:val="28"/>
                                <w:szCs w:val="28"/>
                              </w:rPr>
                              <w:t xml:space="preserve">  </w:t>
                            </w:r>
                            <w:r w:rsidRPr="003B4C97">
                              <w:rPr>
                                <w:b/>
                                <w:sz w:val="28"/>
                                <w:szCs w:val="28"/>
                              </w:rPr>
                              <w:t>0478 935 847</w:t>
                            </w:r>
                          </w:p>
                          <w:p w14:paraId="3A03EB88" w14:textId="77777777" w:rsidR="009C39F2" w:rsidRPr="002E05C4" w:rsidRDefault="009C39F2" w:rsidP="00853652">
                            <w:pPr>
                              <w:pStyle w:val="Style2"/>
                              <w:widowControl w:val="0"/>
                              <w:tabs>
                                <w:tab w:val="left" w:pos="3384"/>
                              </w:tabs>
                              <w:adjustRightInd/>
                              <w:spacing w:before="72" w:line="360" w:lineRule="auto"/>
                              <w:rPr>
                                <w:rFonts w:ascii="Calibri" w:hAnsi="Calibri" w:cs="Bookman Old Style"/>
                                <w:b/>
                                <w:iCs/>
                                <w:color w:val="FF0000"/>
                                <w:spacing w:val="6"/>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CF7EC" id="Text Box 6" o:spid="_x0000_s1029" type="#_x0000_t202" style="position:absolute;margin-left:268.05pt;margin-top:13.95pt;width:265.5pt;height:28.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" fillcolor="#ddd8c2">
                <v:textbox>
                  <w:txbxContent>
                    <w:p w14:paraId="475243E8" w14:textId="77777777" w:rsidR="009C39F2" w:rsidRPr="003B4C97" w:rsidRDefault="009C39F2" w:rsidP="003B4C97">
                      <w:pPr>
                        <w:rPr>
                          <w:b/>
                          <w:sz w:val="28"/>
                          <w:szCs w:val="28"/>
                        </w:rPr>
                      </w:pPr>
                      <w:r w:rsidRPr="002E05C4">
                        <w:rPr>
                          <w:rFonts w:cs="Bookman Old Style"/>
                          <w:b/>
                          <w:iCs/>
                          <w:spacing w:val="6"/>
                          <w:sz w:val="28"/>
                          <w:szCs w:val="28"/>
                        </w:rPr>
                        <w:t xml:space="preserve">Workshop Phone Number </w:t>
                      </w:r>
                      <w:r w:rsidRPr="002E05C4">
                        <w:rPr>
                          <w:rFonts w:cs="Bookman Old Style"/>
                          <w:b/>
                          <w:iCs/>
                          <w:sz w:val="28"/>
                          <w:szCs w:val="28"/>
                        </w:rPr>
                        <w:t xml:space="preserve">  </w:t>
                      </w:r>
                      <w:r w:rsidRPr="003B4C97">
                        <w:rPr>
                          <w:b/>
                          <w:sz w:val="28"/>
                          <w:szCs w:val="28"/>
                        </w:rPr>
                        <w:t>0478 935 847</w:t>
                      </w:r>
                    </w:p>
                    <w:p w14:paraId="3A03EB88" w14:textId="77777777" w:rsidR="009C39F2" w:rsidRPr="002E05C4" w:rsidRDefault="009C39F2" w:rsidP="00853652">
                      <w:pPr>
                        <w:pStyle w:val="Style2"/>
                        <w:widowControl w:val="0"/>
                        <w:tabs>
                          <w:tab w:val="left" w:pos="3384"/>
                        </w:tabs>
                        <w:adjustRightInd/>
                        <w:spacing w:before="72" w:line="360" w:lineRule="auto"/>
                        <w:rPr>
                          <w:rFonts w:ascii="Calibri" w:hAnsi="Calibri" w:cs="Bookman Old Style"/>
                          <w:b/>
                          <w:iCs/>
                          <w:color w:val="FF0000"/>
                          <w:spacing w:val="6"/>
                          <w:sz w:val="28"/>
                          <w:szCs w:val="28"/>
                        </w:rPr>
                      </w:pPr>
                    </w:p>
                  </w:txbxContent>
                </v:textbox>
              </v:shape>
            </w:pict>
          </mc:Fallback>
        </mc:AlternateContent>
      </w:r>
      <w:r w:rsidR="00F7566C">
        <w:t xml:space="preserve">          </w:t>
      </w:r>
    </w:p>
    <w:p w14:paraId="289FBFD3" w14:textId="58F4FD2D" w:rsidR="00ED2C12" w:rsidRDefault="00AE24EE" w:rsidP="007032AA">
      <w:pPr>
        <w:jc w:val="center"/>
      </w:pPr>
      <w:r>
        <w:rPr>
          <w:noProof/>
          <w:lang w:eastAsia="en-AU"/>
        </w:rPr>
        <mc:AlternateContent>
          <mc:Choice Requires="wps">
            <w:drawing>
              <wp:anchor distT="0" distB="0" distL="114300" distR="114300" simplePos="0" relativeHeight="251646464" behindDoc="0" locked="0" layoutInCell="1" allowOverlap="1" wp14:anchorId="316784F1" wp14:editId="10575E24">
                <wp:simplePos x="0" y="0"/>
                <wp:positionH relativeFrom="margin">
                  <wp:posOffset>-100358</wp:posOffset>
                </wp:positionH>
                <wp:positionV relativeFrom="paragraph">
                  <wp:posOffset>198010</wp:posOffset>
                </wp:positionV>
                <wp:extent cx="3190875" cy="4913906"/>
                <wp:effectExtent l="0" t="0" r="47625" b="5842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91390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8D3F336" w14:textId="77777777" w:rsidR="009C39F2" w:rsidRPr="0049678A" w:rsidRDefault="009C39F2" w:rsidP="005A2919">
                            <w:pPr>
                              <w:tabs>
                                <w:tab w:val="left" w:pos="1701"/>
                              </w:tabs>
                              <w:spacing w:after="0"/>
                              <w:ind w:left="-142"/>
                              <w:jc w:val="center"/>
                              <w:rPr>
                                <w:rFonts w:ascii="Harrington" w:hAnsi="Harrington"/>
                                <w:b/>
                                <w:color w:val="C00000"/>
                                <w:sz w:val="32"/>
                                <w:szCs w:val="32"/>
                              </w:rPr>
                            </w:pPr>
                            <w:r w:rsidRPr="0049678A">
                              <w:rPr>
                                <w:rFonts w:ascii="Harrington" w:hAnsi="Harrington"/>
                                <w:b/>
                                <w:color w:val="C00000"/>
                                <w:sz w:val="32"/>
                                <w:szCs w:val="32"/>
                              </w:rPr>
                              <w:t>Patron</w:t>
                            </w:r>
                            <w:r w:rsidRPr="0049678A">
                              <w:rPr>
                                <w:rFonts w:ascii="Harrington" w:hAnsi="Harrington"/>
                                <w:color w:val="C00000"/>
                                <w:sz w:val="32"/>
                                <w:szCs w:val="32"/>
                              </w:rPr>
                              <w:tab/>
                            </w:r>
                            <w:r w:rsidRPr="0049678A">
                              <w:rPr>
                                <w:rFonts w:ascii="Harrington" w:hAnsi="Harrington"/>
                                <w:b/>
                                <w:color w:val="C00000"/>
                                <w:sz w:val="32"/>
                                <w:szCs w:val="32"/>
                              </w:rPr>
                              <w:t>Frank Future</w:t>
                            </w:r>
                          </w:p>
                          <w:p w14:paraId="66262340" w14:textId="77777777" w:rsidR="009C39F2" w:rsidRPr="00CE3ECA" w:rsidRDefault="009C39F2" w:rsidP="00D178BF">
                            <w:pPr>
                              <w:pStyle w:val="NoSpacing"/>
                              <w:jc w:val="center"/>
                              <w:rPr>
                                <w:rFonts w:ascii="Harrington" w:hAnsi="Harrington"/>
                                <w:b/>
                                <w:bCs/>
                                <w:color w:val="0000CC"/>
                                <w:u w:val="single"/>
                              </w:rPr>
                            </w:pPr>
                            <w:r w:rsidRPr="00CE3ECA">
                              <w:rPr>
                                <w:rFonts w:ascii="Harrington" w:hAnsi="Harrington"/>
                                <w:b/>
                                <w:bCs/>
                                <w:color w:val="0000CC"/>
                                <w:u w:val="single"/>
                              </w:rPr>
                              <w:t>Executive</w:t>
                            </w:r>
                          </w:p>
                          <w:p w14:paraId="602336C6" w14:textId="182480E0" w:rsidR="009C39F2" w:rsidRPr="00D178BF" w:rsidRDefault="009C39F2" w:rsidP="00AE24EE">
                            <w:pPr>
                              <w:pStyle w:val="NoSpacing"/>
                              <w:rPr>
                                <w:rFonts w:ascii="Harrington" w:hAnsi="Harrington"/>
                                <w:b/>
                                <w:bCs/>
                              </w:rPr>
                            </w:pPr>
                            <w:r w:rsidRPr="00D178BF">
                              <w:rPr>
                                <w:rFonts w:ascii="Harrington" w:hAnsi="Harrington"/>
                                <w:b/>
                                <w:bCs/>
                              </w:rPr>
                              <w:t>President</w:t>
                            </w:r>
                            <w:r w:rsidRPr="00D178BF">
                              <w:rPr>
                                <w:rFonts w:ascii="Harrington" w:hAnsi="Harrington"/>
                                <w:b/>
                                <w:bCs/>
                              </w:rPr>
                              <w:tab/>
                              <w:t>Roger Delaney</w:t>
                            </w:r>
                            <w:r w:rsidRPr="00D178BF">
                              <w:rPr>
                                <w:rFonts w:ascii="Harrington" w:hAnsi="Harrington"/>
                                <w:b/>
                                <w:bCs/>
                              </w:rPr>
                              <w:tab/>
                            </w:r>
                            <w:r>
                              <w:rPr>
                                <w:rFonts w:ascii="Harrington" w:hAnsi="Harrington"/>
                                <w:b/>
                                <w:bCs/>
                              </w:rPr>
                              <w:t xml:space="preserve"> </w:t>
                            </w:r>
                            <w:r w:rsidRPr="00D178BF">
                              <w:rPr>
                                <w:rFonts w:ascii="Harrington" w:hAnsi="Harrington"/>
                                <w:b/>
                                <w:bCs/>
                              </w:rPr>
                              <w:t>0423 588 232</w:t>
                            </w:r>
                          </w:p>
                          <w:p w14:paraId="41F932AE" w14:textId="77777777" w:rsidR="009C39F2" w:rsidRPr="00CE3ECA" w:rsidRDefault="009C39F2" w:rsidP="00AE24EE">
                            <w:pPr>
                              <w:pStyle w:val="NoSpacing"/>
                              <w:ind w:firstLine="720"/>
                              <w:rPr>
                                <w:rFonts w:asciiTheme="minorHAnsi" w:hAnsiTheme="minorHAnsi" w:cstheme="minorHAnsi"/>
                                <w:color w:val="0000CC"/>
                                <w:sz w:val="16"/>
                                <w:szCs w:val="16"/>
                              </w:rPr>
                            </w:pPr>
                            <w:r w:rsidRPr="00CE3ECA">
                              <w:rPr>
                                <w:rFonts w:asciiTheme="minorHAnsi" w:hAnsiTheme="minorHAnsi" w:cstheme="minorHAnsi"/>
                                <w:i/>
                                <w:color w:val="0000CC"/>
                              </w:rPr>
                              <w:t>(president@pswoodworkers.com.au)</w:t>
                            </w:r>
                          </w:p>
                          <w:p w14:paraId="101A1481" w14:textId="2E474F66" w:rsidR="009C39F2" w:rsidRPr="00D178BF" w:rsidRDefault="009C39F2" w:rsidP="00AE24EE">
                            <w:pPr>
                              <w:pStyle w:val="NoSpacing"/>
                              <w:rPr>
                                <w:rFonts w:ascii="Harrington" w:hAnsi="Harrington" w:cstheme="minorHAnsi"/>
                                <w:b/>
                                <w:bCs/>
                                <w:i/>
                                <w:lang w:eastAsia="en-AU"/>
                              </w:rPr>
                            </w:pPr>
                            <w:r w:rsidRPr="00D178BF">
                              <w:rPr>
                                <w:rFonts w:ascii="Harrington" w:hAnsi="Harrington"/>
                                <w:b/>
                                <w:bCs/>
                              </w:rPr>
                              <w:t>Vice President</w:t>
                            </w:r>
                            <w:r w:rsidRPr="00D178BF">
                              <w:rPr>
                                <w:rFonts w:ascii="Harrington" w:hAnsi="Harrington"/>
                                <w:b/>
                                <w:bCs/>
                              </w:rPr>
                              <w:tab/>
                            </w:r>
                            <w:r>
                              <w:rPr>
                                <w:rFonts w:ascii="Harrington" w:hAnsi="Harrington"/>
                                <w:b/>
                                <w:bCs/>
                              </w:rPr>
                              <w:t xml:space="preserve"> TBA</w:t>
                            </w:r>
                            <w:r w:rsidRPr="00D178BF">
                              <w:rPr>
                                <w:rFonts w:ascii="Harrington" w:hAnsi="Harrington" w:cstheme="minorHAnsi"/>
                                <w:b/>
                                <w:bCs/>
                                <w:i/>
                                <w:lang w:eastAsia="en-AU"/>
                              </w:rPr>
                              <w:tab/>
                            </w:r>
                          </w:p>
                          <w:p w14:paraId="539163CA" w14:textId="58727B67" w:rsidR="009C39F2" w:rsidRPr="00D178BF" w:rsidRDefault="009C39F2" w:rsidP="00AE24EE">
                            <w:pPr>
                              <w:pStyle w:val="NoSpacing"/>
                              <w:rPr>
                                <w:rFonts w:ascii="Harrington" w:hAnsi="Harrington"/>
                                <w:b/>
                                <w:bCs/>
                              </w:rPr>
                            </w:pPr>
                            <w:r w:rsidRPr="00D178BF">
                              <w:rPr>
                                <w:rFonts w:ascii="Harrington" w:hAnsi="Harrington"/>
                                <w:b/>
                                <w:bCs/>
                              </w:rPr>
                              <w:t>Secretary</w:t>
                            </w:r>
                            <w:r w:rsidRPr="00D178BF">
                              <w:rPr>
                                <w:rFonts w:ascii="Harrington" w:hAnsi="Harrington"/>
                                <w:b/>
                                <w:bCs/>
                              </w:rPr>
                              <w:tab/>
                            </w:r>
                            <w:r>
                              <w:rPr>
                                <w:rFonts w:ascii="Harrington" w:hAnsi="Harrington"/>
                                <w:b/>
                                <w:bCs/>
                              </w:rPr>
                              <w:t xml:space="preserve"> Jim Papworth   0401 000 439</w:t>
                            </w:r>
                            <w:r w:rsidRPr="00D178BF">
                              <w:rPr>
                                <w:rFonts w:ascii="Harrington" w:hAnsi="Harrington"/>
                                <w:b/>
                                <w:bCs/>
                              </w:rPr>
                              <w:t xml:space="preserve"> </w:t>
                            </w:r>
                          </w:p>
                          <w:p w14:paraId="0BAE2ECD" w14:textId="77777777" w:rsidR="009C39F2" w:rsidRPr="00F21576" w:rsidRDefault="009C39F2" w:rsidP="00AE24EE">
                            <w:pPr>
                              <w:pStyle w:val="NoSpacing"/>
                              <w:rPr>
                                <w:rFonts w:asciiTheme="minorHAnsi" w:hAnsiTheme="minorHAnsi" w:cstheme="minorHAnsi"/>
                                <w:i/>
                              </w:rPr>
                            </w:pPr>
                            <w:r w:rsidRPr="00D178BF">
                              <w:rPr>
                                <w:rFonts w:ascii="Harrington" w:hAnsi="Harrington" w:cstheme="minorHAnsi"/>
                                <w:b/>
                                <w:bCs/>
                              </w:rPr>
                              <w:tab/>
                            </w:r>
                            <w:r w:rsidRPr="00CE3ECA">
                              <w:rPr>
                                <w:rFonts w:asciiTheme="minorHAnsi" w:hAnsiTheme="minorHAnsi" w:cstheme="minorHAnsi"/>
                                <w:i/>
                                <w:color w:val="0000CC"/>
                              </w:rPr>
                              <w:t xml:space="preserve">(secretary@pswoodworkers.com.au) </w:t>
                            </w:r>
                          </w:p>
                          <w:p w14:paraId="34462FF6" w14:textId="3AF50512" w:rsidR="009C39F2" w:rsidRPr="00D178BF" w:rsidRDefault="009C39F2" w:rsidP="00AE24EE">
                            <w:pPr>
                              <w:pStyle w:val="NoSpacing"/>
                              <w:rPr>
                                <w:rFonts w:ascii="Harrington" w:hAnsi="Harrington"/>
                                <w:b/>
                                <w:bCs/>
                              </w:rPr>
                            </w:pPr>
                            <w:r w:rsidRPr="00D178BF">
                              <w:rPr>
                                <w:rFonts w:ascii="Harrington" w:hAnsi="Harrington"/>
                                <w:b/>
                                <w:bCs/>
                              </w:rPr>
                              <w:t>Treasurer</w:t>
                            </w:r>
                            <w:r w:rsidRPr="00D178BF">
                              <w:rPr>
                                <w:rFonts w:ascii="Harrington" w:hAnsi="Harrington"/>
                                <w:b/>
                                <w:bCs/>
                              </w:rPr>
                              <w:tab/>
                            </w:r>
                            <w:r>
                              <w:rPr>
                                <w:rFonts w:ascii="Harrington" w:hAnsi="Harrington"/>
                                <w:b/>
                                <w:bCs/>
                              </w:rPr>
                              <w:t xml:space="preserve"> Keith Bryars    </w:t>
                            </w:r>
                            <w:r w:rsidRPr="00D178BF">
                              <w:rPr>
                                <w:rFonts w:ascii="Harrington" w:hAnsi="Harrington"/>
                                <w:b/>
                                <w:bCs/>
                              </w:rPr>
                              <w:t>04</w:t>
                            </w:r>
                            <w:r>
                              <w:rPr>
                                <w:rFonts w:ascii="Harrington" w:hAnsi="Harrington"/>
                                <w:b/>
                                <w:bCs/>
                              </w:rPr>
                              <w:t>18 884 482</w:t>
                            </w:r>
                          </w:p>
                          <w:p w14:paraId="03AAC0C5" w14:textId="6D415EB0" w:rsidR="009C39F2" w:rsidRPr="00F21576" w:rsidRDefault="009C39F2" w:rsidP="00AE24EE">
                            <w:pPr>
                              <w:pStyle w:val="NoSpacing"/>
                              <w:rPr>
                                <w:rFonts w:asciiTheme="minorHAnsi" w:hAnsiTheme="minorHAnsi" w:cstheme="minorHAnsi"/>
                                <w:i/>
                              </w:rPr>
                            </w:pPr>
                            <w:r w:rsidRPr="00D178BF">
                              <w:rPr>
                                <w:rFonts w:ascii="Harrington" w:hAnsi="Harrington" w:cstheme="minorHAnsi"/>
                                <w:b/>
                                <w:bCs/>
                                <w:i/>
                              </w:rPr>
                              <w:tab/>
                            </w:r>
                          </w:p>
                          <w:p w14:paraId="48B1F538" w14:textId="18E566AE" w:rsidR="009C39F2" w:rsidRPr="00D178BF" w:rsidRDefault="009C39F2" w:rsidP="00AE24EE">
                            <w:pPr>
                              <w:pStyle w:val="NoSpacing"/>
                              <w:rPr>
                                <w:rFonts w:ascii="Harrington" w:hAnsi="Harrington"/>
                                <w:b/>
                                <w:bCs/>
                              </w:rPr>
                            </w:pPr>
                            <w:r w:rsidRPr="00D178BF">
                              <w:rPr>
                                <w:rFonts w:ascii="Harrington" w:hAnsi="Harrington"/>
                                <w:b/>
                                <w:bCs/>
                              </w:rPr>
                              <w:t>Elected Rep.1</w:t>
                            </w:r>
                            <w:r w:rsidRPr="00D178BF">
                              <w:rPr>
                                <w:rFonts w:ascii="Harrington" w:hAnsi="Harrington"/>
                                <w:b/>
                                <w:bCs/>
                              </w:rPr>
                              <w:tab/>
                            </w:r>
                            <w:r>
                              <w:rPr>
                                <w:rFonts w:ascii="Harrington" w:hAnsi="Harrington"/>
                                <w:b/>
                                <w:bCs/>
                              </w:rPr>
                              <w:t xml:space="preserve"> </w:t>
                            </w:r>
                            <w:r w:rsidRPr="00D178BF">
                              <w:rPr>
                                <w:rFonts w:ascii="Harrington" w:hAnsi="Harrington"/>
                                <w:b/>
                                <w:bCs/>
                              </w:rPr>
                              <w:t>Stewart Upton</w:t>
                            </w:r>
                            <w:r w:rsidRPr="00D178BF">
                              <w:rPr>
                                <w:rFonts w:ascii="Harrington" w:hAnsi="Harrington"/>
                                <w:b/>
                                <w:bCs/>
                              </w:rPr>
                              <w:tab/>
                            </w:r>
                            <w:r>
                              <w:rPr>
                                <w:rFonts w:ascii="Harrington" w:hAnsi="Harrington"/>
                                <w:b/>
                                <w:bCs/>
                              </w:rPr>
                              <w:t xml:space="preserve"> 0411 588 361</w:t>
                            </w:r>
                          </w:p>
                          <w:p w14:paraId="6E195343" w14:textId="409B411A" w:rsidR="009C39F2" w:rsidRPr="00D178BF" w:rsidRDefault="009C39F2" w:rsidP="00AE24EE">
                            <w:pPr>
                              <w:pStyle w:val="NoSpacing"/>
                              <w:rPr>
                                <w:rFonts w:ascii="Harrington" w:hAnsi="Harrington"/>
                                <w:b/>
                                <w:bCs/>
                                <w:sz w:val="16"/>
                                <w:szCs w:val="16"/>
                              </w:rPr>
                            </w:pPr>
                            <w:r w:rsidRPr="00D178BF">
                              <w:rPr>
                                <w:rFonts w:ascii="Harrington" w:hAnsi="Harrington"/>
                                <w:b/>
                                <w:bCs/>
                              </w:rPr>
                              <w:t xml:space="preserve">Elected Rep 2 </w:t>
                            </w:r>
                            <w:r w:rsidRPr="00D178BF">
                              <w:rPr>
                                <w:rFonts w:ascii="Harrington" w:hAnsi="Harrington"/>
                                <w:b/>
                                <w:bCs/>
                              </w:rPr>
                              <w:tab/>
                            </w:r>
                            <w:r>
                              <w:rPr>
                                <w:rFonts w:ascii="Harrington" w:hAnsi="Harrington"/>
                                <w:b/>
                                <w:bCs/>
                              </w:rPr>
                              <w:t xml:space="preserve">  </w:t>
                            </w:r>
                            <w:r w:rsidRPr="00D178BF">
                              <w:rPr>
                                <w:rFonts w:ascii="Harrington" w:hAnsi="Harrington"/>
                                <w:b/>
                                <w:bCs/>
                              </w:rPr>
                              <w:t>Bob Parrish</w:t>
                            </w:r>
                            <w:r w:rsidRPr="00D178BF">
                              <w:rPr>
                                <w:rFonts w:ascii="Harrington" w:hAnsi="Harrington"/>
                                <w:b/>
                                <w:bCs/>
                              </w:rPr>
                              <w:tab/>
                            </w:r>
                            <w:r>
                              <w:rPr>
                                <w:rFonts w:ascii="Harrington" w:hAnsi="Harrington"/>
                                <w:b/>
                                <w:bCs/>
                              </w:rPr>
                              <w:t xml:space="preserve"> </w:t>
                            </w:r>
                            <w:r w:rsidRPr="00D178BF">
                              <w:rPr>
                                <w:rFonts w:ascii="Harrington" w:hAnsi="Harrington"/>
                                <w:b/>
                                <w:bCs/>
                              </w:rPr>
                              <w:t>0407 103 933</w:t>
                            </w:r>
                          </w:p>
                          <w:p w14:paraId="5C9C1D16" w14:textId="49493790" w:rsidR="009C39F2" w:rsidRPr="00D178BF" w:rsidRDefault="009C39F2" w:rsidP="00AE24EE">
                            <w:pPr>
                              <w:pStyle w:val="NoSpacing"/>
                              <w:rPr>
                                <w:rFonts w:ascii="Harrington" w:hAnsi="Harrington"/>
                                <w:b/>
                                <w:bCs/>
                              </w:rPr>
                            </w:pPr>
                            <w:r w:rsidRPr="00D178BF">
                              <w:rPr>
                                <w:rFonts w:ascii="Harrington" w:hAnsi="Harrington"/>
                                <w:b/>
                                <w:bCs/>
                              </w:rPr>
                              <w:t>Workshop Mgr.</w:t>
                            </w:r>
                            <w:r>
                              <w:rPr>
                                <w:rFonts w:ascii="Harrington" w:hAnsi="Harrington"/>
                                <w:b/>
                                <w:bCs/>
                              </w:rPr>
                              <w:t xml:space="preserve"> </w:t>
                            </w:r>
                            <w:r w:rsidRPr="00D178BF">
                              <w:rPr>
                                <w:rFonts w:ascii="Harrington" w:hAnsi="Harrington"/>
                                <w:b/>
                                <w:bCs/>
                              </w:rPr>
                              <w:t>Dave Bear</w:t>
                            </w:r>
                            <w:r w:rsidRPr="00D178BF">
                              <w:rPr>
                                <w:rFonts w:ascii="Harrington" w:hAnsi="Harrington"/>
                                <w:b/>
                                <w:bCs/>
                              </w:rPr>
                              <w:tab/>
                            </w:r>
                            <w:r>
                              <w:rPr>
                                <w:rFonts w:ascii="Harrington" w:hAnsi="Harrington"/>
                                <w:b/>
                                <w:bCs/>
                              </w:rPr>
                              <w:t xml:space="preserve"> </w:t>
                            </w:r>
                            <w:r w:rsidRPr="00D178BF">
                              <w:rPr>
                                <w:rFonts w:ascii="Harrington" w:hAnsi="Harrington"/>
                                <w:b/>
                                <w:bCs/>
                              </w:rPr>
                              <w:t>0434 267 101</w:t>
                            </w:r>
                          </w:p>
                          <w:p w14:paraId="1B8638E5" w14:textId="77777777" w:rsidR="009C39F2" w:rsidRDefault="009C39F2" w:rsidP="00F21576">
                            <w:pPr>
                              <w:pStyle w:val="NoSpacing"/>
                              <w:rPr>
                                <w:rFonts w:ascii="Harrington" w:hAnsi="Harrington"/>
                                <w:b/>
                                <w:bCs/>
                              </w:rPr>
                            </w:pPr>
                            <w:r w:rsidRPr="00D178BF">
                              <w:rPr>
                                <w:rFonts w:ascii="Harrington" w:hAnsi="Harrington"/>
                                <w:b/>
                                <w:bCs/>
                              </w:rPr>
                              <w:t>Community Liaison/Publicity</w:t>
                            </w:r>
                          </w:p>
                          <w:p w14:paraId="71AEE599" w14:textId="75EB0B7B" w:rsidR="009C39F2" w:rsidRPr="00D178BF" w:rsidRDefault="009C39F2" w:rsidP="00F21576">
                            <w:pPr>
                              <w:pStyle w:val="NoSpacing"/>
                              <w:rPr>
                                <w:rFonts w:ascii="Harrington" w:hAnsi="Harrington"/>
                                <w:b/>
                                <w:bCs/>
                              </w:rPr>
                            </w:pPr>
                            <w:r w:rsidRPr="00D178BF">
                              <w:rPr>
                                <w:rFonts w:ascii="Harrington" w:hAnsi="Harrington"/>
                                <w:b/>
                                <w:bCs/>
                              </w:rPr>
                              <w:t xml:space="preserve"> </w:t>
                            </w:r>
                            <w:r>
                              <w:rPr>
                                <w:rFonts w:ascii="Harrington" w:hAnsi="Harrington"/>
                                <w:b/>
                                <w:bCs/>
                              </w:rPr>
                              <w:t xml:space="preserve">          </w:t>
                            </w:r>
                            <w:r w:rsidRPr="00D178BF">
                              <w:rPr>
                                <w:rFonts w:ascii="Harrington" w:hAnsi="Harrington"/>
                                <w:b/>
                                <w:bCs/>
                              </w:rPr>
                              <w:t>Officer</w:t>
                            </w:r>
                            <w:r>
                              <w:rPr>
                                <w:rFonts w:ascii="Harrington" w:hAnsi="Harrington"/>
                                <w:b/>
                                <w:bCs/>
                              </w:rPr>
                              <w:t xml:space="preserve"> </w:t>
                            </w:r>
                            <w:r w:rsidRPr="00D178BF">
                              <w:rPr>
                                <w:rFonts w:ascii="Harrington" w:hAnsi="Harrington"/>
                                <w:b/>
                                <w:bCs/>
                              </w:rPr>
                              <w:t>Ines Thomas</w:t>
                            </w:r>
                            <w:r w:rsidRPr="00D178BF">
                              <w:rPr>
                                <w:rFonts w:ascii="Harrington" w:hAnsi="Harrington"/>
                                <w:b/>
                                <w:bCs/>
                              </w:rPr>
                              <w:tab/>
                              <w:t>0416 199 551</w:t>
                            </w:r>
                          </w:p>
                          <w:p w14:paraId="5DAB17E4" w14:textId="77777777" w:rsidR="009C39F2" w:rsidRDefault="009C39F2" w:rsidP="00AE24EE">
                            <w:pPr>
                              <w:pStyle w:val="NoSpacing"/>
                              <w:rPr>
                                <w:rFonts w:asciiTheme="minorHAnsi" w:hAnsiTheme="minorHAnsi" w:cstheme="minorHAnsi"/>
                                <w:i/>
                                <w:lang w:eastAsia="en-AU"/>
                              </w:rPr>
                            </w:pPr>
                            <w:r w:rsidRPr="00D178BF">
                              <w:rPr>
                                <w:rFonts w:ascii="Harrington" w:hAnsi="Harrington" w:cstheme="minorHAnsi"/>
                                <w:b/>
                                <w:bCs/>
                                <w:i/>
                                <w:lang w:eastAsia="en-AU"/>
                              </w:rPr>
                              <w:tab/>
                            </w:r>
                            <w:r w:rsidRPr="00F21576">
                              <w:rPr>
                                <w:rFonts w:asciiTheme="minorHAnsi" w:hAnsiTheme="minorHAnsi" w:cstheme="minorHAnsi"/>
                                <w:i/>
                                <w:lang w:eastAsia="en-AU"/>
                              </w:rPr>
                              <w:t>(</w:t>
                            </w:r>
                            <w:hyperlink r:id="rId11" w:history="1">
                              <w:r w:rsidRPr="004B0BC2">
                                <w:rPr>
                                  <w:rStyle w:val="Hyperlink"/>
                                  <w:rFonts w:asciiTheme="minorHAnsi" w:hAnsiTheme="minorHAnsi" w:cstheme="minorHAnsi"/>
                                  <w:i/>
                                  <w:lang w:eastAsia="en-AU"/>
                                </w:rPr>
                                <w:t>coordinator@pswoodworkers.com.au</w:t>
                              </w:r>
                            </w:hyperlink>
                            <w:r w:rsidRPr="00F21576">
                              <w:rPr>
                                <w:rFonts w:asciiTheme="minorHAnsi" w:hAnsiTheme="minorHAnsi" w:cstheme="minorHAnsi"/>
                                <w:i/>
                                <w:lang w:eastAsia="en-AU"/>
                              </w:rPr>
                              <w:t>)</w:t>
                            </w:r>
                          </w:p>
                          <w:p w14:paraId="07C062AB" w14:textId="77777777" w:rsidR="009C39F2" w:rsidRPr="00D178BF" w:rsidRDefault="009C39F2" w:rsidP="00CE3ECA">
                            <w:pPr>
                              <w:pStyle w:val="NoSpacing"/>
                              <w:jc w:val="center"/>
                              <w:rPr>
                                <w:rFonts w:ascii="Harrington" w:hAnsi="Harrington"/>
                                <w:b/>
                                <w:bCs/>
                                <w:sz w:val="16"/>
                                <w:szCs w:val="16"/>
                              </w:rPr>
                            </w:pPr>
                            <w:r w:rsidRPr="00D178BF">
                              <w:rPr>
                                <w:rFonts w:ascii="Harrington" w:hAnsi="Harrington"/>
                                <w:b/>
                                <w:bCs/>
                                <w:sz w:val="16"/>
                                <w:szCs w:val="16"/>
                              </w:rPr>
                              <w:t>~~~~~~~~~~~~~~~~~~~~~~</w:t>
                            </w:r>
                          </w:p>
                          <w:p w14:paraId="7A95EF9E" w14:textId="77777777" w:rsidR="009C39F2" w:rsidRPr="00CE3ECA" w:rsidRDefault="009C39F2" w:rsidP="00AE24EE">
                            <w:pPr>
                              <w:pStyle w:val="NoSpacing"/>
                              <w:rPr>
                                <w:rFonts w:asciiTheme="minorHAnsi" w:hAnsiTheme="minorHAnsi" w:cstheme="minorHAnsi"/>
                                <w:sz w:val="8"/>
                                <w:szCs w:val="8"/>
                              </w:rPr>
                            </w:pPr>
                          </w:p>
                          <w:p w14:paraId="651674C3" w14:textId="073F5F81" w:rsidR="009C39F2" w:rsidRPr="00D178BF" w:rsidRDefault="009C39F2" w:rsidP="00AE24EE">
                            <w:pPr>
                              <w:pStyle w:val="NoSpacing"/>
                              <w:rPr>
                                <w:rFonts w:ascii="Harrington" w:hAnsi="Harrington"/>
                                <w:b/>
                                <w:bCs/>
                              </w:rPr>
                            </w:pPr>
                            <w:r w:rsidRPr="00D178BF">
                              <w:rPr>
                                <w:rFonts w:ascii="Harrington" w:hAnsi="Harrington"/>
                                <w:b/>
                                <w:bCs/>
                              </w:rPr>
                              <w:t>Assistant Workshop Managers</w:t>
                            </w:r>
                            <w:r>
                              <w:rPr>
                                <w:rFonts w:ascii="Harrington" w:hAnsi="Harrington"/>
                                <w:b/>
                                <w:bCs/>
                              </w:rPr>
                              <w:t>:</w:t>
                            </w:r>
                          </w:p>
                          <w:p w14:paraId="298A3A21" w14:textId="711830DA" w:rsidR="009C39F2" w:rsidRPr="00D178BF" w:rsidRDefault="009C39F2" w:rsidP="00AE24EE">
                            <w:pPr>
                              <w:pStyle w:val="NoSpacing"/>
                              <w:rPr>
                                <w:rFonts w:ascii="Harrington" w:hAnsi="Harrington"/>
                                <w:b/>
                                <w:bCs/>
                              </w:rPr>
                            </w:pPr>
                            <w:r w:rsidRPr="00D178BF">
                              <w:rPr>
                                <w:rFonts w:ascii="Harrington" w:hAnsi="Harrington"/>
                                <w:b/>
                                <w:bCs/>
                              </w:rPr>
                              <w:tab/>
                            </w:r>
                            <w:r w:rsidRPr="00D178BF">
                              <w:rPr>
                                <w:rFonts w:ascii="Harrington" w:hAnsi="Harrington"/>
                                <w:b/>
                                <w:bCs/>
                              </w:rPr>
                              <w:tab/>
                            </w:r>
                            <w:r>
                              <w:rPr>
                                <w:rFonts w:ascii="Harrington" w:hAnsi="Harrington"/>
                                <w:b/>
                                <w:bCs/>
                              </w:rPr>
                              <w:t xml:space="preserve">    </w:t>
                            </w:r>
                            <w:r w:rsidRPr="00D178BF">
                              <w:rPr>
                                <w:rFonts w:ascii="Harrington" w:hAnsi="Harrington"/>
                                <w:b/>
                                <w:bCs/>
                              </w:rPr>
                              <w:t>Bob Parrish</w:t>
                            </w:r>
                            <w:r w:rsidRPr="00D178BF">
                              <w:rPr>
                                <w:rFonts w:ascii="Harrington" w:hAnsi="Harrington"/>
                                <w:b/>
                                <w:bCs/>
                              </w:rPr>
                              <w:tab/>
                            </w:r>
                            <w:r>
                              <w:rPr>
                                <w:rFonts w:ascii="Harrington" w:hAnsi="Harrington"/>
                                <w:b/>
                                <w:bCs/>
                              </w:rPr>
                              <w:t xml:space="preserve">     </w:t>
                            </w:r>
                            <w:r w:rsidRPr="00D178BF">
                              <w:rPr>
                                <w:rFonts w:ascii="Harrington" w:hAnsi="Harrington"/>
                                <w:b/>
                                <w:bCs/>
                              </w:rPr>
                              <w:t>0407 103 933</w:t>
                            </w:r>
                          </w:p>
                          <w:p w14:paraId="36E4BCEF" w14:textId="2E759D16" w:rsidR="009C39F2" w:rsidRDefault="009C39F2" w:rsidP="00AE24EE">
                            <w:pPr>
                              <w:pStyle w:val="NoSpacing"/>
                              <w:rPr>
                                <w:rFonts w:ascii="Harrington" w:hAnsi="Harrington"/>
                                <w:b/>
                                <w:bCs/>
                              </w:rPr>
                            </w:pPr>
                            <w:r w:rsidRPr="00D178BF">
                              <w:rPr>
                                <w:rFonts w:ascii="Harrington" w:hAnsi="Harrington"/>
                                <w:b/>
                                <w:bCs/>
                              </w:rPr>
                              <w:tab/>
                            </w:r>
                            <w:r w:rsidRPr="00D178BF">
                              <w:rPr>
                                <w:rFonts w:ascii="Harrington" w:hAnsi="Harrington"/>
                                <w:b/>
                                <w:bCs/>
                              </w:rPr>
                              <w:tab/>
                            </w:r>
                            <w:r>
                              <w:rPr>
                                <w:rFonts w:ascii="Harrington" w:hAnsi="Harrington"/>
                                <w:b/>
                                <w:bCs/>
                              </w:rPr>
                              <w:t xml:space="preserve"> </w:t>
                            </w:r>
                            <w:r w:rsidRPr="00D178BF">
                              <w:rPr>
                                <w:rFonts w:ascii="Harrington" w:hAnsi="Harrington"/>
                                <w:b/>
                                <w:bCs/>
                              </w:rPr>
                              <w:t>Stewart Upton</w:t>
                            </w:r>
                            <w:r w:rsidRPr="00D178BF">
                              <w:rPr>
                                <w:rFonts w:ascii="Harrington" w:hAnsi="Harrington"/>
                                <w:b/>
                                <w:bCs/>
                              </w:rPr>
                              <w:tab/>
                            </w:r>
                            <w:r>
                              <w:rPr>
                                <w:rFonts w:ascii="Harrington" w:hAnsi="Harrington"/>
                                <w:b/>
                                <w:bCs/>
                              </w:rPr>
                              <w:t xml:space="preserve">     </w:t>
                            </w:r>
                            <w:r w:rsidRPr="00D178BF">
                              <w:rPr>
                                <w:rFonts w:ascii="Harrington" w:hAnsi="Harrington"/>
                                <w:b/>
                                <w:bCs/>
                              </w:rPr>
                              <w:t>0</w:t>
                            </w:r>
                            <w:r>
                              <w:rPr>
                                <w:rFonts w:ascii="Harrington" w:hAnsi="Harrington"/>
                                <w:b/>
                                <w:bCs/>
                              </w:rPr>
                              <w:t>411 588 361</w:t>
                            </w:r>
                          </w:p>
                          <w:p w14:paraId="0030F877" w14:textId="39773D40" w:rsidR="009C39F2" w:rsidRPr="00D178BF" w:rsidRDefault="009C39F2" w:rsidP="00AE24EE">
                            <w:pPr>
                              <w:pStyle w:val="NoSpacing"/>
                              <w:rPr>
                                <w:rFonts w:ascii="Harrington" w:hAnsi="Harrington"/>
                                <w:b/>
                                <w:bCs/>
                              </w:rPr>
                            </w:pPr>
                            <w:r>
                              <w:rPr>
                                <w:rFonts w:ascii="Harrington" w:hAnsi="Harrington"/>
                                <w:b/>
                                <w:bCs/>
                              </w:rPr>
                              <w:t>BBQ Supervisor   Ken Richards   0475 248 306</w:t>
                            </w:r>
                          </w:p>
                          <w:p w14:paraId="71B8A653" w14:textId="3888BC78" w:rsidR="009C39F2" w:rsidRDefault="009C39F2" w:rsidP="00AE24EE">
                            <w:pPr>
                              <w:pStyle w:val="NoSpacing"/>
                              <w:rPr>
                                <w:rFonts w:ascii="Harrington" w:hAnsi="Harrington"/>
                                <w:b/>
                                <w:bCs/>
                              </w:rPr>
                            </w:pPr>
                            <w:r>
                              <w:rPr>
                                <w:rFonts w:ascii="Harrington" w:hAnsi="Harrington"/>
                                <w:b/>
                                <w:bCs/>
                              </w:rPr>
                              <w:t xml:space="preserve">Office Manager     Graham </w:t>
                            </w:r>
                            <w:proofErr w:type="gramStart"/>
                            <w:r>
                              <w:rPr>
                                <w:rFonts w:ascii="Harrington" w:hAnsi="Harrington"/>
                                <w:b/>
                                <w:bCs/>
                              </w:rPr>
                              <w:t>Miller  0439</w:t>
                            </w:r>
                            <w:proofErr w:type="gramEnd"/>
                            <w:r>
                              <w:rPr>
                                <w:rFonts w:ascii="Harrington" w:hAnsi="Harrington"/>
                                <w:b/>
                                <w:bCs/>
                              </w:rPr>
                              <w:t xml:space="preserve"> 437 047   </w:t>
                            </w:r>
                            <w:r w:rsidRPr="00D178BF">
                              <w:rPr>
                                <w:rFonts w:ascii="Harrington" w:hAnsi="Harrington"/>
                                <w:b/>
                                <w:bCs/>
                              </w:rPr>
                              <w:t xml:space="preserve"> </w:t>
                            </w:r>
                            <w:r>
                              <w:rPr>
                                <w:rFonts w:ascii="Harrington" w:hAnsi="Harrington"/>
                                <w:b/>
                                <w:bCs/>
                              </w:rPr>
                              <w:t xml:space="preserve">         </w:t>
                            </w:r>
                          </w:p>
                          <w:p w14:paraId="2D1C7040" w14:textId="242B94AE" w:rsidR="009C39F2" w:rsidRPr="00CE3ECA" w:rsidRDefault="009C39F2" w:rsidP="00AE24EE">
                            <w:pPr>
                              <w:pStyle w:val="NoSpacing"/>
                              <w:rPr>
                                <w:rFonts w:asciiTheme="minorHAnsi" w:hAnsiTheme="minorHAnsi" w:cstheme="minorHAnsi"/>
                                <w:i/>
                                <w:color w:val="0000CC"/>
                              </w:rPr>
                            </w:pPr>
                            <w:proofErr w:type="spellStart"/>
                            <w:proofErr w:type="gramStart"/>
                            <w:r>
                              <w:rPr>
                                <w:rFonts w:ascii="Harrington" w:hAnsi="Harrington"/>
                                <w:b/>
                                <w:bCs/>
                              </w:rPr>
                              <w:t>Woodnews</w:t>
                            </w:r>
                            <w:proofErr w:type="spellEnd"/>
                            <w:r>
                              <w:rPr>
                                <w:rFonts w:ascii="Harrington" w:hAnsi="Harrington"/>
                                <w:b/>
                                <w:bCs/>
                              </w:rPr>
                              <w:t xml:space="preserve">  Editor</w:t>
                            </w:r>
                            <w:proofErr w:type="gramEnd"/>
                            <w:r>
                              <w:rPr>
                                <w:rFonts w:ascii="Harrington" w:hAnsi="Harrington"/>
                                <w:b/>
                                <w:bCs/>
                              </w:rPr>
                              <w:t xml:space="preserve"> TBA  </w:t>
                            </w:r>
                            <w:r w:rsidRPr="00D178BF">
                              <w:rPr>
                                <w:rFonts w:ascii="Harrington" w:hAnsi="Harrington"/>
                                <w:b/>
                                <w:bCs/>
                              </w:rPr>
                              <w:tab/>
                            </w:r>
                            <w:r>
                              <w:rPr>
                                <w:rFonts w:asciiTheme="minorHAnsi" w:hAnsiTheme="minorHAnsi" w:cstheme="minorHAnsi"/>
                                <w:i/>
                                <w:color w:val="0000CC"/>
                              </w:rPr>
                              <w:t xml:space="preserve"> </w:t>
                            </w:r>
                          </w:p>
                          <w:p w14:paraId="370B0D62" w14:textId="3976AAAE" w:rsidR="009C39F2" w:rsidRPr="00D178BF" w:rsidRDefault="009C39F2" w:rsidP="00AE24EE">
                            <w:pPr>
                              <w:pStyle w:val="NoSpacing"/>
                              <w:rPr>
                                <w:rFonts w:ascii="Harrington" w:hAnsi="Harrington"/>
                                <w:b/>
                                <w:bCs/>
                              </w:rPr>
                            </w:pPr>
                            <w:r w:rsidRPr="00D178BF">
                              <w:rPr>
                                <w:rFonts w:ascii="Harrington" w:hAnsi="Harrington"/>
                                <w:b/>
                                <w:bCs/>
                              </w:rPr>
                              <w:t>First Aid Officer</w:t>
                            </w:r>
                            <w:r>
                              <w:rPr>
                                <w:rFonts w:ascii="Harrington" w:hAnsi="Harrington"/>
                                <w:b/>
                                <w:bCs/>
                              </w:rPr>
                              <w:t xml:space="preserve"> </w:t>
                            </w:r>
                            <w:r w:rsidRPr="00D178BF">
                              <w:rPr>
                                <w:rFonts w:ascii="Harrington" w:hAnsi="Harrington"/>
                                <w:b/>
                                <w:bCs/>
                              </w:rPr>
                              <w:t>Fred Harvey</w:t>
                            </w:r>
                            <w:r>
                              <w:rPr>
                                <w:rFonts w:ascii="Harrington" w:hAnsi="Harrington"/>
                                <w:b/>
                                <w:bCs/>
                              </w:rPr>
                              <w:t xml:space="preserve"> </w:t>
                            </w:r>
                            <w:r w:rsidRPr="00D178BF">
                              <w:rPr>
                                <w:rFonts w:ascii="Harrington" w:hAnsi="Harrington"/>
                                <w:b/>
                                <w:bCs/>
                              </w:rPr>
                              <w:tab/>
                            </w:r>
                            <w:r>
                              <w:rPr>
                                <w:rFonts w:ascii="Harrington" w:hAnsi="Harrington"/>
                                <w:b/>
                                <w:bCs/>
                              </w:rPr>
                              <w:t>0415 640 289</w:t>
                            </w:r>
                          </w:p>
                          <w:p w14:paraId="5ACDB857" w14:textId="6B6C2A5D" w:rsidR="009C39F2" w:rsidRDefault="009C39F2" w:rsidP="00AE24EE">
                            <w:pPr>
                              <w:pStyle w:val="NoSpacing"/>
                              <w:rPr>
                                <w:rFonts w:ascii="Harrington" w:hAnsi="Harrington"/>
                                <w:b/>
                                <w:bCs/>
                              </w:rPr>
                            </w:pPr>
                            <w:r>
                              <w:rPr>
                                <w:rFonts w:ascii="Harrington" w:hAnsi="Harrington"/>
                                <w:b/>
                                <w:bCs/>
                              </w:rPr>
                              <w:t>Public Officer</w:t>
                            </w:r>
                            <w:r>
                              <w:rPr>
                                <w:rFonts w:ascii="Harrington" w:hAnsi="Harrington"/>
                                <w:b/>
                                <w:bCs/>
                              </w:rPr>
                              <w:tab/>
                              <w:t>Keith Bryars    0418 884 482</w:t>
                            </w:r>
                          </w:p>
                          <w:p w14:paraId="1DD1B9B1" w14:textId="2125BAC6" w:rsidR="009C39F2" w:rsidRPr="00D178BF" w:rsidRDefault="009C39F2" w:rsidP="00AE24EE">
                            <w:pPr>
                              <w:pStyle w:val="NoSpacing"/>
                              <w:rPr>
                                <w:rFonts w:ascii="Harrington" w:hAnsi="Harrington"/>
                                <w:b/>
                                <w:bCs/>
                              </w:rPr>
                            </w:pPr>
                            <w:r w:rsidRPr="00D178BF">
                              <w:rPr>
                                <w:rFonts w:ascii="Harrington" w:hAnsi="Harrington"/>
                                <w:b/>
                                <w:bCs/>
                              </w:rPr>
                              <w:t>Welfare Officer</w:t>
                            </w:r>
                            <w:r w:rsidRPr="00D178BF">
                              <w:rPr>
                                <w:rFonts w:ascii="Harrington" w:hAnsi="Harrington"/>
                                <w:b/>
                                <w:bCs/>
                              </w:rPr>
                              <w:tab/>
                            </w:r>
                            <w:r>
                              <w:rPr>
                                <w:rFonts w:ascii="Harrington" w:hAnsi="Harrington"/>
                                <w:b/>
                                <w:bCs/>
                              </w:rPr>
                              <w:t xml:space="preserve"> </w:t>
                            </w:r>
                            <w:r w:rsidRPr="00D178BF">
                              <w:rPr>
                                <w:rFonts w:ascii="Harrington" w:hAnsi="Harrington"/>
                                <w:b/>
                                <w:bCs/>
                              </w:rPr>
                              <w:t>Bob Grant</w:t>
                            </w:r>
                            <w:r w:rsidRPr="00D178BF">
                              <w:rPr>
                                <w:rFonts w:ascii="Harrington" w:hAnsi="Harrington"/>
                                <w:b/>
                                <w:bCs/>
                              </w:rPr>
                              <w:tab/>
                              <w:t>0407 402 253</w:t>
                            </w:r>
                          </w:p>
                          <w:p w14:paraId="11CD73BA" w14:textId="6E495597" w:rsidR="009C39F2" w:rsidRPr="00CE3ECA" w:rsidRDefault="009C39F2" w:rsidP="00AE24EE">
                            <w:pPr>
                              <w:pStyle w:val="NoSpacing"/>
                              <w:rPr>
                                <w:rFonts w:asciiTheme="minorHAnsi" w:hAnsiTheme="minorHAnsi" w:cstheme="minorHAnsi"/>
                                <w:color w:val="0000CC"/>
                              </w:rPr>
                            </w:pPr>
                            <w:r w:rsidRPr="00D178BF">
                              <w:rPr>
                                <w:rFonts w:ascii="Harrington" w:hAnsi="Harrington"/>
                                <w:b/>
                                <w:bCs/>
                              </w:rPr>
                              <w:t xml:space="preserve">Web Master </w:t>
                            </w:r>
                            <w:r w:rsidRPr="00D178BF">
                              <w:rPr>
                                <w:rFonts w:ascii="Harrington" w:hAnsi="Harrington"/>
                                <w:b/>
                                <w:bCs/>
                              </w:rPr>
                              <w:tab/>
                              <w:t>John Foster</w:t>
                            </w:r>
                            <w:r w:rsidRPr="00D178BF">
                              <w:rPr>
                                <w:rFonts w:ascii="Harrington" w:hAnsi="Harrington"/>
                                <w:b/>
                                <w:bCs/>
                              </w:rPr>
                              <w:tab/>
                            </w:r>
                            <w:r>
                              <w:rPr>
                                <w:rFonts w:ascii="Harrington" w:hAnsi="Harrington"/>
                                <w:b/>
                                <w:bCs/>
                              </w:rPr>
                              <w:t>0423 721 875</w:t>
                            </w:r>
                            <w:r w:rsidRPr="00D178BF">
                              <w:rPr>
                                <w:rFonts w:ascii="Harrington" w:hAnsi="Harrington"/>
                                <w:b/>
                                <w:bCs/>
                              </w:rPr>
                              <w:tab/>
                            </w:r>
                            <w:r w:rsidRPr="00CE3ECA">
                              <w:rPr>
                                <w:rFonts w:asciiTheme="minorHAnsi" w:hAnsiTheme="minorHAnsi" w:cstheme="minorHAnsi"/>
                                <w:color w:val="0000CC"/>
                              </w:rPr>
                              <w:t>(</w:t>
                            </w:r>
                            <w:r w:rsidRPr="00CE3ECA">
                              <w:rPr>
                                <w:rFonts w:asciiTheme="minorHAnsi" w:hAnsiTheme="minorHAnsi" w:cstheme="minorHAnsi"/>
                                <w:i/>
                                <w:color w:val="0000CC"/>
                              </w:rPr>
                              <w:t>web@pswoodworkers.com.au)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84F1" id="Text Box 12" o:spid="_x0000_s1030" type="#_x0000_t202" style="position:absolute;left:0;text-align:left;margin-left:-7.9pt;margin-top:15.6pt;width:251.25pt;height:386.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" fillcolor="#c2d69b" strokecolor="#c2d69b" strokeweight="1pt">
                <v:fill color2="#eaf1dd" angle="135" focus="50%" type="gradient"/>
                <v:shadow on="t" color="#4e6128" opacity=".5" offset="1pt"/>
                <v:textbox>
                  <w:txbxContent>
                    <w:p w14:paraId="28D3F336" w14:textId="77777777" w:rsidR="009C39F2" w:rsidRPr="0049678A" w:rsidRDefault="009C39F2" w:rsidP="005A2919">
                      <w:pPr>
                        <w:tabs>
                          <w:tab w:val="left" w:pos="1701"/>
                        </w:tabs>
                        <w:spacing w:after="0"/>
                        <w:ind w:left="-142"/>
                        <w:jc w:val="center"/>
                        <w:rPr>
                          <w:rFonts w:ascii="Harrington" w:hAnsi="Harrington"/>
                          <w:b/>
                          <w:color w:val="C00000"/>
                          <w:sz w:val="32"/>
                          <w:szCs w:val="32"/>
                        </w:rPr>
                      </w:pPr>
                      <w:r w:rsidRPr="0049678A">
                        <w:rPr>
                          <w:rFonts w:ascii="Harrington" w:hAnsi="Harrington"/>
                          <w:b/>
                          <w:color w:val="C00000"/>
                          <w:sz w:val="32"/>
                          <w:szCs w:val="32"/>
                        </w:rPr>
                        <w:t>Patron</w:t>
                      </w:r>
                      <w:r w:rsidRPr="0049678A">
                        <w:rPr>
                          <w:rFonts w:ascii="Harrington" w:hAnsi="Harrington"/>
                          <w:color w:val="C00000"/>
                          <w:sz w:val="32"/>
                          <w:szCs w:val="32"/>
                        </w:rPr>
                        <w:tab/>
                      </w:r>
                      <w:r w:rsidRPr="0049678A">
                        <w:rPr>
                          <w:rFonts w:ascii="Harrington" w:hAnsi="Harrington"/>
                          <w:b/>
                          <w:color w:val="C00000"/>
                          <w:sz w:val="32"/>
                          <w:szCs w:val="32"/>
                        </w:rPr>
                        <w:t>Frank Future</w:t>
                      </w:r>
                    </w:p>
                    <w:p w14:paraId="66262340" w14:textId="77777777" w:rsidR="009C39F2" w:rsidRPr="00CE3ECA" w:rsidRDefault="009C39F2" w:rsidP="00D178BF">
                      <w:pPr>
                        <w:pStyle w:val="NoSpacing"/>
                        <w:jc w:val="center"/>
                        <w:rPr>
                          <w:rFonts w:ascii="Harrington" w:hAnsi="Harrington"/>
                          <w:b/>
                          <w:bCs/>
                          <w:color w:val="0000CC"/>
                          <w:u w:val="single"/>
                        </w:rPr>
                      </w:pPr>
                      <w:r w:rsidRPr="00CE3ECA">
                        <w:rPr>
                          <w:rFonts w:ascii="Harrington" w:hAnsi="Harrington"/>
                          <w:b/>
                          <w:bCs/>
                          <w:color w:val="0000CC"/>
                          <w:u w:val="single"/>
                        </w:rPr>
                        <w:t>Executive</w:t>
                      </w:r>
                    </w:p>
                    <w:p w14:paraId="602336C6" w14:textId="182480E0" w:rsidR="009C39F2" w:rsidRPr="00D178BF" w:rsidRDefault="009C39F2" w:rsidP="00AE24EE">
                      <w:pPr>
                        <w:pStyle w:val="NoSpacing"/>
                        <w:rPr>
                          <w:rFonts w:ascii="Harrington" w:hAnsi="Harrington"/>
                          <w:b/>
                          <w:bCs/>
                        </w:rPr>
                      </w:pPr>
                      <w:r w:rsidRPr="00D178BF">
                        <w:rPr>
                          <w:rFonts w:ascii="Harrington" w:hAnsi="Harrington"/>
                          <w:b/>
                          <w:bCs/>
                        </w:rPr>
                        <w:t>President</w:t>
                      </w:r>
                      <w:r w:rsidRPr="00D178BF">
                        <w:rPr>
                          <w:rFonts w:ascii="Harrington" w:hAnsi="Harrington"/>
                          <w:b/>
                          <w:bCs/>
                        </w:rPr>
                        <w:tab/>
                        <w:t>Roger Delaney</w:t>
                      </w:r>
                      <w:r w:rsidRPr="00D178BF">
                        <w:rPr>
                          <w:rFonts w:ascii="Harrington" w:hAnsi="Harrington"/>
                          <w:b/>
                          <w:bCs/>
                        </w:rPr>
                        <w:tab/>
                      </w:r>
                      <w:r>
                        <w:rPr>
                          <w:rFonts w:ascii="Harrington" w:hAnsi="Harrington"/>
                          <w:b/>
                          <w:bCs/>
                        </w:rPr>
                        <w:t xml:space="preserve"> </w:t>
                      </w:r>
                      <w:r w:rsidRPr="00D178BF">
                        <w:rPr>
                          <w:rFonts w:ascii="Harrington" w:hAnsi="Harrington"/>
                          <w:b/>
                          <w:bCs/>
                        </w:rPr>
                        <w:t>0423 588 232</w:t>
                      </w:r>
                    </w:p>
                    <w:p w14:paraId="41F932AE" w14:textId="77777777" w:rsidR="009C39F2" w:rsidRPr="00CE3ECA" w:rsidRDefault="009C39F2" w:rsidP="00AE24EE">
                      <w:pPr>
                        <w:pStyle w:val="NoSpacing"/>
                        <w:ind w:firstLine="720"/>
                        <w:rPr>
                          <w:rFonts w:asciiTheme="minorHAnsi" w:hAnsiTheme="minorHAnsi" w:cstheme="minorHAnsi"/>
                          <w:color w:val="0000CC"/>
                          <w:sz w:val="16"/>
                          <w:szCs w:val="16"/>
                        </w:rPr>
                      </w:pPr>
                      <w:r w:rsidRPr="00CE3ECA">
                        <w:rPr>
                          <w:rFonts w:asciiTheme="minorHAnsi" w:hAnsiTheme="minorHAnsi" w:cstheme="minorHAnsi"/>
                          <w:i/>
                          <w:color w:val="0000CC"/>
                        </w:rPr>
                        <w:t>(president@pswoodworkers.com.au)</w:t>
                      </w:r>
                    </w:p>
                    <w:p w14:paraId="101A1481" w14:textId="2E474F66" w:rsidR="009C39F2" w:rsidRPr="00D178BF" w:rsidRDefault="009C39F2" w:rsidP="00AE24EE">
                      <w:pPr>
                        <w:pStyle w:val="NoSpacing"/>
                        <w:rPr>
                          <w:rFonts w:ascii="Harrington" w:hAnsi="Harrington" w:cstheme="minorHAnsi"/>
                          <w:b/>
                          <w:bCs/>
                          <w:i/>
                          <w:lang w:eastAsia="en-AU"/>
                        </w:rPr>
                      </w:pPr>
                      <w:r w:rsidRPr="00D178BF">
                        <w:rPr>
                          <w:rFonts w:ascii="Harrington" w:hAnsi="Harrington"/>
                          <w:b/>
                          <w:bCs/>
                        </w:rPr>
                        <w:t>Vice President</w:t>
                      </w:r>
                      <w:r w:rsidRPr="00D178BF">
                        <w:rPr>
                          <w:rFonts w:ascii="Harrington" w:hAnsi="Harrington"/>
                          <w:b/>
                          <w:bCs/>
                        </w:rPr>
                        <w:tab/>
                      </w:r>
                      <w:r>
                        <w:rPr>
                          <w:rFonts w:ascii="Harrington" w:hAnsi="Harrington"/>
                          <w:b/>
                          <w:bCs/>
                        </w:rPr>
                        <w:t xml:space="preserve"> TBA</w:t>
                      </w:r>
                      <w:r w:rsidRPr="00D178BF">
                        <w:rPr>
                          <w:rFonts w:ascii="Harrington" w:hAnsi="Harrington" w:cstheme="minorHAnsi"/>
                          <w:b/>
                          <w:bCs/>
                          <w:i/>
                          <w:lang w:eastAsia="en-AU"/>
                        </w:rPr>
                        <w:tab/>
                      </w:r>
                    </w:p>
                    <w:p w14:paraId="539163CA" w14:textId="58727B67" w:rsidR="009C39F2" w:rsidRPr="00D178BF" w:rsidRDefault="009C39F2" w:rsidP="00AE24EE">
                      <w:pPr>
                        <w:pStyle w:val="NoSpacing"/>
                        <w:rPr>
                          <w:rFonts w:ascii="Harrington" w:hAnsi="Harrington"/>
                          <w:b/>
                          <w:bCs/>
                        </w:rPr>
                      </w:pPr>
                      <w:r w:rsidRPr="00D178BF">
                        <w:rPr>
                          <w:rFonts w:ascii="Harrington" w:hAnsi="Harrington"/>
                          <w:b/>
                          <w:bCs/>
                        </w:rPr>
                        <w:t>Secretary</w:t>
                      </w:r>
                      <w:r w:rsidRPr="00D178BF">
                        <w:rPr>
                          <w:rFonts w:ascii="Harrington" w:hAnsi="Harrington"/>
                          <w:b/>
                          <w:bCs/>
                        </w:rPr>
                        <w:tab/>
                      </w:r>
                      <w:r>
                        <w:rPr>
                          <w:rFonts w:ascii="Harrington" w:hAnsi="Harrington"/>
                          <w:b/>
                          <w:bCs/>
                        </w:rPr>
                        <w:t xml:space="preserve"> Jim Papworth   0401 000 439</w:t>
                      </w:r>
                      <w:r w:rsidRPr="00D178BF">
                        <w:rPr>
                          <w:rFonts w:ascii="Harrington" w:hAnsi="Harrington"/>
                          <w:b/>
                          <w:bCs/>
                        </w:rPr>
                        <w:t xml:space="preserve"> </w:t>
                      </w:r>
                    </w:p>
                    <w:p w14:paraId="0BAE2ECD" w14:textId="77777777" w:rsidR="009C39F2" w:rsidRPr="00F21576" w:rsidRDefault="009C39F2" w:rsidP="00AE24EE">
                      <w:pPr>
                        <w:pStyle w:val="NoSpacing"/>
                        <w:rPr>
                          <w:rFonts w:asciiTheme="minorHAnsi" w:hAnsiTheme="minorHAnsi" w:cstheme="minorHAnsi"/>
                          <w:i/>
                        </w:rPr>
                      </w:pPr>
                      <w:r w:rsidRPr="00D178BF">
                        <w:rPr>
                          <w:rFonts w:ascii="Harrington" w:hAnsi="Harrington" w:cstheme="minorHAnsi"/>
                          <w:b/>
                          <w:bCs/>
                        </w:rPr>
                        <w:tab/>
                      </w:r>
                      <w:r w:rsidRPr="00CE3ECA">
                        <w:rPr>
                          <w:rFonts w:asciiTheme="minorHAnsi" w:hAnsiTheme="minorHAnsi" w:cstheme="minorHAnsi"/>
                          <w:i/>
                          <w:color w:val="0000CC"/>
                        </w:rPr>
                        <w:t xml:space="preserve">(secretary@pswoodworkers.com.au) </w:t>
                      </w:r>
                    </w:p>
                    <w:p w14:paraId="34462FF6" w14:textId="3AF50512" w:rsidR="009C39F2" w:rsidRPr="00D178BF" w:rsidRDefault="009C39F2" w:rsidP="00AE24EE">
                      <w:pPr>
                        <w:pStyle w:val="NoSpacing"/>
                        <w:rPr>
                          <w:rFonts w:ascii="Harrington" w:hAnsi="Harrington"/>
                          <w:b/>
                          <w:bCs/>
                        </w:rPr>
                      </w:pPr>
                      <w:r w:rsidRPr="00D178BF">
                        <w:rPr>
                          <w:rFonts w:ascii="Harrington" w:hAnsi="Harrington"/>
                          <w:b/>
                          <w:bCs/>
                        </w:rPr>
                        <w:t>Treasurer</w:t>
                      </w:r>
                      <w:r w:rsidRPr="00D178BF">
                        <w:rPr>
                          <w:rFonts w:ascii="Harrington" w:hAnsi="Harrington"/>
                          <w:b/>
                          <w:bCs/>
                        </w:rPr>
                        <w:tab/>
                      </w:r>
                      <w:r>
                        <w:rPr>
                          <w:rFonts w:ascii="Harrington" w:hAnsi="Harrington"/>
                          <w:b/>
                          <w:bCs/>
                        </w:rPr>
                        <w:t xml:space="preserve"> Keith Bryars    </w:t>
                      </w:r>
                      <w:r w:rsidRPr="00D178BF">
                        <w:rPr>
                          <w:rFonts w:ascii="Harrington" w:hAnsi="Harrington"/>
                          <w:b/>
                          <w:bCs/>
                        </w:rPr>
                        <w:t>04</w:t>
                      </w:r>
                      <w:r>
                        <w:rPr>
                          <w:rFonts w:ascii="Harrington" w:hAnsi="Harrington"/>
                          <w:b/>
                          <w:bCs/>
                        </w:rPr>
                        <w:t>18 884 482</w:t>
                      </w:r>
                    </w:p>
                    <w:p w14:paraId="03AAC0C5" w14:textId="6D415EB0" w:rsidR="009C39F2" w:rsidRPr="00F21576" w:rsidRDefault="009C39F2" w:rsidP="00AE24EE">
                      <w:pPr>
                        <w:pStyle w:val="NoSpacing"/>
                        <w:rPr>
                          <w:rFonts w:asciiTheme="minorHAnsi" w:hAnsiTheme="minorHAnsi" w:cstheme="minorHAnsi"/>
                          <w:i/>
                        </w:rPr>
                      </w:pPr>
                      <w:r w:rsidRPr="00D178BF">
                        <w:rPr>
                          <w:rFonts w:ascii="Harrington" w:hAnsi="Harrington" w:cstheme="minorHAnsi"/>
                          <w:b/>
                          <w:bCs/>
                          <w:i/>
                        </w:rPr>
                        <w:tab/>
                      </w:r>
                    </w:p>
                    <w:p w14:paraId="48B1F538" w14:textId="18E566AE" w:rsidR="009C39F2" w:rsidRPr="00D178BF" w:rsidRDefault="009C39F2" w:rsidP="00AE24EE">
                      <w:pPr>
                        <w:pStyle w:val="NoSpacing"/>
                        <w:rPr>
                          <w:rFonts w:ascii="Harrington" w:hAnsi="Harrington"/>
                          <w:b/>
                          <w:bCs/>
                        </w:rPr>
                      </w:pPr>
                      <w:r w:rsidRPr="00D178BF">
                        <w:rPr>
                          <w:rFonts w:ascii="Harrington" w:hAnsi="Harrington"/>
                          <w:b/>
                          <w:bCs/>
                        </w:rPr>
                        <w:t>Elected Rep.1</w:t>
                      </w:r>
                      <w:r w:rsidRPr="00D178BF">
                        <w:rPr>
                          <w:rFonts w:ascii="Harrington" w:hAnsi="Harrington"/>
                          <w:b/>
                          <w:bCs/>
                        </w:rPr>
                        <w:tab/>
                      </w:r>
                      <w:r>
                        <w:rPr>
                          <w:rFonts w:ascii="Harrington" w:hAnsi="Harrington"/>
                          <w:b/>
                          <w:bCs/>
                        </w:rPr>
                        <w:t xml:space="preserve"> </w:t>
                      </w:r>
                      <w:r w:rsidRPr="00D178BF">
                        <w:rPr>
                          <w:rFonts w:ascii="Harrington" w:hAnsi="Harrington"/>
                          <w:b/>
                          <w:bCs/>
                        </w:rPr>
                        <w:t>Stewart Upton</w:t>
                      </w:r>
                      <w:r w:rsidRPr="00D178BF">
                        <w:rPr>
                          <w:rFonts w:ascii="Harrington" w:hAnsi="Harrington"/>
                          <w:b/>
                          <w:bCs/>
                        </w:rPr>
                        <w:tab/>
                      </w:r>
                      <w:r>
                        <w:rPr>
                          <w:rFonts w:ascii="Harrington" w:hAnsi="Harrington"/>
                          <w:b/>
                          <w:bCs/>
                        </w:rPr>
                        <w:t xml:space="preserve"> 0411 588 361</w:t>
                      </w:r>
                    </w:p>
                    <w:p w14:paraId="6E195343" w14:textId="409B411A" w:rsidR="009C39F2" w:rsidRPr="00D178BF" w:rsidRDefault="009C39F2" w:rsidP="00AE24EE">
                      <w:pPr>
                        <w:pStyle w:val="NoSpacing"/>
                        <w:rPr>
                          <w:rFonts w:ascii="Harrington" w:hAnsi="Harrington"/>
                          <w:b/>
                          <w:bCs/>
                          <w:sz w:val="16"/>
                          <w:szCs w:val="16"/>
                        </w:rPr>
                      </w:pPr>
                      <w:r w:rsidRPr="00D178BF">
                        <w:rPr>
                          <w:rFonts w:ascii="Harrington" w:hAnsi="Harrington"/>
                          <w:b/>
                          <w:bCs/>
                        </w:rPr>
                        <w:t xml:space="preserve">Elected Rep 2 </w:t>
                      </w:r>
                      <w:r w:rsidRPr="00D178BF">
                        <w:rPr>
                          <w:rFonts w:ascii="Harrington" w:hAnsi="Harrington"/>
                          <w:b/>
                          <w:bCs/>
                        </w:rPr>
                        <w:tab/>
                      </w:r>
                      <w:r>
                        <w:rPr>
                          <w:rFonts w:ascii="Harrington" w:hAnsi="Harrington"/>
                          <w:b/>
                          <w:bCs/>
                        </w:rPr>
                        <w:t xml:space="preserve">  </w:t>
                      </w:r>
                      <w:r w:rsidRPr="00D178BF">
                        <w:rPr>
                          <w:rFonts w:ascii="Harrington" w:hAnsi="Harrington"/>
                          <w:b/>
                          <w:bCs/>
                        </w:rPr>
                        <w:t>Bob Parrish</w:t>
                      </w:r>
                      <w:r w:rsidRPr="00D178BF">
                        <w:rPr>
                          <w:rFonts w:ascii="Harrington" w:hAnsi="Harrington"/>
                          <w:b/>
                          <w:bCs/>
                        </w:rPr>
                        <w:tab/>
                      </w:r>
                      <w:r>
                        <w:rPr>
                          <w:rFonts w:ascii="Harrington" w:hAnsi="Harrington"/>
                          <w:b/>
                          <w:bCs/>
                        </w:rPr>
                        <w:t xml:space="preserve"> </w:t>
                      </w:r>
                      <w:r w:rsidRPr="00D178BF">
                        <w:rPr>
                          <w:rFonts w:ascii="Harrington" w:hAnsi="Harrington"/>
                          <w:b/>
                          <w:bCs/>
                        </w:rPr>
                        <w:t>0407 103 933</w:t>
                      </w:r>
                    </w:p>
                    <w:p w14:paraId="5C9C1D16" w14:textId="49493790" w:rsidR="009C39F2" w:rsidRPr="00D178BF" w:rsidRDefault="009C39F2" w:rsidP="00AE24EE">
                      <w:pPr>
                        <w:pStyle w:val="NoSpacing"/>
                        <w:rPr>
                          <w:rFonts w:ascii="Harrington" w:hAnsi="Harrington"/>
                          <w:b/>
                          <w:bCs/>
                        </w:rPr>
                      </w:pPr>
                      <w:r w:rsidRPr="00D178BF">
                        <w:rPr>
                          <w:rFonts w:ascii="Harrington" w:hAnsi="Harrington"/>
                          <w:b/>
                          <w:bCs/>
                        </w:rPr>
                        <w:t>Workshop Mgr.</w:t>
                      </w:r>
                      <w:r>
                        <w:rPr>
                          <w:rFonts w:ascii="Harrington" w:hAnsi="Harrington"/>
                          <w:b/>
                          <w:bCs/>
                        </w:rPr>
                        <w:t xml:space="preserve"> </w:t>
                      </w:r>
                      <w:r w:rsidRPr="00D178BF">
                        <w:rPr>
                          <w:rFonts w:ascii="Harrington" w:hAnsi="Harrington"/>
                          <w:b/>
                          <w:bCs/>
                        </w:rPr>
                        <w:t>Dave Bear</w:t>
                      </w:r>
                      <w:r w:rsidRPr="00D178BF">
                        <w:rPr>
                          <w:rFonts w:ascii="Harrington" w:hAnsi="Harrington"/>
                          <w:b/>
                          <w:bCs/>
                        </w:rPr>
                        <w:tab/>
                      </w:r>
                      <w:r>
                        <w:rPr>
                          <w:rFonts w:ascii="Harrington" w:hAnsi="Harrington"/>
                          <w:b/>
                          <w:bCs/>
                        </w:rPr>
                        <w:t xml:space="preserve"> </w:t>
                      </w:r>
                      <w:r w:rsidRPr="00D178BF">
                        <w:rPr>
                          <w:rFonts w:ascii="Harrington" w:hAnsi="Harrington"/>
                          <w:b/>
                          <w:bCs/>
                        </w:rPr>
                        <w:t>0434 267 101</w:t>
                      </w:r>
                    </w:p>
                    <w:p w14:paraId="1B8638E5" w14:textId="77777777" w:rsidR="009C39F2" w:rsidRDefault="009C39F2" w:rsidP="00F21576">
                      <w:pPr>
                        <w:pStyle w:val="NoSpacing"/>
                        <w:rPr>
                          <w:rFonts w:ascii="Harrington" w:hAnsi="Harrington"/>
                          <w:b/>
                          <w:bCs/>
                        </w:rPr>
                      </w:pPr>
                      <w:r w:rsidRPr="00D178BF">
                        <w:rPr>
                          <w:rFonts w:ascii="Harrington" w:hAnsi="Harrington"/>
                          <w:b/>
                          <w:bCs/>
                        </w:rPr>
                        <w:t>Community Liaison/Publicity</w:t>
                      </w:r>
                    </w:p>
                    <w:p w14:paraId="71AEE599" w14:textId="75EB0B7B" w:rsidR="009C39F2" w:rsidRPr="00D178BF" w:rsidRDefault="009C39F2" w:rsidP="00F21576">
                      <w:pPr>
                        <w:pStyle w:val="NoSpacing"/>
                        <w:rPr>
                          <w:rFonts w:ascii="Harrington" w:hAnsi="Harrington"/>
                          <w:b/>
                          <w:bCs/>
                        </w:rPr>
                      </w:pPr>
                      <w:r w:rsidRPr="00D178BF">
                        <w:rPr>
                          <w:rFonts w:ascii="Harrington" w:hAnsi="Harrington"/>
                          <w:b/>
                          <w:bCs/>
                        </w:rPr>
                        <w:t xml:space="preserve"> </w:t>
                      </w:r>
                      <w:r>
                        <w:rPr>
                          <w:rFonts w:ascii="Harrington" w:hAnsi="Harrington"/>
                          <w:b/>
                          <w:bCs/>
                        </w:rPr>
                        <w:t xml:space="preserve">          </w:t>
                      </w:r>
                      <w:r w:rsidRPr="00D178BF">
                        <w:rPr>
                          <w:rFonts w:ascii="Harrington" w:hAnsi="Harrington"/>
                          <w:b/>
                          <w:bCs/>
                        </w:rPr>
                        <w:t>Officer</w:t>
                      </w:r>
                      <w:r>
                        <w:rPr>
                          <w:rFonts w:ascii="Harrington" w:hAnsi="Harrington"/>
                          <w:b/>
                          <w:bCs/>
                        </w:rPr>
                        <w:t xml:space="preserve"> </w:t>
                      </w:r>
                      <w:r w:rsidRPr="00D178BF">
                        <w:rPr>
                          <w:rFonts w:ascii="Harrington" w:hAnsi="Harrington"/>
                          <w:b/>
                          <w:bCs/>
                        </w:rPr>
                        <w:t>Ines Thomas</w:t>
                      </w:r>
                      <w:r w:rsidRPr="00D178BF">
                        <w:rPr>
                          <w:rFonts w:ascii="Harrington" w:hAnsi="Harrington"/>
                          <w:b/>
                          <w:bCs/>
                        </w:rPr>
                        <w:tab/>
                        <w:t>0416 199 551</w:t>
                      </w:r>
                    </w:p>
                    <w:p w14:paraId="5DAB17E4" w14:textId="77777777" w:rsidR="009C39F2" w:rsidRDefault="009C39F2" w:rsidP="00AE24EE">
                      <w:pPr>
                        <w:pStyle w:val="NoSpacing"/>
                        <w:rPr>
                          <w:rFonts w:asciiTheme="minorHAnsi" w:hAnsiTheme="minorHAnsi" w:cstheme="minorHAnsi"/>
                          <w:i/>
                          <w:lang w:eastAsia="en-AU"/>
                        </w:rPr>
                      </w:pPr>
                      <w:r w:rsidRPr="00D178BF">
                        <w:rPr>
                          <w:rFonts w:ascii="Harrington" w:hAnsi="Harrington" w:cstheme="minorHAnsi"/>
                          <w:b/>
                          <w:bCs/>
                          <w:i/>
                          <w:lang w:eastAsia="en-AU"/>
                        </w:rPr>
                        <w:tab/>
                      </w:r>
                      <w:r w:rsidRPr="00F21576">
                        <w:rPr>
                          <w:rFonts w:asciiTheme="minorHAnsi" w:hAnsiTheme="minorHAnsi" w:cstheme="minorHAnsi"/>
                          <w:i/>
                          <w:lang w:eastAsia="en-AU"/>
                        </w:rPr>
                        <w:t>(</w:t>
                      </w:r>
                      <w:hyperlink r:id="rId12" w:history="1">
                        <w:r w:rsidRPr="004B0BC2">
                          <w:rPr>
                            <w:rStyle w:val="Hyperlink"/>
                            <w:rFonts w:asciiTheme="minorHAnsi" w:hAnsiTheme="minorHAnsi" w:cstheme="minorHAnsi"/>
                            <w:i/>
                            <w:lang w:eastAsia="en-AU"/>
                          </w:rPr>
                          <w:t>coordinator@pswoodworkers.com.au</w:t>
                        </w:r>
                      </w:hyperlink>
                      <w:r w:rsidRPr="00F21576">
                        <w:rPr>
                          <w:rFonts w:asciiTheme="minorHAnsi" w:hAnsiTheme="minorHAnsi" w:cstheme="minorHAnsi"/>
                          <w:i/>
                          <w:lang w:eastAsia="en-AU"/>
                        </w:rPr>
                        <w:t>)</w:t>
                      </w:r>
                    </w:p>
                    <w:p w14:paraId="07C062AB" w14:textId="77777777" w:rsidR="009C39F2" w:rsidRPr="00D178BF" w:rsidRDefault="009C39F2" w:rsidP="00CE3ECA">
                      <w:pPr>
                        <w:pStyle w:val="NoSpacing"/>
                        <w:jc w:val="center"/>
                        <w:rPr>
                          <w:rFonts w:ascii="Harrington" w:hAnsi="Harrington"/>
                          <w:b/>
                          <w:bCs/>
                          <w:sz w:val="16"/>
                          <w:szCs w:val="16"/>
                        </w:rPr>
                      </w:pPr>
                      <w:r w:rsidRPr="00D178BF">
                        <w:rPr>
                          <w:rFonts w:ascii="Harrington" w:hAnsi="Harrington"/>
                          <w:b/>
                          <w:bCs/>
                          <w:sz w:val="16"/>
                          <w:szCs w:val="16"/>
                        </w:rPr>
                        <w:t>~~~~~~~~~~~~~~~~~~~~~~</w:t>
                      </w:r>
                    </w:p>
                    <w:p w14:paraId="7A95EF9E" w14:textId="77777777" w:rsidR="009C39F2" w:rsidRPr="00CE3ECA" w:rsidRDefault="009C39F2" w:rsidP="00AE24EE">
                      <w:pPr>
                        <w:pStyle w:val="NoSpacing"/>
                        <w:rPr>
                          <w:rFonts w:asciiTheme="minorHAnsi" w:hAnsiTheme="minorHAnsi" w:cstheme="minorHAnsi"/>
                          <w:sz w:val="8"/>
                          <w:szCs w:val="8"/>
                        </w:rPr>
                      </w:pPr>
                    </w:p>
                    <w:p w14:paraId="651674C3" w14:textId="073F5F81" w:rsidR="009C39F2" w:rsidRPr="00D178BF" w:rsidRDefault="009C39F2" w:rsidP="00AE24EE">
                      <w:pPr>
                        <w:pStyle w:val="NoSpacing"/>
                        <w:rPr>
                          <w:rFonts w:ascii="Harrington" w:hAnsi="Harrington"/>
                          <w:b/>
                          <w:bCs/>
                        </w:rPr>
                      </w:pPr>
                      <w:r w:rsidRPr="00D178BF">
                        <w:rPr>
                          <w:rFonts w:ascii="Harrington" w:hAnsi="Harrington"/>
                          <w:b/>
                          <w:bCs/>
                        </w:rPr>
                        <w:t>Assistant Workshop Managers</w:t>
                      </w:r>
                      <w:r>
                        <w:rPr>
                          <w:rFonts w:ascii="Harrington" w:hAnsi="Harrington"/>
                          <w:b/>
                          <w:bCs/>
                        </w:rPr>
                        <w:t>:</w:t>
                      </w:r>
                    </w:p>
                    <w:p w14:paraId="298A3A21" w14:textId="711830DA" w:rsidR="009C39F2" w:rsidRPr="00D178BF" w:rsidRDefault="009C39F2" w:rsidP="00AE24EE">
                      <w:pPr>
                        <w:pStyle w:val="NoSpacing"/>
                        <w:rPr>
                          <w:rFonts w:ascii="Harrington" w:hAnsi="Harrington"/>
                          <w:b/>
                          <w:bCs/>
                        </w:rPr>
                      </w:pPr>
                      <w:r w:rsidRPr="00D178BF">
                        <w:rPr>
                          <w:rFonts w:ascii="Harrington" w:hAnsi="Harrington"/>
                          <w:b/>
                          <w:bCs/>
                        </w:rPr>
                        <w:tab/>
                      </w:r>
                      <w:r w:rsidRPr="00D178BF">
                        <w:rPr>
                          <w:rFonts w:ascii="Harrington" w:hAnsi="Harrington"/>
                          <w:b/>
                          <w:bCs/>
                        </w:rPr>
                        <w:tab/>
                      </w:r>
                      <w:r>
                        <w:rPr>
                          <w:rFonts w:ascii="Harrington" w:hAnsi="Harrington"/>
                          <w:b/>
                          <w:bCs/>
                        </w:rPr>
                        <w:t xml:space="preserve">    </w:t>
                      </w:r>
                      <w:r w:rsidRPr="00D178BF">
                        <w:rPr>
                          <w:rFonts w:ascii="Harrington" w:hAnsi="Harrington"/>
                          <w:b/>
                          <w:bCs/>
                        </w:rPr>
                        <w:t>Bob Parrish</w:t>
                      </w:r>
                      <w:r w:rsidRPr="00D178BF">
                        <w:rPr>
                          <w:rFonts w:ascii="Harrington" w:hAnsi="Harrington"/>
                          <w:b/>
                          <w:bCs/>
                        </w:rPr>
                        <w:tab/>
                      </w:r>
                      <w:r>
                        <w:rPr>
                          <w:rFonts w:ascii="Harrington" w:hAnsi="Harrington"/>
                          <w:b/>
                          <w:bCs/>
                        </w:rPr>
                        <w:t xml:space="preserve">     </w:t>
                      </w:r>
                      <w:r w:rsidRPr="00D178BF">
                        <w:rPr>
                          <w:rFonts w:ascii="Harrington" w:hAnsi="Harrington"/>
                          <w:b/>
                          <w:bCs/>
                        </w:rPr>
                        <w:t>0407 103 933</w:t>
                      </w:r>
                    </w:p>
                    <w:p w14:paraId="36E4BCEF" w14:textId="2E759D16" w:rsidR="009C39F2" w:rsidRDefault="009C39F2" w:rsidP="00AE24EE">
                      <w:pPr>
                        <w:pStyle w:val="NoSpacing"/>
                        <w:rPr>
                          <w:rFonts w:ascii="Harrington" w:hAnsi="Harrington"/>
                          <w:b/>
                          <w:bCs/>
                        </w:rPr>
                      </w:pPr>
                      <w:r w:rsidRPr="00D178BF">
                        <w:rPr>
                          <w:rFonts w:ascii="Harrington" w:hAnsi="Harrington"/>
                          <w:b/>
                          <w:bCs/>
                        </w:rPr>
                        <w:tab/>
                      </w:r>
                      <w:r w:rsidRPr="00D178BF">
                        <w:rPr>
                          <w:rFonts w:ascii="Harrington" w:hAnsi="Harrington"/>
                          <w:b/>
                          <w:bCs/>
                        </w:rPr>
                        <w:tab/>
                      </w:r>
                      <w:r>
                        <w:rPr>
                          <w:rFonts w:ascii="Harrington" w:hAnsi="Harrington"/>
                          <w:b/>
                          <w:bCs/>
                        </w:rPr>
                        <w:t xml:space="preserve"> </w:t>
                      </w:r>
                      <w:r w:rsidRPr="00D178BF">
                        <w:rPr>
                          <w:rFonts w:ascii="Harrington" w:hAnsi="Harrington"/>
                          <w:b/>
                          <w:bCs/>
                        </w:rPr>
                        <w:t>Stewart Upton</w:t>
                      </w:r>
                      <w:r w:rsidRPr="00D178BF">
                        <w:rPr>
                          <w:rFonts w:ascii="Harrington" w:hAnsi="Harrington"/>
                          <w:b/>
                          <w:bCs/>
                        </w:rPr>
                        <w:tab/>
                      </w:r>
                      <w:r>
                        <w:rPr>
                          <w:rFonts w:ascii="Harrington" w:hAnsi="Harrington"/>
                          <w:b/>
                          <w:bCs/>
                        </w:rPr>
                        <w:t xml:space="preserve">     </w:t>
                      </w:r>
                      <w:r w:rsidRPr="00D178BF">
                        <w:rPr>
                          <w:rFonts w:ascii="Harrington" w:hAnsi="Harrington"/>
                          <w:b/>
                          <w:bCs/>
                        </w:rPr>
                        <w:t>0</w:t>
                      </w:r>
                      <w:r>
                        <w:rPr>
                          <w:rFonts w:ascii="Harrington" w:hAnsi="Harrington"/>
                          <w:b/>
                          <w:bCs/>
                        </w:rPr>
                        <w:t>411 588 361</w:t>
                      </w:r>
                    </w:p>
                    <w:p w14:paraId="0030F877" w14:textId="39773D40" w:rsidR="009C39F2" w:rsidRPr="00D178BF" w:rsidRDefault="009C39F2" w:rsidP="00AE24EE">
                      <w:pPr>
                        <w:pStyle w:val="NoSpacing"/>
                        <w:rPr>
                          <w:rFonts w:ascii="Harrington" w:hAnsi="Harrington"/>
                          <w:b/>
                          <w:bCs/>
                        </w:rPr>
                      </w:pPr>
                      <w:r>
                        <w:rPr>
                          <w:rFonts w:ascii="Harrington" w:hAnsi="Harrington"/>
                          <w:b/>
                          <w:bCs/>
                        </w:rPr>
                        <w:t>BBQ Supervisor   Ken Richards   0475 248 306</w:t>
                      </w:r>
                    </w:p>
                    <w:p w14:paraId="71B8A653" w14:textId="3888BC78" w:rsidR="009C39F2" w:rsidRDefault="009C39F2" w:rsidP="00AE24EE">
                      <w:pPr>
                        <w:pStyle w:val="NoSpacing"/>
                        <w:rPr>
                          <w:rFonts w:ascii="Harrington" w:hAnsi="Harrington"/>
                          <w:b/>
                          <w:bCs/>
                        </w:rPr>
                      </w:pPr>
                      <w:r>
                        <w:rPr>
                          <w:rFonts w:ascii="Harrington" w:hAnsi="Harrington"/>
                          <w:b/>
                          <w:bCs/>
                        </w:rPr>
                        <w:t xml:space="preserve">Office Manager     Graham </w:t>
                      </w:r>
                      <w:proofErr w:type="gramStart"/>
                      <w:r>
                        <w:rPr>
                          <w:rFonts w:ascii="Harrington" w:hAnsi="Harrington"/>
                          <w:b/>
                          <w:bCs/>
                        </w:rPr>
                        <w:t>Miller  0439</w:t>
                      </w:r>
                      <w:proofErr w:type="gramEnd"/>
                      <w:r>
                        <w:rPr>
                          <w:rFonts w:ascii="Harrington" w:hAnsi="Harrington"/>
                          <w:b/>
                          <w:bCs/>
                        </w:rPr>
                        <w:t xml:space="preserve"> 437 047   </w:t>
                      </w:r>
                      <w:r w:rsidRPr="00D178BF">
                        <w:rPr>
                          <w:rFonts w:ascii="Harrington" w:hAnsi="Harrington"/>
                          <w:b/>
                          <w:bCs/>
                        </w:rPr>
                        <w:t xml:space="preserve"> </w:t>
                      </w:r>
                      <w:r>
                        <w:rPr>
                          <w:rFonts w:ascii="Harrington" w:hAnsi="Harrington"/>
                          <w:b/>
                          <w:bCs/>
                        </w:rPr>
                        <w:t xml:space="preserve">         </w:t>
                      </w:r>
                    </w:p>
                    <w:p w14:paraId="2D1C7040" w14:textId="242B94AE" w:rsidR="009C39F2" w:rsidRPr="00CE3ECA" w:rsidRDefault="009C39F2" w:rsidP="00AE24EE">
                      <w:pPr>
                        <w:pStyle w:val="NoSpacing"/>
                        <w:rPr>
                          <w:rFonts w:asciiTheme="minorHAnsi" w:hAnsiTheme="minorHAnsi" w:cstheme="minorHAnsi"/>
                          <w:i/>
                          <w:color w:val="0000CC"/>
                        </w:rPr>
                      </w:pPr>
                      <w:proofErr w:type="spellStart"/>
                      <w:proofErr w:type="gramStart"/>
                      <w:r>
                        <w:rPr>
                          <w:rFonts w:ascii="Harrington" w:hAnsi="Harrington"/>
                          <w:b/>
                          <w:bCs/>
                        </w:rPr>
                        <w:t>Woodnews</w:t>
                      </w:r>
                      <w:proofErr w:type="spellEnd"/>
                      <w:r>
                        <w:rPr>
                          <w:rFonts w:ascii="Harrington" w:hAnsi="Harrington"/>
                          <w:b/>
                          <w:bCs/>
                        </w:rPr>
                        <w:t xml:space="preserve">  Editor</w:t>
                      </w:r>
                      <w:proofErr w:type="gramEnd"/>
                      <w:r>
                        <w:rPr>
                          <w:rFonts w:ascii="Harrington" w:hAnsi="Harrington"/>
                          <w:b/>
                          <w:bCs/>
                        </w:rPr>
                        <w:t xml:space="preserve"> TBA  </w:t>
                      </w:r>
                      <w:r w:rsidRPr="00D178BF">
                        <w:rPr>
                          <w:rFonts w:ascii="Harrington" w:hAnsi="Harrington"/>
                          <w:b/>
                          <w:bCs/>
                        </w:rPr>
                        <w:tab/>
                      </w:r>
                      <w:r>
                        <w:rPr>
                          <w:rFonts w:asciiTheme="minorHAnsi" w:hAnsiTheme="minorHAnsi" w:cstheme="minorHAnsi"/>
                          <w:i/>
                          <w:color w:val="0000CC"/>
                        </w:rPr>
                        <w:t xml:space="preserve"> </w:t>
                      </w:r>
                    </w:p>
                    <w:p w14:paraId="370B0D62" w14:textId="3976AAAE" w:rsidR="009C39F2" w:rsidRPr="00D178BF" w:rsidRDefault="009C39F2" w:rsidP="00AE24EE">
                      <w:pPr>
                        <w:pStyle w:val="NoSpacing"/>
                        <w:rPr>
                          <w:rFonts w:ascii="Harrington" w:hAnsi="Harrington"/>
                          <w:b/>
                          <w:bCs/>
                        </w:rPr>
                      </w:pPr>
                      <w:r w:rsidRPr="00D178BF">
                        <w:rPr>
                          <w:rFonts w:ascii="Harrington" w:hAnsi="Harrington"/>
                          <w:b/>
                          <w:bCs/>
                        </w:rPr>
                        <w:t>First Aid Officer</w:t>
                      </w:r>
                      <w:r>
                        <w:rPr>
                          <w:rFonts w:ascii="Harrington" w:hAnsi="Harrington"/>
                          <w:b/>
                          <w:bCs/>
                        </w:rPr>
                        <w:t xml:space="preserve"> </w:t>
                      </w:r>
                      <w:r w:rsidRPr="00D178BF">
                        <w:rPr>
                          <w:rFonts w:ascii="Harrington" w:hAnsi="Harrington"/>
                          <w:b/>
                          <w:bCs/>
                        </w:rPr>
                        <w:t>Fred Harvey</w:t>
                      </w:r>
                      <w:r>
                        <w:rPr>
                          <w:rFonts w:ascii="Harrington" w:hAnsi="Harrington"/>
                          <w:b/>
                          <w:bCs/>
                        </w:rPr>
                        <w:t xml:space="preserve"> </w:t>
                      </w:r>
                      <w:r w:rsidRPr="00D178BF">
                        <w:rPr>
                          <w:rFonts w:ascii="Harrington" w:hAnsi="Harrington"/>
                          <w:b/>
                          <w:bCs/>
                        </w:rPr>
                        <w:tab/>
                      </w:r>
                      <w:r>
                        <w:rPr>
                          <w:rFonts w:ascii="Harrington" w:hAnsi="Harrington"/>
                          <w:b/>
                          <w:bCs/>
                        </w:rPr>
                        <w:t>0415 640 289</w:t>
                      </w:r>
                    </w:p>
                    <w:p w14:paraId="5ACDB857" w14:textId="6B6C2A5D" w:rsidR="009C39F2" w:rsidRDefault="009C39F2" w:rsidP="00AE24EE">
                      <w:pPr>
                        <w:pStyle w:val="NoSpacing"/>
                        <w:rPr>
                          <w:rFonts w:ascii="Harrington" w:hAnsi="Harrington"/>
                          <w:b/>
                          <w:bCs/>
                        </w:rPr>
                      </w:pPr>
                      <w:r>
                        <w:rPr>
                          <w:rFonts w:ascii="Harrington" w:hAnsi="Harrington"/>
                          <w:b/>
                          <w:bCs/>
                        </w:rPr>
                        <w:t>Public Officer</w:t>
                      </w:r>
                      <w:r>
                        <w:rPr>
                          <w:rFonts w:ascii="Harrington" w:hAnsi="Harrington"/>
                          <w:b/>
                          <w:bCs/>
                        </w:rPr>
                        <w:tab/>
                        <w:t>Keith Bryars    0418 884 482</w:t>
                      </w:r>
                    </w:p>
                    <w:p w14:paraId="1DD1B9B1" w14:textId="2125BAC6" w:rsidR="009C39F2" w:rsidRPr="00D178BF" w:rsidRDefault="009C39F2" w:rsidP="00AE24EE">
                      <w:pPr>
                        <w:pStyle w:val="NoSpacing"/>
                        <w:rPr>
                          <w:rFonts w:ascii="Harrington" w:hAnsi="Harrington"/>
                          <w:b/>
                          <w:bCs/>
                        </w:rPr>
                      </w:pPr>
                      <w:r w:rsidRPr="00D178BF">
                        <w:rPr>
                          <w:rFonts w:ascii="Harrington" w:hAnsi="Harrington"/>
                          <w:b/>
                          <w:bCs/>
                        </w:rPr>
                        <w:t>Welfare Officer</w:t>
                      </w:r>
                      <w:r w:rsidRPr="00D178BF">
                        <w:rPr>
                          <w:rFonts w:ascii="Harrington" w:hAnsi="Harrington"/>
                          <w:b/>
                          <w:bCs/>
                        </w:rPr>
                        <w:tab/>
                      </w:r>
                      <w:r>
                        <w:rPr>
                          <w:rFonts w:ascii="Harrington" w:hAnsi="Harrington"/>
                          <w:b/>
                          <w:bCs/>
                        </w:rPr>
                        <w:t xml:space="preserve"> </w:t>
                      </w:r>
                      <w:r w:rsidRPr="00D178BF">
                        <w:rPr>
                          <w:rFonts w:ascii="Harrington" w:hAnsi="Harrington"/>
                          <w:b/>
                          <w:bCs/>
                        </w:rPr>
                        <w:t>Bob Grant</w:t>
                      </w:r>
                      <w:r w:rsidRPr="00D178BF">
                        <w:rPr>
                          <w:rFonts w:ascii="Harrington" w:hAnsi="Harrington"/>
                          <w:b/>
                          <w:bCs/>
                        </w:rPr>
                        <w:tab/>
                        <w:t>0407 402 253</w:t>
                      </w:r>
                    </w:p>
                    <w:p w14:paraId="11CD73BA" w14:textId="6E495597" w:rsidR="009C39F2" w:rsidRPr="00CE3ECA" w:rsidRDefault="009C39F2" w:rsidP="00AE24EE">
                      <w:pPr>
                        <w:pStyle w:val="NoSpacing"/>
                        <w:rPr>
                          <w:rFonts w:asciiTheme="minorHAnsi" w:hAnsiTheme="minorHAnsi" w:cstheme="minorHAnsi"/>
                          <w:color w:val="0000CC"/>
                        </w:rPr>
                      </w:pPr>
                      <w:r w:rsidRPr="00D178BF">
                        <w:rPr>
                          <w:rFonts w:ascii="Harrington" w:hAnsi="Harrington"/>
                          <w:b/>
                          <w:bCs/>
                        </w:rPr>
                        <w:t xml:space="preserve">Web Master </w:t>
                      </w:r>
                      <w:r w:rsidRPr="00D178BF">
                        <w:rPr>
                          <w:rFonts w:ascii="Harrington" w:hAnsi="Harrington"/>
                          <w:b/>
                          <w:bCs/>
                        </w:rPr>
                        <w:tab/>
                        <w:t>John Foster</w:t>
                      </w:r>
                      <w:r w:rsidRPr="00D178BF">
                        <w:rPr>
                          <w:rFonts w:ascii="Harrington" w:hAnsi="Harrington"/>
                          <w:b/>
                          <w:bCs/>
                        </w:rPr>
                        <w:tab/>
                      </w:r>
                      <w:r>
                        <w:rPr>
                          <w:rFonts w:ascii="Harrington" w:hAnsi="Harrington"/>
                          <w:b/>
                          <w:bCs/>
                        </w:rPr>
                        <w:t>0423 721 875</w:t>
                      </w:r>
                      <w:r w:rsidRPr="00D178BF">
                        <w:rPr>
                          <w:rFonts w:ascii="Harrington" w:hAnsi="Harrington"/>
                          <w:b/>
                          <w:bCs/>
                        </w:rPr>
                        <w:tab/>
                      </w:r>
                      <w:r w:rsidRPr="00CE3ECA">
                        <w:rPr>
                          <w:rFonts w:asciiTheme="minorHAnsi" w:hAnsiTheme="minorHAnsi" w:cstheme="minorHAnsi"/>
                          <w:color w:val="0000CC"/>
                        </w:rPr>
                        <w:t>(</w:t>
                      </w:r>
                      <w:r w:rsidRPr="00CE3ECA">
                        <w:rPr>
                          <w:rFonts w:asciiTheme="minorHAnsi" w:hAnsiTheme="minorHAnsi" w:cstheme="minorHAnsi"/>
                          <w:i/>
                          <w:color w:val="0000CC"/>
                        </w:rPr>
                        <w:t>web@pswoodworkers.com.au)</w:t>
                      </w:r>
                    </w:p>
                  </w:txbxContent>
                </v:textbox>
                <w10:wrap anchorx="margin"/>
              </v:shape>
            </w:pict>
          </mc:Fallback>
        </mc:AlternateContent>
      </w:r>
    </w:p>
    <w:p w14:paraId="0317EF2D" w14:textId="2B5E5D98" w:rsidR="00DF277C" w:rsidRDefault="00DF277C" w:rsidP="00D7394E">
      <w:pPr>
        <w:ind w:left="4178" w:firstLine="862"/>
        <w:rPr>
          <w:rFonts w:ascii="Helvetica" w:hAnsi="Helvetica" w:cs="Helvetica"/>
          <w:noProof/>
          <w:color w:val="000000"/>
          <w:sz w:val="20"/>
          <w:szCs w:val="20"/>
          <w:lang w:eastAsia="en-AU"/>
        </w:rPr>
      </w:pPr>
    </w:p>
    <w:p w14:paraId="084C531A" w14:textId="1B2317C1" w:rsidR="00A20C03" w:rsidRDefault="009002A8" w:rsidP="000A5FE3">
      <w:pPr>
        <w:ind w:left="4178" w:firstLine="862"/>
        <w:jc w:val="center"/>
        <w:rPr>
          <w:rFonts w:asciiTheme="minorHAnsi" w:hAnsiTheme="minorHAnsi" w:cstheme="minorHAnsi"/>
          <w:b/>
          <w:noProof/>
          <w:color w:val="000000"/>
          <w:sz w:val="32"/>
          <w:szCs w:val="32"/>
          <w:lang w:eastAsia="en-AU"/>
        </w:rPr>
      </w:pPr>
      <w:r>
        <w:rPr>
          <w:rFonts w:ascii="Arial" w:hAnsi="Arial" w:cs="Arial"/>
          <w:noProof/>
          <w:color w:val="26282A"/>
          <w:sz w:val="20"/>
          <w:szCs w:val="20"/>
          <w:lang w:eastAsia="en-AU"/>
        </w:rPr>
        <w:drawing>
          <wp:inline distT="0" distB="0" distL="0" distR="0" wp14:anchorId="2C5313B1" wp14:editId="138FBC5C">
            <wp:extent cx="3367668" cy="4191000"/>
            <wp:effectExtent l="0" t="0" r="4445" b="0"/>
            <wp:docPr id="15" name="Picture 15" descr="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847797947094761571x__x0000_i1047" descr="image02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381793" cy="4208578"/>
                    </a:xfrm>
                    <a:prstGeom prst="rect">
                      <a:avLst/>
                    </a:prstGeom>
                    <a:noFill/>
                    <a:ln>
                      <a:noFill/>
                    </a:ln>
                  </pic:spPr>
                </pic:pic>
              </a:graphicData>
            </a:graphic>
          </wp:inline>
        </w:drawing>
      </w:r>
    </w:p>
    <w:p w14:paraId="4AD88679" w14:textId="77777777" w:rsidR="00C034A2" w:rsidRDefault="00C034A2" w:rsidP="000A5FE3">
      <w:pPr>
        <w:ind w:left="4178" w:firstLine="862"/>
        <w:jc w:val="center"/>
        <w:rPr>
          <w:rFonts w:asciiTheme="minorHAnsi" w:hAnsiTheme="minorHAnsi" w:cstheme="minorHAnsi"/>
          <w:b/>
          <w:noProof/>
          <w:color w:val="000000"/>
          <w:sz w:val="32"/>
          <w:szCs w:val="32"/>
          <w:lang w:eastAsia="en-AU"/>
        </w:rPr>
      </w:pPr>
    </w:p>
    <w:p w14:paraId="761A81A5" w14:textId="54AC7BA1" w:rsidR="00725739" w:rsidRPr="0089467B" w:rsidRDefault="000A736F" w:rsidP="001D33E0">
      <w:pPr>
        <w:tabs>
          <w:tab w:val="left" w:pos="2545"/>
        </w:tabs>
        <w:rPr>
          <w:sz w:val="32"/>
          <w:szCs w:val="32"/>
        </w:rPr>
      </w:pPr>
      <w:r>
        <w:rPr>
          <w:noProof/>
          <w:lang w:eastAsia="en-AU"/>
        </w:rPr>
        <mc:AlternateContent>
          <mc:Choice Requires="wps">
            <w:drawing>
              <wp:anchor distT="0" distB="0" distL="114300" distR="114300" simplePos="0" relativeHeight="251652608" behindDoc="0" locked="0" layoutInCell="1" allowOverlap="1" wp14:anchorId="6D33403D" wp14:editId="70CF17AA">
                <wp:simplePos x="0" y="0"/>
                <wp:positionH relativeFrom="margin">
                  <wp:posOffset>-100358</wp:posOffset>
                </wp:positionH>
                <wp:positionV relativeFrom="paragraph">
                  <wp:posOffset>62617</wp:posOffset>
                </wp:positionV>
                <wp:extent cx="6775782" cy="276225"/>
                <wp:effectExtent l="0" t="0" r="44450" b="66675"/>
                <wp:wrapNone/>
                <wp:docPr id="2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782" cy="276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A7556AA" w14:textId="77777777" w:rsidR="009C39F2" w:rsidRPr="0049678A" w:rsidRDefault="009C39F2" w:rsidP="007E79D7">
                            <w:pPr>
                              <w:jc w:val="center"/>
                              <w:rPr>
                                <w:rFonts w:asciiTheme="minorHAnsi" w:hAnsiTheme="minorHAnsi" w:cstheme="minorHAnsi"/>
                                <w:b/>
                                <w:color w:val="0000CC"/>
                                <w:sz w:val="28"/>
                                <w:szCs w:val="28"/>
                              </w:rPr>
                            </w:pPr>
                            <w:r w:rsidRPr="0049678A">
                              <w:rPr>
                                <w:rFonts w:asciiTheme="minorHAnsi" w:hAnsiTheme="minorHAnsi" w:cstheme="minorHAnsi"/>
                                <w:b/>
                                <w:color w:val="0000CC"/>
                                <w:sz w:val="28"/>
                                <w:szCs w:val="28"/>
                              </w:rPr>
                              <w:t>Dates to Remember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3403D" id="Text Box 181" o:spid="_x0000_s1031" type="#_x0000_t202" style="position:absolute;margin-left:-7.9pt;margin-top:4.95pt;width:533.55pt;height:21.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" strokecolor="#fabf8f" strokeweight="1pt">
                <v:fill color2="#fbd4b4" focus="100%" type="gradient"/>
                <v:shadow on="t" color="#974706" opacity=".5" offset="1pt"/>
                <v:textbox>
                  <w:txbxContent>
                    <w:p w14:paraId="6A7556AA" w14:textId="77777777" w:rsidR="009C39F2" w:rsidRPr="0049678A" w:rsidRDefault="009C39F2" w:rsidP="007E79D7">
                      <w:pPr>
                        <w:jc w:val="center"/>
                        <w:rPr>
                          <w:rFonts w:asciiTheme="minorHAnsi" w:hAnsiTheme="minorHAnsi" w:cstheme="minorHAnsi"/>
                          <w:b/>
                          <w:color w:val="0000CC"/>
                          <w:sz w:val="28"/>
                          <w:szCs w:val="28"/>
                        </w:rPr>
                      </w:pPr>
                      <w:r w:rsidRPr="0049678A">
                        <w:rPr>
                          <w:rFonts w:asciiTheme="minorHAnsi" w:hAnsiTheme="minorHAnsi" w:cstheme="minorHAnsi"/>
                          <w:b/>
                          <w:color w:val="0000CC"/>
                          <w:sz w:val="28"/>
                          <w:szCs w:val="28"/>
                        </w:rPr>
                        <w:t>Dates to Remember</w:t>
                      </w:r>
                    </w:p>
                  </w:txbxContent>
                </v:textbox>
                <w10:wrap anchorx="margin"/>
              </v:shape>
            </w:pict>
          </mc:Fallback>
        </mc:AlternateContent>
      </w:r>
    </w:p>
    <w:tbl>
      <w:tblPr>
        <w:tblW w:w="10632"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11"/>
        <w:gridCol w:w="1683"/>
        <w:gridCol w:w="2286"/>
        <w:gridCol w:w="2552"/>
      </w:tblGrid>
      <w:tr w:rsidR="00A82D59" w:rsidRPr="00730641" w14:paraId="0088EFC2" w14:textId="77777777" w:rsidTr="00F938A4">
        <w:trPr>
          <w:trHeight w:val="510"/>
        </w:trPr>
        <w:tc>
          <w:tcPr>
            <w:tcW w:w="4111" w:type="dxa"/>
            <w:shd w:val="clear" w:color="auto" w:fill="auto"/>
            <w:vAlign w:val="center"/>
          </w:tcPr>
          <w:p w14:paraId="71EC853C" w14:textId="2A46A853" w:rsidR="00A82D59" w:rsidRPr="00E84CDC" w:rsidRDefault="00A10FF7" w:rsidP="00CB3391">
            <w:pPr>
              <w:spacing w:after="0" w:line="240" w:lineRule="auto"/>
              <w:rPr>
                <w:rFonts w:asciiTheme="minorHAnsi" w:hAnsiTheme="minorHAnsi" w:cstheme="minorHAnsi"/>
                <w:b/>
                <w:bCs/>
                <w:color w:val="0000CC"/>
                <w:sz w:val="24"/>
                <w:szCs w:val="24"/>
              </w:rPr>
            </w:pPr>
            <w:r>
              <w:rPr>
                <w:rFonts w:asciiTheme="minorHAnsi" w:hAnsiTheme="minorHAnsi" w:cstheme="minorHAnsi"/>
                <w:b/>
                <w:bCs/>
                <w:color w:val="943634" w:themeColor="accent2" w:themeShade="BF"/>
                <w:sz w:val="24"/>
                <w:szCs w:val="24"/>
              </w:rPr>
              <w:t>June</w:t>
            </w:r>
            <w:r w:rsidR="00CB3391">
              <w:rPr>
                <w:rFonts w:asciiTheme="minorHAnsi" w:hAnsiTheme="minorHAnsi" w:cstheme="minorHAnsi"/>
                <w:b/>
                <w:bCs/>
                <w:color w:val="943634" w:themeColor="accent2" w:themeShade="BF"/>
                <w:sz w:val="24"/>
                <w:szCs w:val="24"/>
              </w:rPr>
              <w:t xml:space="preserve"> </w:t>
            </w:r>
            <w:r w:rsidR="0052585A">
              <w:rPr>
                <w:rFonts w:asciiTheme="minorHAnsi" w:hAnsiTheme="minorHAnsi" w:cstheme="minorHAnsi"/>
                <w:b/>
                <w:bCs/>
                <w:color w:val="943634" w:themeColor="accent2" w:themeShade="BF"/>
                <w:sz w:val="24"/>
                <w:szCs w:val="24"/>
              </w:rPr>
              <w:t>Monthly Meeting</w:t>
            </w:r>
          </w:p>
        </w:tc>
        <w:tc>
          <w:tcPr>
            <w:tcW w:w="1683" w:type="dxa"/>
            <w:shd w:val="clear" w:color="auto" w:fill="auto"/>
            <w:vAlign w:val="center"/>
          </w:tcPr>
          <w:p w14:paraId="19C03706" w14:textId="0653A5CC" w:rsidR="00A82D59" w:rsidRPr="00FF48F1" w:rsidRDefault="000B48F8" w:rsidP="00A82D59">
            <w:pPr>
              <w:spacing w:after="0" w:line="240" w:lineRule="auto"/>
              <w:rPr>
                <w:rFonts w:asciiTheme="minorHAnsi" w:hAnsiTheme="minorHAnsi" w:cstheme="minorHAnsi"/>
                <w:b/>
                <w:color w:val="FF0000"/>
                <w:sz w:val="24"/>
                <w:szCs w:val="24"/>
              </w:rPr>
            </w:pPr>
            <w:r>
              <w:rPr>
                <w:rFonts w:asciiTheme="minorHAnsi" w:hAnsiTheme="minorHAnsi" w:cstheme="minorHAnsi"/>
                <w:b/>
                <w:color w:val="943634" w:themeColor="accent2" w:themeShade="BF"/>
                <w:sz w:val="24"/>
                <w:szCs w:val="24"/>
              </w:rPr>
              <w:t>Tuesday</w:t>
            </w:r>
          </w:p>
        </w:tc>
        <w:tc>
          <w:tcPr>
            <w:tcW w:w="2286" w:type="dxa"/>
            <w:shd w:val="clear" w:color="auto" w:fill="auto"/>
            <w:vAlign w:val="center"/>
          </w:tcPr>
          <w:p w14:paraId="7E0BAE21" w14:textId="17CEA8DF" w:rsidR="00A82D59" w:rsidRPr="005E40ED" w:rsidRDefault="005E3743" w:rsidP="00A10FF7">
            <w:pPr>
              <w:spacing w:after="0" w:line="240" w:lineRule="auto"/>
              <w:ind w:right="-153"/>
              <w:rPr>
                <w:rFonts w:asciiTheme="minorHAnsi" w:hAnsiTheme="minorHAnsi" w:cstheme="minorHAnsi"/>
                <w:b/>
                <w:color w:val="FF0000"/>
                <w:sz w:val="24"/>
                <w:szCs w:val="24"/>
              </w:rPr>
            </w:pPr>
            <w:r>
              <w:rPr>
                <w:rFonts w:asciiTheme="minorHAnsi" w:hAnsiTheme="minorHAnsi" w:cstheme="minorHAnsi"/>
                <w:b/>
                <w:color w:val="943634" w:themeColor="accent2" w:themeShade="BF"/>
                <w:sz w:val="24"/>
                <w:szCs w:val="24"/>
              </w:rPr>
              <w:t>1</w:t>
            </w:r>
            <w:r w:rsidR="00A10FF7">
              <w:rPr>
                <w:rFonts w:asciiTheme="minorHAnsi" w:hAnsiTheme="minorHAnsi" w:cstheme="minorHAnsi"/>
                <w:b/>
                <w:color w:val="943634" w:themeColor="accent2" w:themeShade="BF"/>
                <w:sz w:val="24"/>
                <w:szCs w:val="24"/>
              </w:rPr>
              <w:t>4</w:t>
            </w:r>
            <w:r w:rsidR="000B48F8" w:rsidRPr="000B48F8">
              <w:rPr>
                <w:rFonts w:asciiTheme="minorHAnsi" w:hAnsiTheme="minorHAnsi" w:cstheme="minorHAnsi"/>
                <w:b/>
                <w:color w:val="943634" w:themeColor="accent2" w:themeShade="BF"/>
                <w:sz w:val="24"/>
                <w:szCs w:val="24"/>
                <w:vertAlign w:val="superscript"/>
              </w:rPr>
              <w:t>th</w:t>
            </w:r>
            <w:r w:rsidR="000B48F8">
              <w:rPr>
                <w:rFonts w:asciiTheme="minorHAnsi" w:hAnsiTheme="minorHAnsi" w:cstheme="minorHAnsi"/>
                <w:b/>
                <w:color w:val="943634" w:themeColor="accent2" w:themeShade="BF"/>
                <w:sz w:val="24"/>
                <w:szCs w:val="24"/>
              </w:rPr>
              <w:t xml:space="preserve"> </w:t>
            </w:r>
            <w:r w:rsidR="00A10FF7">
              <w:rPr>
                <w:rFonts w:asciiTheme="minorHAnsi" w:hAnsiTheme="minorHAnsi" w:cstheme="minorHAnsi"/>
                <w:b/>
                <w:color w:val="943634" w:themeColor="accent2" w:themeShade="BF"/>
                <w:sz w:val="24"/>
                <w:szCs w:val="24"/>
              </w:rPr>
              <w:t>June</w:t>
            </w:r>
            <w:r w:rsidR="00603380">
              <w:rPr>
                <w:rFonts w:asciiTheme="minorHAnsi" w:hAnsiTheme="minorHAnsi" w:cstheme="minorHAnsi"/>
                <w:b/>
                <w:color w:val="943634" w:themeColor="accent2" w:themeShade="BF"/>
                <w:sz w:val="24"/>
                <w:szCs w:val="24"/>
              </w:rPr>
              <w:t xml:space="preserve"> 202</w:t>
            </w:r>
            <w:r w:rsidR="003B0A14">
              <w:rPr>
                <w:rFonts w:asciiTheme="minorHAnsi" w:hAnsiTheme="minorHAnsi" w:cstheme="minorHAnsi"/>
                <w:b/>
                <w:color w:val="943634" w:themeColor="accent2" w:themeShade="BF"/>
                <w:sz w:val="24"/>
                <w:szCs w:val="24"/>
              </w:rPr>
              <w:t>2</w:t>
            </w:r>
          </w:p>
        </w:tc>
        <w:tc>
          <w:tcPr>
            <w:tcW w:w="2552" w:type="dxa"/>
            <w:shd w:val="clear" w:color="auto" w:fill="auto"/>
            <w:vAlign w:val="center"/>
          </w:tcPr>
          <w:p w14:paraId="212416BC" w14:textId="1C29B6AF" w:rsidR="00A82D59" w:rsidRPr="005E40ED" w:rsidRDefault="00603380" w:rsidP="000B48F8">
            <w:pPr>
              <w:spacing w:after="0" w:line="240" w:lineRule="auto"/>
              <w:rPr>
                <w:rFonts w:asciiTheme="minorHAnsi" w:hAnsiTheme="minorHAnsi" w:cstheme="minorHAnsi"/>
                <w:b/>
                <w:color w:val="FF0000"/>
                <w:sz w:val="24"/>
                <w:szCs w:val="24"/>
              </w:rPr>
            </w:pPr>
            <w:r w:rsidRPr="00E84CDC">
              <w:rPr>
                <w:rFonts w:asciiTheme="minorHAnsi" w:hAnsiTheme="minorHAnsi" w:cstheme="minorHAnsi"/>
                <w:b/>
                <w:color w:val="943634" w:themeColor="accent2" w:themeShade="BF"/>
                <w:sz w:val="24"/>
                <w:szCs w:val="24"/>
              </w:rPr>
              <w:t>1.</w:t>
            </w:r>
            <w:r w:rsidR="000B48F8">
              <w:rPr>
                <w:rFonts w:asciiTheme="minorHAnsi" w:hAnsiTheme="minorHAnsi" w:cstheme="minorHAnsi"/>
                <w:b/>
                <w:color w:val="943634" w:themeColor="accent2" w:themeShade="BF"/>
                <w:sz w:val="24"/>
                <w:szCs w:val="24"/>
              </w:rPr>
              <w:t>00</w:t>
            </w:r>
            <w:r w:rsidRPr="00E84CDC">
              <w:rPr>
                <w:rFonts w:asciiTheme="minorHAnsi" w:hAnsiTheme="minorHAnsi" w:cstheme="minorHAnsi"/>
                <w:b/>
                <w:color w:val="943634" w:themeColor="accent2" w:themeShade="BF"/>
                <w:sz w:val="24"/>
                <w:szCs w:val="24"/>
              </w:rPr>
              <w:t xml:space="preserve"> p.m. Workshop</w:t>
            </w:r>
          </w:p>
        </w:tc>
      </w:tr>
      <w:tr w:rsidR="005E40ED" w:rsidRPr="0049678A" w14:paraId="6099E52F" w14:textId="77777777" w:rsidTr="00F938A4">
        <w:trPr>
          <w:trHeight w:val="510"/>
        </w:trPr>
        <w:tc>
          <w:tcPr>
            <w:tcW w:w="4111" w:type="dxa"/>
            <w:shd w:val="clear" w:color="auto" w:fill="auto"/>
            <w:vAlign w:val="center"/>
          </w:tcPr>
          <w:p w14:paraId="2062A791" w14:textId="1432247B" w:rsidR="005E40ED" w:rsidRPr="00410853" w:rsidRDefault="000B48F8" w:rsidP="00E84CDC">
            <w:pPr>
              <w:spacing w:after="0" w:line="240" w:lineRule="auto"/>
              <w:rPr>
                <w:rFonts w:asciiTheme="minorHAnsi" w:hAnsiTheme="minorHAnsi" w:cstheme="minorHAnsi"/>
                <w:b/>
                <w:bCs/>
                <w:color w:val="943634" w:themeColor="accent2" w:themeShade="BF"/>
                <w:sz w:val="24"/>
                <w:szCs w:val="24"/>
              </w:rPr>
            </w:pPr>
            <w:r>
              <w:rPr>
                <w:rFonts w:asciiTheme="minorHAnsi" w:hAnsiTheme="minorHAnsi" w:cstheme="minorHAnsi"/>
                <w:b/>
                <w:bCs/>
                <w:color w:val="0000CC"/>
                <w:sz w:val="24"/>
                <w:szCs w:val="24"/>
              </w:rPr>
              <w:t>School Projects</w:t>
            </w:r>
          </w:p>
        </w:tc>
        <w:tc>
          <w:tcPr>
            <w:tcW w:w="1683" w:type="dxa"/>
            <w:shd w:val="clear" w:color="auto" w:fill="auto"/>
            <w:vAlign w:val="center"/>
          </w:tcPr>
          <w:p w14:paraId="03C32119" w14:textId="468CE996" w:rsidR="000B48F8" w:rsidRPr="009908F1" w:rsidRDefault="000B48F8" w:rsidP="005E40ED">
            <w:pPr>
              <w:spacing w:after="0" w:line="240" w:lineRule="auto"/>
              <w:rPr>
                <w:rFonts w:asciiTheme="minorHAnsi" w:hAnsiTheme="minorHAnsi" w:cstheme="minorHAnsi"/>
                <w:b/>
                <w:color w:val="943634" w:themeColor="accent2" w:themeShade="BF"/>
                <w:sz w:val="24"/>
                <w:szCs w:val="24"/>
              </w:rPr>
            </w:pPr>
          </w:p>
        </w:tc>
        <w:tc>
          <w:tcPr>
            <w:tcW w:w="2286" w:type="dxa"/>
            <w:shd w:val="clear" w:color="auto" w:fill="auto"/>
            <w:vAlign w:val="center"/>
          </w:tcPr>
          <w:p w14:paraId="6FD97CA1" w14:textId="5FDAC3A8" w:rsidR="000B48F8" w:rsidRPr="009908F1" w:rsidRDefault="009908F1" w:rsidP="00C545C2">
            <w:pPr>
              <w:spacing w:after="0" w:line="240" w:lineRule="auto"/>
              <w:ind w:right="-153"/>
              <w:rPr>
                <w:rFonts w:asciiTheme="minorHAnsi" w:hAnsiTheme="minorHAnsi" w:cstheme="minorHAnsi"/>
                <w:b/>
                <w:color w:val="0000CC"/>
                <w:sz w:val="24"/>
                <w:szCs w:val="24"/>
              </w:rPr>
            </w:pPr>
            <w:r w:rsidRPr="009908F1">
              <w:rPr>
                <w:rFonts w:asciiTheme="minorHAnsi" w:hAnsiTheme="minorHAnsi" w:cstheme="minorHAnsi"/>
                <w:b/>
                <w:color w:val="0000CC"/>
                <w:sz w:val="24"/>
                <w:szCs w:val="24"/>
              </w:rPr>
              <w:t>All cancelled</w:t>
            </w:r>
          </w:p>
        </w:tc>
        <w:tc>
          <w:tcPr>
            <w:tcW w:w="2552" w:type="dxa"/>
            <w:shd w:val="clear" w:color="auto" w:fill="auto"/>
            <w:vAlign w:val="center"/>
          </w:tcPr>
          <w:p w14:paraId="058F2C0F" w14:textId="537A730C" w:rsidR="005E40ED" w:rsidRPr="00410853" w:rsidRDefault="005E40ED" w:rsidP="005E40ED">
            <w:pPr>
              <w:spacing w:after="0" w:line="240" w:lineRule="auto"/>
              <w:rPr>
                <w:rFonts w:asciiTheme="minorHAnsi" w:hAnsiTheme="minorHAnsi" w:cstheme="minorHAnsi"/>
                <w:b/>
                <w:color w:val="943634" w:themeColor="accent2" w:themeShade="BF"/>
                <w:sz w:val="24"/>
                <w:szCs w:val="24"/>
              </w:rPr>
            </w:pPr>
          </w:p>
        </w:tc>
      </w:tr>
      <w:tr w:rsidR="0020546C" w:rsidRPr="0020546C" w14:paraId="79360E3E" w14:textId="77777777" w:rsidTr="00F938A4">
        <w:trPr>
          <w:trHeight w:val="567"/>
        </w:trPr>
        <w:tc>
          <w:tcPr>
            <w:tcW w:w="4111" w:type="dxa"/>
            <w:shd w:val="clear" w:color="auto" w:fill="auto"/>
            <w:vAlign w:val="center"/>
          </w:tcPr>
          <w:p w14:paraId="29935950" w14:textId="515EE953" w:rsidR="005E40ED" w:rsidRPr="00E84CDC" w:rsidRDefault="000E733E" w:rsidP="005E40ED">
            <w:pPr>
              <w:spacing w:after="0" w:line="240" w:lineRule="auto"/>
              <w:rPr>
                <w:rFonts w:asciiTheme="minorHAnsi" w:hAnsiTheme="minorHAnsi" w:cstheme="minorHAnsi"/>
                <w:b/>
                <w:bCs/>
                <w:color w:val="00B050"/>
                <w:sz w:val="24"/>
                <w:szCs w:val="24"/>
              </w:rPr>
            </w:pPr>
            <w:r w:rsidRPr="00E84CDC">
              <w:rPr>
                <w:rFonts w:asciiTheme="minorHAnsi" w:hAnsiTheme="minorHAnsi" w:cstheme="minorHAnsi"/>
                <w:b/>
                <w:bCs/>
                <w:color w:val="00B050"/>
                <w:sz w:val="24"/>
                <w:szCs w:val="24"/>
              </w:rPr>
              <w:t>Bunnings BBQ</w:t>
            </w:r>
            <w:r w:rsidR="00E84CDC" w:rsidRPr="00E84CDC">
              <w:rPr>
                <w:rFonts w:asciiTheme="minorHAnsi" w:hAnsiTheme="minorHAnsi" w:cstheme="minorHAnsi"/>
                <w:b/>
                <w:bCs/>
                <w:color w:val="00B050"/>
                <w:sz w:val="24"/>
                <w:szCs w:val="24"/>
              </w:rPr>
              <w:t>s</w:t>
            </w:r>
          </w:p>
        </w:tc>
        <w:tc>
          <w:tcPr>
            <w:tcW w:w="1683" w:type="dxa"/>
            <w:shd w:val="clear" w:color="auto" w:fill="auto"/>
            <w:vAlign w:val="center"/>
          </w:tcPr>
          <w:p w14:paraId="14D619D9" w14:textId="797C0E8D" w:rsidR="00E84CDC" w:rsidRPr="0024731C" w:rsidRDefault="005E3743" w:rsidP="005E40ED">
            <w:pPr>
              <w:spacing w:after="0" w:line="240" w:lineRule="auto"/>
              <w:rPr>
                <w:rFonts w:asciiTheme="minorHAnsi" w:hAnsiTheme="minorHAnsi" w:cstheme="minorHAnsi"/>
                <w:b/>
                <w:color w:val="00B050"/>
                <w:sz w:val="24"/>
                <w:szCs w:val="24"/>
              </w:rPr>
            </w:pPr>
            <w:r>
              <w:rPr>
                <w:rFonts w:asciiTheme="minorHAnsi" w:hAnsiTheme="minorHAnsi" w:cstheme="minorHAnsi"/>
                <w:b/>
                <w:color w:val="00B050"/>
                <w:sz w:val="24"/>
                <w:szCs w:val="24"/>
              </w:rPr>
              <w:t>Saturday</w:t>
            </w:r>
          </w:p>
        </w:tc>
        <w:tc>
          <w:tcPr>
            <w:tcW w:w="2286" w:type="dxa"/>
            <w:shd w:val="clear" w:color="auto" w:fill="auto"/>
            <w:vAlign w:val="center"/>
          </w:tcPr>
          <w:p w14:paraId="74AA4DC1" w14:textId="127FC726" w:rsidR="0052585A" w:rsidRPr="00796F2C" w:rsidRDefault="00E34B6C" w:rsidP="00BD21CE">
            <w:pPr>
              <w:spacing w:after="0" w:line="240" w:lineRule="auto"/>
              <w:ind w:right="-153"/>
              <w:rPr>
                <w:rFonts w:asciiTheme="minorHAnsi" w:hAnsiTheme="minorHAnsi" w:cstheme="minorHAnsi"/>
                <w:b/>
                <w:color w:val="00B050"/>
                <w:sz w:val="24"/>
                <w:szCs w:val="24"/>
              </w:rPr>
            </w:pPr>
            <w:r>
              <w:rPr>
                <w:rFonts w:asciiTheme="minorHAnsi" w:hAnsiTheme="minorHAnsi" w:cstheme="minorHAnsi"/>
                <w:b/>
                <w:color w:val="00B050"/>
                <w:sz w:val="24"/>
                <w:szCs w:val="24"/>
              </w:rPr>
              <w:t>27</w:t>
            </w:r>
            <w:r w:rsidRPr="00E34B6C">
              <w:rPr>
                <w:rFonts w:asciiTheme="minorHAnsi" w:hAnsiTheme="minorHAnsi" w:cstheme="minorHAnsi"/>
                <w:b/>
                <w:color w:val="00B050"/>
                <w:sz w:val="24"/>
                <w:szCs w:val="24"/>
                <w:vertAlign w:val="superscript"/>
              </w:rPr>
              <w:t>th</w:t>
            </w:r>
            <w:r>
              <w:rPr>
                <w:rFonts w:asciiTheme="minorHAnsi" w:hAnsiTheme="minorHAnsi" w:cstheme="minorHAnsi"/>
                <w:b/>
                <w:color w:val="00B050"/>
                <w:sz w:val="24"/>
                <w:szCs w:val="24"/>
              </w:rPr>
              <w:t xml:space="preserve"> August</w:t>
            </w:r>
          </w:p>
        </w:tc>
        <w:tc>
          <w:tcPr>
            <w:tcW w:w="2552" w:type="dxa"/>
            <w:shd w:val="clear" w:color="auto" w:fill="auto"/>
            <w:vAlign w:val="center"/>
          </w:tcPr>
          <w:p w14:paraId="3B5FE5E9" w14:textId="2EA2B7A8" w:rsidR="00D5249C" w:rsidRPr="005E3743" w:rsidRDefault="005E3743" w:rsidP="005E3743">
            <w:pPr>
              <w:spacing w:after="0" w:line="240" w:lineRule="auto"/>
              <w:rPr>
                <w:rFonts w:asciiTheme="minorHAnsi" w:hAnsiTheme="minorHAnsi" w:cstheme="minorHAnsi"/>
                <w:b/>
                <w:color w:val="00B050"/>
                <w:sz w:val="20"/>
                <w:szCs w:val="20"/>
              </w:rPr>
            </w:pPr>
            <w:r w:rsidRPr="005E3743">
              <w:rPr>
                <w:rFonts w:asciiTheme="minorHAnsi" w:hAnsiTheme="minorHAnsi" w:cstheme="minorHAnsi"/>
                <w:b/>
                <w:color w:val="00B050"/>
                <w:sz w:val="20"/>
                <w:szCs w:val="20"/>
              </w:rPr>
              <w:t>9.00am till 12.30pm</w:t>
            </w:r>
          </w:p>
          <w:p w14:paraId="4475E098" w14:textId="6903F9D4" w:rsidR="005E3743" w:rsidRPr="005E3743" w:rsidRDefault="005E3743" w:rsidP="005E3743">
            <w:pPr>
              <w:spacing w:after="0" w:line="240" w:lineRule="auto"/>
              <w:rPr>
                <w:rFonts w:asciiTheme="minorHAnsi" w:hAnsiTheme="minorHAnsi" w:cstheme="minorHAnsi"/>
                <w:b/>
                <w:color w:val="00B050"/>
                <w:sz w:val="18"/>
                <w:szCs w:val="18"/>
              </w:rPr>
            </w:pPr>
            <w:r w:rsidRPr="005E3743">
              <w:rPr>
                <w:rFonts w:asciiTheme="minorHAnsi" w:hAnsiTheme="minorHAnsi" w:cstheme="minorHAnsi"/>
                <w:b/>
                <w:color w:val="00B050"/>
                <w:sz w:val="20"/>
                <w:szCs w:val="20"/>
              </w:rPr>
              <w:t>12.30pm till 4.00pm</w:t>
            </w:r>
          </w:p>
        </w:tc>
      </w:tr>
      <w:tr w:rsidR="005E40ED" w:rsidRPr="00592016" w14:paraId="113A93D5" w14:textId="77777777" w:rsidTr="00F938A4">
        <w:trPr>
          <w:trHeight w:val="510"/>
        </w:trPr>
        <w:tc>
          <w:tcPr>
            <w:tcW w:w="4111" w:type="dxa"/>
            <w:shd w:val="clear" w:color="auto" w:fill="auto"/>
            <w:vAlign w:val="center"/>
          </w:tcPr>
          <w:p w14:paraId="29CD575D" w14:textId="22999D6A" w:rsidR="005E40ED" w:rsidRPr="00F938A4" w:rsidRDefault="005E40ED" w:rsidP="005E40ED">
            <w:pPr>
              <w:spacing w:after="0" w:line="240" w:lineRule="auto"/>
              <w:rPr>
                <w:rFonts w:asciiTheme="minorHAnsi" w:hAnsiTheme="minorHAnsi" w:cstheme="minorHAnsi"/>
                <w:b/>
                <w:bCs/>
                <w:color w:val="FF9900"/>
                <w:sz w:val="24"/>
                <w:szCs w:val="24"/>
              </w:rPr>
            </w:pPr>
          </w:p>
        </w:tc>
        <w:tc>
          <w:tcPr>
            <w:tcW w:w="1683" w:type="dxa"/>
            <w:shd w:val="clear" w:color="auto" w:fill="auto"/>
            <w:vAlign w:val="center"/>
          </w:tcPr>
          <w:p w14:paraId="459D418F" w14:textId="7A38A9FF" w:rsidR="005E40ED" w:rsidRPr="00E84CDC" w:rsidRDefault="005E40ED" w:rsidP="005E40ED">
            <w:pPr>
              <w:spacing w:after="0" w:line="240" w:lineRule="auto"/>
              <w:rPr>
                <w:rFonts w:asciiTheme="minorHAnsi" w:hAnsiTheme="minorHAnsi" w:cstheme="minorHAnsi"/>
                <w:b/>
                <w:color w:val="0070C0"/>
                <w:sz w:val="24"/>
                <w:szCs w:val="24"/>
              </w:rPr>
            </w:pPr>
          </w:p>
        </w:tc>
        <w:tc>
          <w:tcPr>
            <w:tcW w:w="2286" w:type="dxa"/>
            <w:shd w:val="clear" w:color="auto" w:fill="auto"/>
            <w:vAlign w:val="center"/>
          </w:tcPr>
          <w:p w14:paraId="3CE8DC52" w14:textId="25071AC7" w:rsidR="005E40ED" w:rsidRPr="00F938A4" w:rsidRDefault="005E40ED" w:rsidP="005E40ED">
            <w:pPr>
              <w:spacing w:after="0" w:line="240" w:lineRule="auto"/>
              <w:ind w:right="-153"/>
              <w:rPr>
                <w:rFonts w:asciiTheme="minorHAnsi" w:hAnsiTheme="minorHAnsi" w:cstheme="minorHAnsi"/>
                <w:b/>
                <w:color w:val="FF9900"/>
                <w:sz w:val="24"/>
                <w:szCs w:val="24"/>
              </w:rPr>
            </w:pPr>
          </w:p>
        </w:tc>
        <w:tc>
          <w:tcPr>
            <w:tcW w:w="2552" w:type="dxa"/>
            <w:shd w:val="clear" w:color="auto" w:fill="auto"/>
            <w:vAlign w:val="center"/>
          </w:tcPr>
          <w:p w14:paraId="4C5919AB" w14:textId="0D4B83AC" w:rsidR="005E40ED" w:rsidRPr="004C6766" w:rsidRDefault="005E40ED" w:rsidP="005E40ED">
            <w:pPr>
              <w:spacing w:after="0" w:line="240" w:lineRule="auto"/>
              <w:rPr>
                <w:rFonts w:asciiTheme="minorHAnsi" w:hAnsiTheme="minorHAnsi" w:cstheme="minorHAnsi"/>
                <w:b/>
                <w:color w:val="C00000"/>
                <w:sz w:val="24"/>
                <w:szCs w:val="24"/>
              </w:rPr>
            </w:pPr>
          </w:p>
        </w:tc>
      </w:tr>
      <w:tr w:rsidR="00F938A4" w:rsidRPr="00592016" w14:paraId="36647B64" w14:textId="77777777" w:rsidTr="00F938A4">
        <w:trPr>
          <w:trHeight w:val="510"/>
        </w:trPr>
        <w:tc>
          <w:tcPr>
            <w:tcW w:w="4111" w:type="dxa"/>
            <w:shd w:val="clear" w:color="auto" w:fill="auto"/>
            <w:vAlign w:val="center"/>
          </w:tcPr>
          <w:p w14:paraId="270FBDE6" w14:textId="4B07CA0E" w:rsidR="00F938A4" w:rsidRPr="00E84CDC" w:rsidRDefault="00F938A4" w:rsidP="00E34B6C">
            <w:pPr>
              <w:spacing w:after="0" w:line="240" w:lineRule="auto"/>
              <w:rPr>
                <w:rFonts w:asciiTheme="minorHAnsi" w:hAnsiTheme="minorHAnsi" w:cstheme="minorHAnsi"/>
                <w:b/>
                <w:bCs/>
                <w:color w:val="0070C0"/>
                <w:sz w:val="24"/>
                <w:szCs w:val="24"/>
              </w:rPr>
            </w:pPr>
            <w:r w:rsidRPr="00E84CDC">
              <w:rPr>
                <w:rFonts w:asciiTheme="minorHAnsi" w:hAnsiTheme="minorHAnsi" w:cstheme="minorHAnsi"/>
                <w:b/>
                <w:bCs/>
                <w:color w:val="0070C0"/>
                <w:sz w:val="24"/>
                <w:szCs w:val="24"/>
              </w:rPr>
              <w:t>Christmas Party</w:t>
            </w:r>
            <w:r w:rsidR="005E3743">
              <w:rPr>
                <w:rFonts w:asciiTheme="minorHAnsi" w:hAnsiTheme="minorHAnsi" w:cstheme="minorHAnsi"/>
                <w:b/>
                <w:bCs/>
                <w:color w:val="0070C0"/>
                <w:sz w:val="24"/>
                <w:szCs w:val="24"/>
              </w:rPr>
              <w:t xml:space="preserve"> </w:t>
            </w:r>
          </w:p>
        </w:tc>
        <w:tc>
          <w:tcPr>
            <w:tcW w:w="1683" w:type="dxa"/>
            <w:shd w:val="clear" w:color="auto" w:fill="auto"/>
            <w:vAlign w:val="center"/>
          </w:tcPr>
          <w:p w14:paraId="21F4EFFB" w14:textId="34106E7F" w:rsidR="00F938A4" w:rsidRPr="00E84CDC" w:rsidRDefault="00F938A4" w:rsidP="005E40ED">
            <w:pPr>
              <w:spacing w:after="0" w:line="240" w:lineRule="auto"/>
              <w:rPr>
                <w:rFonts w:asciiTheme="minorHAnsi" w:hAnsiTheme="minorHAnsi" w:cstheme="minorHAnsi"/>
                <w:b/>
                <w:color w:val="0070C0"/>
                <w:sz w:val="24"/>
                <w:szCs w:val="24"/>
              </w:rPr>
            </w:pPr>
            <w:r w:rsidRPr="00E84CDC">
              <w:rPr>
                <w:rFonts w:asciiTheme="minorHAnsi" w:hAnsiTheme="minorHAnsi" w:cstheme="minorHAnsi"/>
                <w:b/>
                <w:color w:val="0070C0"/>
                <w:sz w:val="24"/>
                <w:szCs w:val="24"/>
              </w:rPr>
              <w:t>Thursday</w:t>
            </w:r>
          </w:p>
        </w:tc>
        <w:tc>
          <w:tcPr>
            <w:tcW w:w="2286" w:type="dxa"/>
            <w:shd w:val="clear" w:color="auto" w:fill="auto"/>
            <w:vAlign w:val="center"/>
          </w:tcPr>
          <w:p w14:paraId="4CA73857" w14:textId="4412DF66" w:rsidR="00F938A4" w:rsidRPr="00E84CDC" w:rsidRDefault="005E3743" w:rsidP="005E3743">
            <w:pPr>
              <w:spacing w:after="0" w:line="240" w:lineRule="auto"/>
              <w:ind w:right="-153"/>
              <w:rPr>
                <w:rFonts w:asciiTheme="minorHAnsi" w:hAnsiTheme="minorHAnsi" w:cstheme="minorHAnsi"/>
                <w:b/>
                <w:color w:val="0070C0"/>
                <w:sz w:val="24"/>
                <w:szCs w:val="24"/>
              </w:rPr>
            </w:pPr>
            <w:r>
              <w:rPr>
                <w:rFonts w:asciiTheme="minorHAnsi" w:hAnsiTheme="minorHAnsi" w:cstheme="minorHAnsi"/>
                <w:b/>
                <w:color w:val="0070C0"/>
                <w:sz w:val="24"/>
                <w:szCs w:val="24"/>
              </w:rPr>
              <w:t>15</w:t>
            </w:r>
            <w:r w:rsidR="00F938A4" w:rsidRPr="00E84CDC">
              <w:rPr>
                <w:rFonts w:asciiTheme="minorHAnsi" w:hAnsiTheme="minorHAnsi" w:cstheme="minorHAnsi"/>
                <w:b/>
                <w:color w:val="0070C0"/>
                <w:sz w:val="24"/>
                <w:szCs w:val="24"/>
                <w:vertAlign w:val="superscript"/>
              </w:rPr>
              <w:t>th</w:t>
            </w:r>
            <w:r w:rsidR="00F938A4" w:rsidRPr="00E84CDC">
              <w:rPr>
                <w:rFonts w:asciiTheme="minorHAnsi" w:hAnsiTheme="minorHAnsi" w:cstheme="minorHAnsi"/>
                <w:b/>
                <w:color w:val="0070C0"/>
                <w:sz w:val="24"/>
                <w:szCs w:val="24"/>
              </w:rPr>
              <w:t xml:space="preserve"> December 202</w:t>
            </w:r>
            <w:r w:rsidR="000A5FE3">
              <w:rPr>
                <w:rFonts w:asciiTheme="minorHAnsi" w:hAnsiTheme="minorHAnsi" w:cstheme="minorHAnsi"/>
                <w:b/>
                <w:color w:val="0070C0"/>
                <w:sz w:val="24"/>
                <w:szCs w:val="24"/>
              </w:rPr>
              <w:t>2?</w:t>
            </w:r>
          </w:p>
        </w:tc>
        <w:tc>
          <w:tcPr>
            <w:tcW w:w="2552" w:type="dxa"/>
            <w:shd w:val="clear" w:color="auto" w:fill="auto"/>
            <w:vAlign w:val="center"/>
          </w:tcPr>
          <w:p w14:paraId="4629385F" w14:textId="059ACDB2" w:rsidR="00F938A4" w:rsidRPr="004C6766" w:rsidRDefault="000B48F8" w:rsidP="005E40ED">
            <w:pPr>
              <w:spacing w:after="0" w:line="240" w:lineRule="auto"/>
              <w:rPr>
                <w:rFonts w:asciiTheme="minorHAnsi" w:hAnsiTheme="minorHAnsi" w:cstheme="minorHAnsi"/>
                <w:b/>
                <w:color w:val="C00000"/>
                <w:sz w:val="24"/>
                <w:szCs w:val="24"/>
              </w:rPr>
            </w:pPr>
            <w:r w:rsidRPr="000B48F8">
              <w:rPr>
                <w:rFonts w:asciiTheme="minorHAnsi" w:hAnsiTheme="minorHAnsi" w:cstheme="minorHAnsi"/>
                <w:b/>
                <w:color w:val="0070C0"/>
                <w:sz w:val="24"/>
                <w:szCs w:val="24"/>
              </w:rPr>
              <w:t>6.00pm</w:t>
            </w:r>
            <w:r w:rsidR="0052585A">
              <w:rPr>
                <w:rFonts w:asciiTheme="minorHAnsi" w:hAnsiTheme="minorHAnsi" w:cstheme="minorHAnsi"/>
                <w:b/>
                <w:color w:val="0070C0"/>
                <w:sz w:val="24"/>
                <w:szCs w:val="24"/>
              </w:rPr>
              <w:t xml:space="preserve"> – 10.00pm</w:t>
            </w:r>
          </w:p>
        </w:tc>
      </w:tr>
    </w:tbl>
    <w:p w14:paraId="17016572" w14:textId="2171D2D9" w:rsidR="007D783E" w:rsidRDefault="007D783E"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0C39DB7C" w14:textId="77777777" w:rsidR="009002A8" w:rsidRDefault="009002A8"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47C18A61" w14:textId="77777777" w:rsidR="009002A8" w:rsidRDefault="009002A8"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67BD6A43" w14:textId="77777777" w:rsidR="006C21A9" w:rsidRDefault="006C21A9" w:rsidP="00715318">
      <w:pPr>
        <w:tabs>
          <w:tab w:val="left" w:pos="3181"/>
        </w:tabs>
        <w:autoSpaceDE w:val="0"/>
        <w:autoSpaceDN w:val="0"/>
        <w:adjustRightInd w:val="0"/>
        <w:spacing w:after="0" w:line="240" w:lineRule="auto"/>
        <w:ind w:left="-142"/>
        <w:rPr>
          <w:rFonts w:cs="Calibri"/>
          <w:b/>
          <w:color w:val="000000"/>
          <w:sz w:val="18"/>
          <w:szCs w:val="18"/>
          <w:lang w:eastAsia="en-AU"/>
        </w:rPr>
      </w:pPr>
      <w:bookmarkStart w:id="0" w:name="_GoBack"/>
      <w:bookmarkEnd w:id="0"/>
    </w:p>
    <w:p w14:paraId="792876EB" w14:textId="01239162" w:rsidR="00EE4B15" w:rsidRDefault="00EE4B15" w:rsidP="00715318">
      <w:pPr>
        <w:tabs>
          <w:tab w:val="left" w:pos="3181"/>
        </w:tabs>
        <w:autoSpaceDE w:val="0"/>
        <w:autoSpaceDN w:val="0"/>
        <w:adjustRightInd w:val="0"/>
        <w:spacing w:after="0" w:line="240" w:lineRule="auto"/>
        <w:ind w:left="-142"/>
        <w:rPr>
          <w:rFonts w:cs="Calibri"/>
          <w:b/>
          <w:color w:val="000000"/>
          <w:sz w:val="18"/>
          <w:szCs w:val="18"/>
          <w:lang w:eastAsia="en-AU"/>
        </w:rPr>
      </w:pPr>
      <w:r>
        <w:rPr>
          <w:noProof/>
          <w:lang w:eastAsia="en-AU"/>
        </w:rPr>
        <mc:AlternateContent>
          <mc:Choice Requires="wps">
            <w:drawing>
              <wp:anchor distT="0" distB="0" distL="114300" distR="114300" simplePos="0" relativeHeight="252289536" behindDoc="0" locked="0" layoutInCell="1" allowOverlap="1" wp14:anchorId="078B08FA" wp14:editId="0D558708">
                <wp:simplePos x="0" y="0"/>
                <wp:positionH relativeFrom="margin">
                  <wp:posOffset>1628775</wp:posOffset>
                </wp:positionH>
                <wp:positionV relativeFrom="paragraph">
                  <wp:posOffset>20955</wp:posOffset>
                </wp:positionV>
                <wp:extent cx="2733675" cy="695325"/>
                <wp:effectExtent l="19050" t="19050" r="28575" b="28575"/>
                <wp:wrapNone/>
                <wp:docPr id="4" name="Scroll: Horizontal 450"/>
                <wp:cNvGraphicFramePr/>
                <a:graphic xmlns:a="http://schemas.openxmlformats.org/drawingml/2006/main">
                  <a:graphicData uri="http://schemas.microsoft.com/office/word/2010/wordprocessingShape">
                    <wps:wsp>
                      <wps:cNvSpPr/>
                      <wps:spPr>
                        <a:xfrm>
                          <a:off x="0" y="0"/>
                          <a:ext cx="2733675" cy="695325"/>
                        </a:xfrm>
                        <a:prstGeom prst="horizontalScroll">
                          <a:avLst>
                            <a:gd name="adj" fmla="val 12500"/>
                          </a:avLst>
                        </a:prstGeom>
                        <a:solidFill>
                          <a:srgbClr val="FFFF00"/>
                        </a:solidFill>
                        <a:ln w="40000" cap="flat" cmpd="sng" algn="ctr">
                          <a:solidFill>
                            <a:srgbClr val="C0504D"/>
                          </a:solidFill>
                          <a:prstDash val="solid"/>
                        </a:ln>
                        <a:effectLst/>
                      </wps:spPr>
                      <wps:txbx>
                        <w:txbxContent>
                          <w:p w14:paraId="3327575B" w14:textId="17E987FB" w:rsidR="009C39F2" w:rsidRDefault="009C39F2" w:rsidP="00D62092">
                            <w:pPr>
                              <w:spacing w:before="120" w:after="120" w:line="240" w:lineRule="auto"/>
                              <w:jc w:val="center"/>
                              <w:rPr>
                                <w:b/>
                                <w:color w:val="C00000"/>
                                <w:sz w:val="28"/>
                                <w:szCs w:val="28"/>
                              </w:rPr>
                            </w:pPr>
                            <w:r>
                              <w:rPr>
                                <w:b/>
                                <w:color w:val="C00000"/>
                                <w:sz w:val="28"/>
                                <w:szCs w:val="28"/>
                              </w:rPr>
                              <w:t>SHOW AND TELL</w:t>
                            </w:r>
                          </w:p>
                          <w:p w14:paraId="074F1CD9" w14:textId="77777777" w:rsidR="009C39F2" w:rsidRDefault="009C39F2" w:rsidP="00EE4B15">
                            <w:pPr>
                              <w:jc w:val="center"/>
                              <w:rPr>
                                <w:b/>
                                <w:color w:val="C00000"/>
                                <w:sz w:val="28"/>
                                <w:szCs w:val="28"/>
                              </w:rPr>
                            </w:pPr>
                          </w:p>
                          <w:p w14:paraId="01125BB2" w14:textId="77777777" w:rsidR="009C39F2" w:rsidRDefault="009C39F2" w:rsidP="00EE4B15">
                            <w:pPr>
                              <w:jc w:val="center"/>
                              <w:rPr>
                                <w:b/>
                                <w:color w:val="C00000"/>
                                <w:sz w:val="28"/>
                                <w:szCs w:val="28"/>
                              </w:rPr>
                            </w:pPr>
                          </w:p>
                          <w:p w14:paraId="38546B3F" w14:textId="77777777" w:rsidR="009C39F2" w:rsidRPr="00216D31" w:rsidRDefault="009C39F2" w:rsidP="00EE4B15">
                            <w:pPr>
                              <w:jc w:val="center"/>
                              <w:rPr>
                                <w:b/>
                                <w:color w:val="C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B08F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50" o:spid="_x0000_s1032" type="#_x0000_t98" style="position:absolute;left:0;text-align:left;margin-left:128.25pt;margin-top:1.65pt;width:215.25pt;height:54.75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" fillcolor="yellow" strokecolor="#c0504d" strokeweight="1.1111mm">
                <v:textbox>
                  <w:txbxContent>
                    <w:p w14:paraId="3327575B" w14:textId="17E987FB" w:rsidR="009C39F2" w:rsidRDefault="009C39F2" w:rsidP="00D62092">
                      <w:pPr>
                        <w:spacing w:before="120" w:after="120" w:line="240" w:lineRule="auto"/>
                        <w:jc w:val="center"/>
                        <w:rPr>
                          <w:b/>
                          <w:color w:val="C00000"/>
                          <w:sz w:val="28"/>
                          <w:szCs w:val="28"/>
                        </w:rPr>
                      </w:pPr>
                      <w:r>
                        <w:rPr>
                          <w:b/>
                          <w:color w:val="C00000"/>
                          <w:sz w:val="28"/>
                          <w:szCs w:val="28"/>
                        </w:rPr>
                        <w:t>SHOW AND TELL</w:t>
                      </w:r>
                    </w:p>
                    <w:p w14:paraId="074F1CD9" w14:textId="77777777" w:rsidR="009C39F2" w:rsidRDefault="009C39F2" w:rsidP="00EE4B15">
                      <w:pPr>
                        <w:jc w:val="center"/>
                        <w:rPr>
                          <w:b/>
                          <w:color w:val="C00000"/>
                          <w:sz w:val="28"/>
                          <w:szCs w:val="28"/>
                        </w:rPr>
                      </w:pPr>
                    </w:p>
                    <w:p w14:paraId="01125BB2" w14:textId="77777777" w:rsidR="009C39F2" w:rsidRDefault="009C39F2" w:rsidP="00EE4B15">
                      <w:pPr>
                        <w:jc w:val="center"/>
                        <w:rPr>
                          <w:b/>
                          <w:color w:val="C00000"/>
                          <w:sz w:val="28"/>
                          <w:szCs w:val="28"/>
                        </w:rPr>
                      </w:pPr>
                    </w:p>
                    <w:p w14:paraId="38546B3F" w14:textId="77777777" w:rsidR="009C39F2" w:rsidRPr="00216D31" w:rsidRDefault="009C39F2" w:rsidP="00EE4B15">
                      <w:pPr>
                        <w:jc w:val="center"/>
                        <w:rPr>
                          <w:b/>
                          <w:color w:val="C00000"/>
                          <w:sz w:val="28"/>
                          <w:szCs w:val="28"/>
                        </w:rPr>
                      </w:pPr>
                    </w:p>
                  </w:txbxContent>
                </v:textbox>
                <w10:wrap anchorx="margin"/>
              </v:shape>
            </w:pict>
          </mc:Fallback>
        </mc:AlternateContent>
      </w:r>
    </w:p>
    <w:p w14:paraId="3064884F" w14:textId="0BB4F7C7" w:rsidR="00D647EF" w:rsidRDefault="00D647E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55ED04F6" w14:textId="77777777" w:rsidR="00EE4B15" w:rsidRDefault="00EE4B15"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5644420F" w14:textId="77777777" w:rsidR="008C582F" w:rsidRDefault="008C582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13A72C9E" w14:textId="77777777" w:rsidR="008C582F" w:rsidRDefault="008C582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00E434F3" w14:textId="77777777" w:rsidR="00EE4B15" w:rsidRPr="00D62092" w:rsidRDefault="00EE4B15" w:rsidP="00715318">
      <w:pPr>
        <w:tabs>
          <w:tab w:val="left" w:pos="3181"/>
        </w:tabs>
        <w:autoSpaceDE w:val="0"/>
        <w:autoSpaceDN w:val="0"/>
        <w:adjustRightInd w:val="0"/>
        <w:spacing w:after="0" w:line="240" w:lineRule="auto"/>
        <w:ind w:left="-142"/>
        <w:rPr>
          <w:rFonts w:cs="Calibri"/>
          <w:b/>
          <w:color w:val="000000"/>
          <w:lang w:eastAsia="en-AU"/>
        </w:rPr>
      </w:pPr>
    </w:p>
    <w:p w14:paraId="4DD0111D" w14:textId="5DCA2656" w:rsidR="00EE4B15" w:rsidRPr="00D62092" w:rsidRDefault="00D62092" w:rsidP="00715318">
      <w:pPr>
        <w:tabs>
          <w:tab w:val="left" w:pos="3181"/>
        </w:tabs>
        <w:autoSpaceDE w:val="0"/>
        <w:autoSpaceDN w:val="0"/>
        <w:adjustRightInd w:val="0"/>
        <w:spacing w:after="0" w:line="240" w:lineRule="auto"/>
        <w:ind w:left="-142"/>
        <w:rPr>
          <w:rFonts w:cs="Calibri"/>
          <w:color w:val="000000"/>
          <w:lang w:eastAsia="en-AU"/>
        </w:rPr>
      </w:pPr>
      <w:r w:rsidRPr="00D62092">
        <w:rPr>
          <w:rFonts w:cs="Calibri"/>
          <w:color w:val="000000"/>
          <w:lang w:eastAsia="en-AU"/>
        </w:rPr>
        <w:t>There was no show and tell this month but Bob Parrish</w:t>
      </w:r>
      <w:r>
        <w:rPr>
          <w:rFonts w:cs="Calibri"/>
          <w:color w:val="000000"/>
          <w:lang w:eastAsia="en-AU"/>
        </w:rPr>
        <w:t xml:space="preserve"> has completed his massive garden seat and finished it off at home</w:t>
      </w:r>
      <w:r w:rsidR="00A10664">
        <w:rPr>
          <w:rFonts w:cs="Calibri"/>
          <w:color w:val="000000"/>
          <w:lang w:eastAsia="en-AU"/>
        </w:rPr>
        <w:t>. It’s made from mountain ash, has 52 mortices and was finished with Estapol</w:t>
      </w:r>
      <w:r>
        <w:rPr>
          <w:rFonts w:cs="Calibri"/>
          <w:color w:val="000000"/>
          <w:lang w:eastAsia="en-AU"/>
        </w:rPr>
        <w:t xml:space="preserve">. </w:t>
      </w:r>
      <w:r w:rsidR="00A10664">
        <w:rPr>
          <w:rFonts w:cs="Calibri"/>
          <w:color w:val="000000"/>
          <w:lang w:eastAsia="en-AU"/>
        </w:rPr>
        <w:t>Some project!</w:t>
      </w:r>
    </w:p>
    <w:p w14:paraId="4CE4D386" w14:textId="77777777" w:rsidR="00EE4B15" w:rsidRDefault="00EE4B15"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0193A6AE" w14:textId="18100213" w:rsidR="00EE4B15" w:rsidRDefault="00D62092" w:rsidP="00A10664">
      <w:pPr>
        <w:tabs>
          <w:tab w:val="left" w:pos="3181"/>
        </w:tabs>
        <w:autoSpaceDE w:val="0"/>
        <w:autoSpaceDN w:val="0"/>
        <w:adjustRightInd w:val="0"/>
        <w:spacing w:after="0" w:line="240" w:lineRule="auto"/>
        <w:ind w:left="-142"/>
        <w:rPr>
          <w:rFonts w:cs="Calibri"/>
          <w:b/>
          <w:color w:val="000000"/>
          <w:sz w:val="18"/>
          <w:szCs w:val="18"/>
          <w:lang w:eastAsia="en-AU"/>
        </w:rPr>
      </w:pPr>
      <w:r>
        <w:rPr>
          <w:noProof/>
          <w:lang w:eastAsia="en-AU"/>
        </w:rPr>
        <w:drawing>
          <wp:inline distT="0" distB="0" distL="0" distR="0" wp14:anchorId="78208A32" wp14:editId="77629D79">
            <wp:extent cx="3467100" cy="227863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7240" cy="2291871"/>
                    </a:xfrm>
                    <a:prstGeom prst="rect">
                      <a:avLst/>
                    </a:prstGeom>
                  </pic:spPr>
                </pic:pic>
              </a:graphicData>
            </a:graphic>
          </wp:inline>
        </w:drawing>
      </w:r>
      <w:r w:rsidR="00A10664">
        <w:rPr>
          <w:rFonts w:cs="Calibri"/>
          <w:b/>
          <w:color w:val="000000"/>
          <w:sz w:val="18"/>
          <w:szCs w:val="18"/>
          <w:lang w:eastAsia="en-AU"/>
        </w:rPr>
        <w:t xml:space="preserve">  </w:t>
      </w:r>
      <w:r w:rsidR="00A10664">
        <w:rPr>
          <w:noProof/>
          <w:lang w:eastAsia="en-AU"/>
        </w:rPr>
        <w:drawing>
          <wp:inline distT="0" distB="0" distL="0" distR="0" wp14:anchorId="392C4B2D" wp14:editId="1405E17D">
            <wp:extent cx="3209925" cy="2288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8121" cy="2323359"/>
                    </a:xfrm>
                    <a:prstGeom prst="rect">
                      <a:avLst/>
                    </a:prstGeom>
                  </pic:spPr>
                </pic:pic>
              </a:graphicData>
            </a:graphic>
          </wp:inline>
        </w:drawing>
      </w:r>
    </w:p>
    <w:p w14:paraId="186E2360" w14:textId="77777777" w:rsidR="00EE4B15" w:rsidRDefault="00EE4B15"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544FDC43" w14:textId="29D3B2AE" w:rsidR="00EE4B15" w:rsidRPr="00A10664" w:rsidRDefault="00A10664" w:rsidP="00715318">
      <w:pPr>
        <w:tabs>
          <w:tab w:val="left" w:pos="3181"/>
        </w:tabs>
        <w:autoSpaceDE w:val="0"/>
        <w:autoSpaceDN w:val="0"/>
        <w:adjustRightInd w:val="0"/>
        <w:spacing w:after="0" w:line="240" w:lineRule="auto"/>
        <w:ind w:left="-142"/>
        <w:rPr>
          <w:rFonts w:cs="Calibri"/>
          <w:b/>
          <w:color w:val="000000"/>
          <w:lang w:eastAsia="en-AU"/>
        </w:rPr>
      </w:pPr>
      <w:r>
        <w:rPr>
          <w:rFonts w:cs="Calibri"/>
          <w:b/>
          <w:color w:val="000000"/>
          <w:lang w:eastAsia="en-AU"/>
        </w:rPr>
        <w:t xml:space="preserve">                          </w:t>
      </w:r>
      <w:r w:rsidRPr="00A10664">
        <w:rPr>
          <w:rFonts w:cs="Calibri"/>
          <w:b/>
          <w:color w:val="000000"/>
          <w:lang w:eastAsia="en-AU"/>
        </w:rPr>
        <w:t>The finished garden seat</w:t>
      </w:r>
      <w:r w:rsidR="00295CD6">
        <w:rPr>
          <w:rFonts w:cs="Calibri"/>
          <w:b/>
          <w:color w:val="000000"/>
          <w:lang w:eastAsia="en-AU"/>
        </w:rPr>
        <w:tab/>
      </w:r>
      <w:r w:rsidR="00295CD6">
        <w:rPr>
          <w:rFonts w:cs="Calibri"/>
          <w:b/>
          <w:color w:val="000000"/>
          <w:lang w:eastAsia="en-AU"/>
        </w:rPr>
        <w:tab/>
      </w:r>
      <w:r w:rsidR="00295CD6">
        <w:rPr>
          <w:rFonts w:cs="Calibri"/>
          <w:b/>
          <w:color w:val="000000"/>
          <w:lang w:eastAsia="en-AU"/>
        </w:rPr>
        <w:tab/>
        <w:t>and</w:t>
      </w:r>
      <w:r w:rsidR="00295CD6">
        <w:rPr>
          <w:rFonts w:cs="Calibri"/>
          <w:b/>
          <w:color w:val="000000"/>
          <w:lang w:eastAsia="en-AU"/>
        </w:rPr>
        <w:tab/>
      </w:r>
      <w:r w:rsidR="00295CD6">
        <w:rPr>
          <w:rFonts w:cs="Calibri"/>
          <w:b/>
          <w:color w:val="000000"/>
          <w:lang w:eastAsia="en-AU"/>
        </w:rPr>
        <w:tab/>
        <w:t>t</w:t>
      </w:r>
      <w:r>
        <w:rPr>
          <w:rFonts w:cs="Calibri"/>
          <w:b/>
          <w:color w:val="000000"/>
          <w:lang w:eastAsia="en-AU"/>
        </w:rPr>
        <w:t>he road test – obviously a pass</w:t>
      </w:r>
      <w:r w:rsidR="006C21A9">
        <w:rPr>
          <w:rFonts w:cs="Calibri"/>
          <w:b/>
          <w:color w:val="000000"/>
          <w:lang w:eastAsia="en-AU"/>
        </w:rPr>
        <w:t>!</w:t>
      </w:r>
    </w:p>
    <w:p w14:paraId="4001DE69" w14:textId="77777777" w:rsidR="00EE4B15" w:rsidRDefault="00EE4B15"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04DF5F58" w14:textId="77777777" w:rsidR="00E34B6C" w:rsidRDefault="00E34B6C"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1BCE165E" w14:textId="6AB4C186" w:rsidR="00D647EF" w:rsidRDefault="004D3B76" w:rsidP="00715318">
      <w:pPr>
        <w:tabs>
          <w:tab w:val="left" w:pos="3181"/>
        </w:tabs>
        <w:autoSpaceDE w:val="0"/>
        <w:autoSpaceDN w:val="0"/>
        <w:adjustRightInd w:val="0"/>
        <w:spacing w:after="0" w:line="240" w:lineRule="auto"/>
        <w:ind w:left="-142"/>
        <w:rPr>
          <w:rFonts w:cs="Calibri"/>
          <w:b/>
          <w:color w:val="000000"/>
          <w:sz w:val="18"/>
          <w:szCs w:val="18"/>
          <w:lang w:eastAsia="en-AU"/>
        </w:rPr>
      </w:pPr>
      <w:r w:rsidRPr="00722FAB">
        <w:rPr>
          <w:noProof/>
          <w:lang w:eastAsia="en-AU"/>
        </w:rPr>
        <mc:AlternateContent>
          <mc:Choice Requires="wps">
            <w:drawing>
              <wp:anchor distT="0" distB="0" distL="114300" distR="114300" simplePos="0" relativeHeight="252282368" behindDoc="0" locked="0" layoutInCell="1" allowOverlap="1" wp14:anchorId="7F0E05FB" wp14:editId="3C3D25F6">
                <wp:simplePos x="0" y="0"/>
                <wp:positionH relativeFrom="column">
                  <wp:posOffset>1429385</wp:posOffset>
                </wp:positionH>
                <wp:positionV relativeFrom="paragraph">
                  <wp:posOffset>62230</wp:posOffset>
                </wp:positionV>
                <wp:extent cx="3467100" cy="698739"/>
                <wp:effectExtent l="95250" t="0" r="57150" b="6350"/>
                <wp:wrapNone/>
                <wp:docPr id="2" name="Ribbon: Tilted Down 5"/>
                <wp:cNvGraphicFramePr/>
                <a:graphic xmlns:a="http://schemas.openxmlformats.org/drawingml/2006/main">
                  <a:graphicData uri="http://schemas.microsoft.com/office/word/2010/wordprocessingShape">
                    <wps:wsp>
                      <wps:cNvSpPr/>
                      <wps:spPr>
                        <a:xfrm>
                          <a:off x="0" y="0"/>
                          <a:ext cx="3467100" cy="698739"/>
                        </a:xfrm>
                        <a:prstGeom prst="ribbon">
                          <a:avLst>
                            <a:gd name="adj1" fmla="val 16667"/>
                            <a:gd name="adj2" fmla="val 55027"/>
                          </a:avLst>
                        </a:prstGeom>
                        <a:solidFill>
                          <a:srgbClr val="FFC000"/>
                        </a:solidFill>
                        <a:ln w="40000" cap="flat" cmpd="sng" algn="ctr">
                          <a:solidFill>
                            <a:srgbClr val="FF0000"/>
                          </a:solidFill>
                          <a:prstDash val="solid"/>
                        </a:ln>
                        <a:effectLst/>
                        <a:scene3d>
                          <a:camera prst="perspectiveRelaxedModerately"/>
                          <a:lightRig rig="threePt" dir="t"/>
                        </a:scene3d>
                      </wps:spPr>
                      <wps:txbx>
                        <w:txbxContent>
                          <w:p w14:paraId="44F2DAC1" w14:textId="2C987D55" w:rsidR="009C39F2" w:rsidRDefault="009C39F2" w:rsidP="00A77C2D">
                            <w:pPr>
                              <w:keepNext/>
                              <w:spacing w:after="0" w:line="240" w:lineRule="auto"/>
                              <w:jc w:val="center"/>
                              <w:rPr>
                                <w:b/>
                                <w:bCs/>
                                <w:color w:val="0000CC"/>
                                <w:sz w:val="28"/>
                                <w:szCs w:val="28"/>
                              </w:rPr>
                            </w:pPr>
                            <w:r>
                              <w:rPr>
                                <w:b/>
                                <w:bCs/>
                                <w:color w:val="0000CC"/>
                                <w:sz w:val="28"/>
                                <w:szCs w:val="28"/>
                              </w:rPr>
                              <w:t>WELFARE REPORT</w:t>
                            </w:r>
                          </w:p>
                          <w:p w14:paraId="3B4130E3" w14:textId="48A74BEE" w:rsidR="009C39F2" w:rsidRPr="00A77C2D" w:rsidRDefault="009C39F2" w:rsidP="00A77C2D">
                            <w:pPr>
                              <w:keepNext/>
                              <w:spacing w:after="0" w:line="240" w:lineRule="auto"/>
                              <w:jc w:val="center"/>
                              <w:rPr>
                                <w:b/>
                                <w:bCs/>
                                <w:color w:val="0000CC"/>
                                <w:sz w:val="18"/>
                                <w:szCs w:val="18"/>
                              </w:rPr>
                            </w:pPr>
                            <w:r w:rsidRPr="00A77C2D">
                              <w:rPr>
                                <w:b/>
                                <w:bCs/>
                                <w:color w:val="0000CC"/>
                                <w:sz w:val="18"/>
                                <w:szCs w:val="18"/>
                              </w:rPr>
                              <w:t>By Bob Grant</w:t>
                            </w:r>
                          </w:p>
                          <w:p w14:paraId="6C734F5B" w14:textId="77777777" w:rsidR="009C39F2" w:rsidRDefault="009C39F2" w:rsidP="00D54C47">
                            <w:pPr>
                              <w:keepNext/>
                              <w:spacing w:line="480" w:lineRule="auto"/>
                              <w:jc w:val="center"/>
                              <w:rPr>
                                <w:b/>
                                <w:bCs/>
                                <w:color w:val="0000CC"/>
                                <w:sz w:val="28"/>
                                <w:szCs w:val="28"/>
                              </w:rPr>
                            </w:pPr>
                          </w:p>
                          <w:p w14:paraId="33BEF302" w14:textId="77777777" w:rsidR="009C39F2" w:rsidRPr="002011BC" w:rsidRDefault="009C39F2" w:rsidP="00722FAB">
                            <w:pPr>
                              <w:spacing w:line="480" w:lineRule="auto"/>
                              <w:jc w:val="center"/>
                              <w:rPr>
                                <w:b/>
                                <w:bCs/>
                                <w:color w:val="0000C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E05FB"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5" o:spid="_x0000_s1033" type="#_x0000_t53" style="position:absolute;left:0;text-align:left;margin-left:112.55pt;margin-top:4.9pt;width:273pt;height:5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" adj="4857,3600" fillcolor="#ffc000" strokecolor="red" strokeweight="1.1111mm">
                <v:textbox>
                  <w:txbxContent>
                    <w:p w14:paraId="44F2DAC1" w14:textId="2C987D55" w:rsidR="009C39F2" w:rsidRDefault="009C39F2" w:rsidP="00A77C2D">
                      <w:pPr>
                        <w:keepNext/>
                        <w:spacing w:after="0" w:line="240" w:lineRule="auto"/>
                        <w:jc w:val="center"/>
                        <w:rPr>
                          <w:b/>
                          <w:bCs/>
                          <w:color w:val="0000CC"/>
                          <w:sz w:val="28"/>
                          <w:szCs w:val="28"/>
                        </w:rPr>
                      </w:pPr>
                      <w:r>
                        <w:rPr>
                          <w:b/>
                          <w:bCs/>
                          <w:color w:val="0000CC"/>
                          <w:sz w:val="28"/>
                          <w:szCs w:val="28"/>
                        </w:rPr>
                        <w:t>WELFARE REPORT</w:t>
                      </w:r>
                    </w:p>
                    <w:p w14:paraId="3B4130E3" w14:textId="48A74BEE" w:rsidR="009C39F2" w:rsidRPr="00A77C2D" w:rsidRDefault="009C39F2" w:rsidP="00A77C2D">
                      <w:pPr>
                        <w:keepNext/>
                        <w:spacing w:after="0" w:line="240" w:lineRule="auto"/>
                        <w:jc w:val="center"/>
                        <w:rPr>
                          <w:b/>
                          <w:bCs/>
                          <w:color w:val="0000CC"/>
                          <w:sz w:val="18"/>
                          <w:szCs w:val="18"/>
                        </w:rPr>
                      </w:pPr>
                      <w:r w:rsidRPr="00A77C2D">
                        <w:rPr>
                          <w:b/>
                          <w:bCs/>
                          <w:color w:val="0000CC"/>
                          <w:sz w:val="18"/>
                          <w:szCs w:val="18"/>
                        </w:rPr>
                        <w:t>By Bob Grant</w:t>
                      </w:r>
                    </w:p>
                    <w:p w14:paraId="6C734F5B" w14:textId="77777777" w:rsidR="009C39F2" w:rsidRDefault="009C39F2" w:rsidP="00D54C47">
                      <w:pPr>
                        <w:keepNext/>
                        <w:spacing w:line="480" w:lineRule="auto"/>
                        <w:jc w:val="center"/>
                        <w:rPr>
                          <w:b/>
                          <w:bCs/>
                          <w:color w:val="0000CC"/>
                          <w:sz w:val="28"/>
                          <w:szCs w:val="28"/>
                        </w:rPr>
                      </w:pPr>
                    </w:p>
                    <w:p w14:paraId="33BEF302" w14:textId="77777777" w:rsidR="009C39F2" w:rsidRPr="002011BC" w:rsidRDefault="009C39F2" w:rsidP="00722FAB">
                      <w:pPr>
                        <w:spacing w:line="480" w:lineRule="auto"/>
                        <w:jc w:val="center"/>
                        <w:rPr>
                          <w:b/>
                          <w:bCs/>
                          <w:color w:val="0000CC"/>
                          <w:sz w:val="28"/>
                          <w:szCs w:val="28"/>
                        </w:rPr>
                      </w:pPr>
                    </w:p>
                  </w:txbxContent>
                </v:textbox>
              </v:shape>
            </w:pict>
          </mc:Fallback>
        </mc:AlternateContent>
      </w:r>
    </w:p>
    <w:p w14:paraId="4C3CDB8E" w14:textId="1A03DD4A" w:rsidR="00D647EF" w:rsidRDefault="00D647E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2529F6C7" w14:textId="77777777" w:rsidR="00EE4B15" w:rsidRDefault="00EE4B15"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55BFB465" w14:textId="77777777" w:rsidR="00D647EF" w:rsidRDefault="00D647E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3678706B" w14:textId="77777777" w:rsidR="00D647EF" w:rsidRDefault="00D647E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457D77A9" w14:textId="44DD0263" w:rsidR="00D647EF" w:rsidRDefault="00D647E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79647079" w14:textId="77777777" w:rsidR="00D647EF" w:rsidRDefault="00D647E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1D3BC93F" w14:textId="77777777" w:rsidR="00D647EF" w:rsidRDefault="00D647EF" w:rsidP="00715318">
      <w:pPr>
        <w:tabs>
          <w:tab w:val="left" w:pos="3181"/>
        </w:tabs>
        <w:autoSpaceDE w:val="0"/>
        <w:autoSpaceDN w:val="0"/>
        <w:adjustRightInd w:val="0"/>
        <w:spacing w:after="0" w:line="240" w:lineRule="auto"/>
        <w:ind w:left="-142"/>
        <w:rPr>
          <w:rFonts w:cs="Calibri"/>
          <w:b/>
          <w:color w:val="000000"/>
          <w:sz w:val="18"/>
          <w:szCs w:val="18"/>
          <w:lang w:eastAsia="en-AU"/>
        </w:rPr>
      </w:pPr>
    </w:p>
    <w:p w14:paraId="4B56B81F" w14:textId="77777777" w:rsidR="008877D6" w:rsidRPr="006134BC" w:rsidRDefault="008877D6" w:rsidP="008877D6">
      <w:pPr>
        <w:spacing w:after="0"/>
        <w:rPr>
          <w:rFonts w:cs="Calibri"/>
        </w:rPr>
      </w:pPr>
      <w:r w:rsidRPr="006134BC">
        <w:rPr>
          <w:rFonts w:cs="Calibri"/>
          <w:b/>
          <w:bCs/>
        </w:rPr>
        <w:t>Graham Miller:</w:t>
      </w:r>
      <w:r w:rsidRPr="006134BC">
        <w:rPr>
          <w:rFonts w:cs="Calibri"/>
          <w:b/>
          <w:bCs/>
          <w:u w:val="single"/>
        </w:rPr>
        <w:t xml:space="preserve"> </w:t>
      </w:r>
      <w:r w:rsidRPr="006134BC">
        <w:rPr>
          <w:rFonts w:cs="Calibri"/>
        </w:rPr>
        <w:t xml:space="preserve">Graham’s surgery didn’t take place as a result of a false diagnosis. He is okay and doing well. </w:t>
      </w:r>
    </w:p>
    <w:p w14:paraId="58E24EC8" w14:textId="77777777" w:rsidR="008877D6" w:rsidRPr="006134BC" w:rsidRDefault="008877D6" w:rsidP="008877D6">
      <w:pPr>
        <w:spacing w:after="0"/>
        <w:jc w:val="both"/>
        <w:rPr>
          <w:rFonts w:cs="Calibri"/>
        </w:rPr>
      </w:pPr>
      <w:r w:rsidRPr="006134BC">
        <w:rPr>
          <w:rFonts w:cs="Calibri"/>
          <w:b/>
          <w:bCs/>
        </w:rPr>
        <w:t>Steve Cuffe:</w:t>
      </w:r>
      <w:r w:rsidRPr="006134BC">
        <w:rPr>
          <w:rFonts w:cs="Calibri"/>
          <w:b/>
          <w:bCs/>
          <w:u w:val="single"/>
        </w:rPr>
        <w:t xml:space="preserve"> </w:t>
      </w:r>
      <w:r w:rsidRPr="006134BC">
        <w:rPr>
          <w:rFonts w:cs="Calibri"/>
        </w:rPr>
        <w:t>Last month I advised that Steve had some serious eye surgery, the result of which was that he had temporary blindness, meaning he could only distinguish light from darkness in that eye. His vision has since returned to almost as good as it was before the operation.  He needs further surgery in 6 months’ time to correct a cloudy lens.  He is back driving and can now get to his favourite store, Bunnings. Well done, Steve.</w:t>
      </w:r>
    </w:p>
    <w:p w14:paraId="7CF54078" w14:textId="77777777" w:rsidR="008877D6" w:rsidRPr="006134BC" w:rsidRDefault="008877D6" w:rsidP="008877D6">
      <w:pPr>
        <w:spacing w:after="0"/>
        <w:jc w:val="both"/>
        <w:rPr>
          <w:rFonts w:cs="Calibri"/>
        </w:rPr>
      </w:pPr>
      <w:r w:rsidRPr="006134BC">
        <w:rPr>
          <w:rFonts w:cs="Calibri"/>
          <w:b/>
          <w:bCs/>
        </w:rPr>
        <w:t>Bob Parrish:</w:t>
      </w:r>
      <w:r w:rsidRPr="006134BC">
        <w:rPr>
          <w:rFonts w:cs="Calibri"/>
          <w:b/>
          <w:bCs/>
          <w:u w:val="single"/>
        </w:rPr>
        <w:t xml:space="preserve"> </w:t>
      </w:r>
      <w:r w:rsidRPr="006134BC">
        <w:rPr>
          <w:rFonts w:cs="Calibri"/>
        </w:rPr>
        <w:t>Bob had some exploratory surgery on the 2</w:t>
      </w:r>
      <w:r w:rsidRPr="006134BC">
        <w:rPr>
          <w:rFonts w:cs="Calibri"/>
          <w:vertAlign w:val="superscript"/>
        </w:rPr>
        <w:t>nd</w:t>
      </w:r>
      <w:r w:rsidRPr="006134BC">
        <w:rPr>
          <w:rFonts w:cs="Calibri"/>
        </w:rPr>
        <w:t xml:space="preserve"> May which revealed that his bladder cancer had returned. He is scheduled to have a series of injections over 6 weeks, commencing Thursday. The prognosis is good with this chemical treatment having a 92% success rate.  We are all behind you on this one, Bob.</w:t>
      </w:r>
    </w:p>
    <w:p w14:paraId="67B7386C" w14:textId="77777777" w:rsidR="008877D6" w:rsidRPr="006134BC" w:rsidRDefault="008877D6" w:rsidP="008877D6">
      <w:pPr>
        <w:spacing w:after="0"/>
        <w:jc w:val="both"/>
        <w:rPr>
          <w:rFonts w:cs="Calibri"/>
        </w:rPr>
      </w:pPr>
      <w:r w:rsidRPr="006134BC">
        <w:rPr>
          <w:rFonts w:cs="Calibri"/>
          <w:b/>
          <w:bCs/>
        </w:rPr>
        <w:t>Stewart Upton:</w:t>
      </w:r>
      <w:r w:rsidRPr="006134BC">
        <w:rPr>
          <w:rFonts w:cs="Calibri"/>
          <w:b/>
          <w:bCs/>
          <w:u w:val="single"/>
        </w:rPr>
        <w:t xml:space="preserve"> </w:t>
      </w:r>
      <w:r w:rsidRPr="006134BC">
        <w:rPr>
          <w:rFonts w:cs="Calibri"/>
        </w:rPr>
        <w:t>Stewart’s wife Dorothy has had a recent brain scan and the result showed no sign of her previous brain cancer. This is fantastic news. She will be seeing her Lung and Liver Specialist in a few weeks to check on any other areas of concern. All the best, Dorothy. Meanwhile, Stewart is doing okay.</w:t>
      </w:r>
    </w:p>
    <w:p w14:paraId="7AFC78BF" w14:textId="77777777" w:rsidR="008877D6" w:rsidRPr="006134BC" w:rsidRDefault="008877D6" w:rsidP="008877D6">
      <w:pPr>
        <w:spacing w:after="0"/>
        <w:jc w:val="both"/>
        <w:rPr>
          <w:rFonts w:cs="Calibri"/>
        </w:rPr>
      </w:pPr>
      <w:r w:rsidRPr="006134BC">
        <w:rPr>
          <w:rFonts w:cs="Calibri"/>
          <w:b/>
          <w:bCs/>
        </w:rPr>
        <w:t>George Falzon:</w:t>
      </w:r>
      <w:r w:rsidRPr="006134BC">
        <w:rPr>
          <w:rFonts w:cs="Calibri"/>
          <w:b/>
          <w:bCs/>
          <w:u w:val="single"/>
        </w:rPr>
        <w:t xml:space="preserve"> </w:t>
      </w:r>
      <w:r w:rsidRPr="006134BC">
        <w:rPr>
          <w:rFonts w:cs="Calibri"/>
        </w:rPr>
        <w:t>George recently spent an unexpected 10 days in hospital relating to a previous complaint. He has responded well to treatment and is improving slowly. He will be seeing his GP next week to confirm that everything is okay.</w:t>
      </w:r>
    </w:p>
    <w:p w14:paraId="1C552BFC" w14:textId="1285D32C" w:rsidR="006C21A9" w:rsidRDefault="008C582F" w:rsidP="00257868">
      <w:pPr>
        <w:spacing w:after="0" w:line="240" w:lineRule="auto"/>
      </w:pPr>
      <w:r>
        <w:rPr>
          <w:noProof/>
          <w:lang w:eastAsia="en-AU"/>
        </w:rPr>
        <mc:AlternateContent>
          <mc:Choice Requires="wps">
            <w:drawing>
              <wp:anchor distT="0" distB="0" distL="114300" distR="114300" simplePos="0" relativeHeight="252286464" behindDoc="0" locked="0" layoutInCell="1" allowOverlap="1" wp14:anchorId="1F5C970C" wp14:editId="2872C6E0">
                <wp:simplePos x="0" y="0"/>
                <wp:positionH relativeFrom="margin">
                  <wp:posOffset>1892300</wp:posOffset>
                </wp:positionH>
                <wp:positionV relativeFrom="paragraph">
                  <wp:posOffset>60960</wp:posOffset>
                </wp:positionV>
                <wp:extent cx="2733675" cy="695325"/>
                <wp:effectExtent l="19050" t="19050" r="28575" b="28575"/>
                <wp:wrapNone/>
                <wp:docPr id="450" name="Scroll: Horizontal 450"/>
                <wp:cNvGraphicFramePr/>
                <a:graphic xmlns:a="http://schemas.openxmlformats.org/drawingml/2006/main">
                  <a:graphicData uri="http://schemas.microsoft.com/office/word/2010/wordprocessingShape">
                    <wps:wsp>
                      <wps:cNvSpPr/>
                      <wps:spPr>
                        <a:xfrm>
                          <a:off x="0" y="0"/>
                          <a:ext cx="2733675" cy="695325"/>
                        </a:xfrm>
                        <a:prstGeom prst="horizontalScroll">
                          <a:avLst>
                            <a:gd name="adj" fmla="val 12500"/>
                          </a:avLst>
                        </a:prstGeom>
                        <a:solidFill>
                          <a:srgbClr val="FFFF00"/>
                        </a:solidFill>
                        <a:ln w="40000" cap="flat" cmpd="sng" algn="ctr">
                          <a:solidFill>
                            <a:srgbClr val="C0504D"/>
                          </a:solidFill>
                          <a:prstDash val="solid"/>
                        </a:ln>
                        <a:effectLst/>
                      </wps:spPr>
                      <wps:txbx>
                        <w:txbxContent>
                          <w:p w14:paraId="7C4DDEE2" w14:textId="77777777" w:rsidR="009C39F2" w:rsidRDefault="009C39F2" w:rsidP="000C2C44">
                            <w:pPr>
                              <w:jc w:val="center"/>
                              <w:rPr>
                                <w:b/>
                                <w:color w:val="C00000"/>
                                <w:sz w:val="28"/>
                                <w:szCs w:val="28"/>
                              </w:rPr>
                            </w:pPr>
                            <w:r w:rsidRPr="00216D31">
                              <w:rPr>
                                <w:b/>
                                <w:color w:val="C00000"/>
                                <w:sz w:val="28"/>
                                <w:szCs w:val="28"/>
                              </w:rPr>
                              <w:t>TID BITS FROM THE SHED</w:t>
                            </w:r>
                          </w:p>
                          <w:p w14:paraId="526C8055" w14:textId="77777777" w:rsidR="009C39F2" w:rsidRDefault="009C39F2" w:rsidP="000C2C44">
                            <w:pPr>
                              <w:jc w:val="center"/>
                              <w:rPr>
                                <w:b/>
                                <w:color w:val="C00000"/>
                                <w:sz w:val="28"/>
                                <w:szCs w:val="28"/>
                              </w:rPr>
                            </w:pPr>
                          </w:p>
                          <w:p w14:paraId="27841D04" w14:textId="77777777" w:rsidR="009C39F2" w:rsidRDefault="009C39F2" w:rsidP="000C2C44">
                            <w:pPr>
                              <w:jc w:val="center"/>
                              <w:rPr>
                                <w:b/>
                                <w:color w:val="C00000"/>
                                <w:sz w:val="28"/>
                                <w:szCs w:val="28"/>
                              </w:rPr>
                            </w:pPr>
                          </w:p>
                          <w:p w14:paraId="1259D7A8" w14:textId="77777777" w:rsidR="009C39F2" w:rsidRPr="00216D31" w:rsidRDefault="009C39F2" w:rsidP="000C2C44">
                            <w:pPr>
                              <w:jc w:val="center"/>
                              <w:rPr>
                                <w:b/>
                                <w:color w:val="C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C970C" id="_x0000_s1034" type="#_x0000_t98" style="position:absolute;margin-left:149pt;margin-top:4.8pt;width:215.25pt;height:54.75pt;z-index:25228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" fillcolor="yellow" strokecolor="#c0504d" strokeweight="1.1111mm">
                <v:textbox>
                  <w:txbxContent>
                    <w:p w14:paraId="7C4DDEE2" w14:textId="77777777" w:rsidR="009C39F2" w:rsidRDefault="009C39F2" w:rsidP="000C2C44">
                      <w:pPr>
                        <w:jc w:val="center"/>
                        <w:rPr>
                          <w:b/>
                          <w:color w:val="C00000"/>
                          <w:sz w:val="28"/>
                          <w:szCs w:val="28"/>
                        </w:rPr>
                      </w:pPr>
                      <w:r w:rsidRPr="00216D31">
                        <w:rPr>
                          <w:b/>
                          <w:color w:val="C00000"/>
                          <w:sz w:val="28"/>
                          <w:szCs w:val="28"/>
                        </w:rPr>
                        <w:t>TID BITS FROM THE SHED</w:t>
                      </w:r>
                    </w:p>
                    <w:p w14:paraId="526C8055" w14:textId="77777777" w:rsidR="009C39F2" w:rsidRDefault="009C39F2" w:rsidP="000C2C44">
                      <w:pPr>
                        <w:jc w:val="center"/>
                        <w:rPr>
                          <w:b/>
                          <w:color w:val="C00000"/>
                          <w:sz w:val="28"/>
                          <w:szCs w:val="28"/>
                        </w:rPr>
                      </w:pPr>
                    </w:p>
                    <w:p w14:paraId="27841D04" w14:textId="77777777" w:rsidR="009C39F2" w:rsidRDefault="009C39F2" w:rsidP="000C2C44">
                      <w:pPr>
                        <w:jc w:val="center"/>
                        <w:rPr>
                          <w:b/>
                          <w:color w:val="C00000"/>
                          <w:sz w:val="28"/>
                          <w:szCs w:val="28"/>
                        </w:rPr>
                      </w:pPr>
                    </w:p>
                    <w:p w14:paraId="1259D7A8" w14:textId="77777777" w:rsidR="009C39F2" w:rsidRPr="00216D31" w:rsidRDefault="009C39F2" w:rsidP="000C2C44">
                      <w:pPr>
                        <w:jc w:val="center"/>
                        <w:rPr>
                          <w:b/>
                          <w:color w:val="C00000"/>
                          <w:sz w:val="28"/>
                          <w:szCs w:val="28"/>
                        </w:rPr>
                      </w:pPr>
                    </w:p>
                  </w:txbxContent>
                </v:textbox>
                <w10:wrap anchorx="margin"/>
              </v:shape>
            </w:pict>
          </mc:Fallback>
        </mc:AlternateContent>
      </w:r>
    </w:p>
    <w:p w14:paraId="0A8530C7" w14:textId="2424E0CF" w:rsidR="006C21A9" w:rsidRDefault="006C21A9" w:rsidP="00257868">
      <w:pPr>
        <w:spacing w:after="0" w:line="240" w:lineRule="auto"/>
      </w:pPr>
    </w:p>
    <w:p w14:paraId="32ACE7AF" w14:textId="4C6D0266" w:rsidR="006C21A9" w:rsidRDefault="006C21A9" w:rsidP="00257868">
      <w:pPr>
        <w:spacing w:after="0" w:line="240" w:lineRule="auto"/>
      </w:pPr>
    </w:p>
    <w:p w14:paraId="2E40F08E" w14:textId="50888F35" w:rsidR="006C21A9" w:rsidRDefault="006C21A9" w:rsidP="00257868">
      <w:pPr>
        <w:spacing w:after="0" w:line="240" w:lineRule="auto"/>
      </w:pPr>
    </w:p>
    <w:p w14:paraId="0C59321C" w14:textId="7BB2F1E6" w:rsidR="006C21A9" w:rsidRPr="00394F64" w:rsidRDefault="006C21A9" w:rsidP="00257868">
      <w:pPr>
        <w:spacing w:after="0" w:line="240" w:lineRule="auto"/>
      </w:pPr>
    </w:p>
    <w:p w14:paraId="704C92C8" w14:textId="1D6B15B7" w:rsidR="00295CD6" w:rsidRPr="00295CD6" w:rsidRDefault="00295CD6" w:rsidP="00295CD6">
      <w:pPr>
        <w:rPr>
          <w:rFonts w:ascii="Arial" w:hAnsi="Arial" w:cs="Arial"/>
          <w:color w:val="000000" w:themeColor="text1"/>
          <w:sz w:val="20"/>
          <w:szCs w:val="20"/>
        </w:rPr>
      </w:pPr>
      <w:r w:rsidRPr="00295CD6">
        <w:rPr>
          <w:rFonts w:cs="Calibri"/>
          <w:b/>
          <w:bCs/>
          <w:color w:val="000000" w:themeColor="text1"/>
          <w:lang w:eastAsia="ja-JP"/>
        </w:rPr>
        <w:t>Australia’s Biggest Morning Tea</w:t>
      </w:r>
      <w:r w:rsidRPr="00295CD6">
        <w:rPr>
          <w:rFonts w:cs="Calibri"/>
          <w:color w:val="000000" w:themeColor="text1"/>
        </w:rPr>
        <w:t xml:space="preserve">. At our monthly meeting, we </w:t>
      </w:r>
      <w:r w:rsidRPr="00295CD6">
        <w:rPr>
          <w:rFonts w:cs="Calibri"/>
          <w:color w:val="000000" w:themeColor="text1"/>
          <w:lang w:eastAsia="en-AU"/>
        </w:rPr>
        <w:t xml:space="preserve">agreed that we would support the morning tea </w:t>
      </w:r>
      <w:r w:rsidR="00603DE2">
        <w:rPr>
          <w:rFonts w:cs="Calibri"/>
          <w:color w:val="000000" w:themeColor="text1"/>
          <w:lang w:eastAsia="en-AU"/>
        </w:rPr>
        <w:t xml:space="preserve">that is </w:t>
      </w:r>
      <w:r w:rsidRPr="00295CD6">
        <w:rPr>
          <w:rFonts w:cs="Calibri"/>
          <w:color w:val="000000" w:themeColor="text1"/>
          <w:lang w:eastAsia="en-AU"/>
        </w:rPr>
        <w:t>being organized by the Patchwork group in the A</w:t>
      </w:r>
      <w:r w:rsidRPr="00295CD6">
        <w:rPr>
          <w:rFonts w:cs="Calibri"/>
          <w:color w:val="000000" w:themeColor="text1"/>
        </w:rPr>
        <w:t xml:space="preserve">rt Centre. </w:t>
      </w:r>
      <w:r w:rsidRPr="00295CD6">
        <w:rPr>
          <w:rFonts w:ascii="Arial" w:hAnsi="Arial" w:cs="Arial"/>
          <w:color w:val="000000" w:themeColor="text1"/>
          <w:sz w:val="20"/>
          <w:szCs w:val="20"/>
        </w:rPr>
        <w:t>It’s being held on Tuesday, 24</w:t>
      </w:r>
      <w:r w:rsidRPr="00295CD6">
        <w:rPr>
          <w:rFonts w:ascii="Arial" w:hAnsi="Arial" w:cs="Arial"/>
          <w:color w:val="000000" w:themeColor="text1"/>
          <w:sz w:val="20"/>
          <w:szCs w:val="20"/>
          <w:vertAlign w:val="superscript"/>
        </w:rPr>
        <w:t>th</w:t>
      </w:r>
      <w:r w:rsidRPr="00295CD6">
        <w:rPr>
          <w:rFonts w:ascii="Arial" w:hAnsi="Arial" w:cs="Arial"/>
          <w:color w:val="000000" w:themeColor="text1"/>
          <w:sz w:val="20"/>
          <w:szCs w:val="20"/>
        </w:rPr>
        <w:t xml:space="preserve"> May and commences at 10.30am. The entry fee is $5 and there will be a raffle, a lucky door prize and trivia. Please bring a plate</w:t>
      </w:r>
      <w:r w:rsidR="00603DE2">
        <w:rPr>
          <w:rFonts w:ascii="Arial" w:hAnsi="Arial" w:cs="Arial"/>
          <w:color w:val="000000" w:themeColor="text1"/>
          <w:sz w:val="20"/>
          <w:szCs w:val="20"/>
        </w:rPr>
        <w:t>. L</w:t>
      </w:r>
      <w:r w:rsidRPr="00295CD6">
        <w:rPr>
          <w:rFonts w:ascii="Arial" w:hAnsi="Arial" w:cs="Arial"/>
          <w:color w:val="000000" w:themeColor="text1"/>
          <w:sz w:val="20"/>
          <w:szCs w:val="20"/>
        </w:rPr>
        <w:t xml:space="preserve">et Roger know so </w:t>
      </w:r>
      <w:r w:rsidR="00603DE2">
        <w:rPr>
          <w:rFonts w:ascii="Arial" w:hAnsi="Arial" w:cs="Arial"/>
          <w:color w:val="000000" w:themeColor="text1"/>
          <w:sz w:val="20"/>
          <w:szCs w:val="20"/>
        </w:rPr>
        <w:t>that</w:t>
      </w:r>
      <w:r w:rsidR="00603DE2" w:rsidRPr="00295CD6">
        <w:rPr>
          <w:rFonts w:ascii="Arial" w:hAnsi="Arial" w:cs="Arial"/>
          <w:color w:val="000000" w:themeColor="text1"/>
          <w:sz w:val="20"/>
          <w:szCs w:val="20"/>
        </w:rPr>
        <w:t xml:space="preserve"> the</w:t>
      </w:r>
      <w:r w:rsidRPr="00295CD6">
        <w:rPr>
          <w:rFonts w:ascii="Arial" w:hAnsi="Arial" w:cs="Arial"/>
          <w:color w:val="000000" w:themeColor="text1"/>
          <w:sz w:val="20"/>
          <w:szCs w:val="20"/>
        </w:rPr>
        <w:t xml:space="preserve"> numbers can be passed on to the AC.</w:t>
      </w:r>
    </w:p>
    <w:p w14:paraId="2A95CD31" w14:textId="18B8FDE4" w:rsidR="000C2C44" w:rsidRDefault="000C2C44" w:rsidP="002C1704">
      <w:pPr>
        <w:pStyle w:val="ListParagraph"/>
        <w:spacing w:before="100" w:after="100"/>
        <w:ind w:left="0"/>
        <w:rPr>
          <w:rFonts w:cs="Calibri"/>
          <w:bCs/>
          <w:lang w:eastAsia="ja-JP"/>
        </w:rPr>
      </w:pPr>
    </w:p>
    <w:p w14:paraId="1ECF44CD" w14:textId="75FFF9E7" w:rsidR="00257868" w:rsidRDefault="00BD21CE" w:rsidP="00A10664">
      <w:pPr>
        <w:pStyle w:val="ListParagraph"/>
        <w:numPr>
          <w:ilvl w:val="0"/>
          <w:numId w:val="36"/>
        </w:numPr>
        <w:rPr>
          <w:b/>
          <w:noProof/>
          <w:lang w:eastAsia="en-AU"/>
        </w:rPr>
      </w:pPr>
      <w:r w:rsidRPr="00D534B5">
        <w:rPr>
          <w:b/>
          <w:noProof/>
          <w:lang w:eastAsia="en-AU"/>
        </w:rPr>
        <w:t>Bunnings BBQ</w:t>
      </w:r>
      <w:r w:rsidR="00D534B5" w:rsidRPr="00D534B5">
        <w:rPr>
          <w:b/>
          <w:noProof/>
          <w:lang w:eastAsia="en-AU"/>
        </w:rPr>
        <w:t>.</w:t>
      </w:r>
      <w:r>
        <w:rPr>
          <w:noProof/>
          <w:lang w:eastAsia="en-AU"/>
        </w:rPr>
        <w:t xml:space="preserve"> </w:t>
      </w:r>
      <w:r w:rsidR="00A10664">
        <w:rPr>
          <w:noProof/>
          <w:lang w:eastAsia="en-AU"/>
        </w:rPr>
        <w:t>The BBQ on Saturday 14</w:t>
      </w:r>
      <w:r w:rsidR="00A10664" w:rsidRPr="00A10664">
        <w:rPr>
          <w:noProof/>
          <w:vertAlign w:val="superscript"/>
          <w:lang w:eastAsia="en-AU"/>
        </w:rPr>
        <w:t>th</w:t>
      </w:r>
      <w:r w:rsidR="00A10664">
        <w:rPr>
          <w:noProof/>
          <w:lang w:eastAsia="en-AU"/>
        </w:rPr>
        <w:t xml:space="preserve"> May was held in great weather under a blue sky. Again,we were</w:t>
      </w:r>
      <w:r w:rsidR="00C034A2">
        <w:rPr>
          <w:noProof/>
          <w:lang w:eastAsia="en-AU"/>
        </w:rPr>
        <w:t xml:space="preserve"> located </w:t>
      </w:r>
      <w:r w:rsidR="00A10664">
        <w:rPr>
          <w:noProof/>
          <w:lang w:eastAsia="en-AU"/>
        </w:rPr>
        <w:t xml:space="preserve">outside the main entry/exit and after a slow start we finished up making $800 profit. The morning shift </w:t>
      </w:r>
      <w:r w:rsidR="009E2A7C">
        <w:rPr>
          <w:noProof/>
          <w:lang w:eastAsia="en-AU"/>
        </w:rPr>
        <w:t>crew were</w:t>
      </w:r>
      <w:r w:rsidR="00A10664">
        <w:rPr>
          <w:noProof/>
          <w:lang w:eastAsia="en-AU"/>
        </w:rPr>
        <w:t xml:space="preserve"> a bit camera shy</w:t>
      </w:r>
      <w:r w:rsidR="009E2A7C">
        <w:rPr>
          <w:noProof/>
          <w:lang w:eastAsia="en-AU"/>
        </w:rPr>
        <w:t>, however,</w:t>
      </w:r>
      <w:r w:rsidR="00A10664">
        <w:rPr>
          <w:noProof/>
          <w:lang w:eastAsia="en-AU"/>
        </w:rPr>
        <w:t xml:space="preserve"> we </w:t>
      </w:r>
      <w:r w:rsidR="009E2A7C">
        <w:rPr>
          <w:noProof/>
          <w:lang w:eastAsia="en-AU"/>
        </w:rPr>
        <w:t>managed to get</w:t>
      </w:r>
      <w:r w:rsidR="00A10664">
        <w:rPr>
          <w:noProof/>
          <w:lang w:eastAsia="en-AU"/>
        </w:rPr>
        <w:t xml:space="preserve"> a photo of the sfternoon shift</w:t>
      </w:r>
      <w:r w:rsidR="009E2A7C">
        <w:rPr>
          <w:noProof/>
          <w:lang w:eastAsia="en-AU"/>
        </w:rPr>
        <w:t xml:space="preserve"> </w:t>
      </w:r>
      <w:r w:rsidR="00A10664">
        <w:rPr>
          <w:noProof/>
          <w:lang w:eastAsia="en-AU"/>
        </w:rPr>
        <w:t xml:space="preserve">- but where’s </w:t>
      </w:r>
      <w:r w:rsidR="009E2A7C">
        <w:rPr>
          <w:noProof/>
          <w:lang w:eastAsia="en-AU"/>
        </w:rPr>
        <w:t>K</w:t>
      </w:r>
      <w:r w:rsidR="00A10664">
        <w:rPr>
          <w:noProof/>
          <w:lang w:eastAsia="en-AU"/>
        </w:rPr>
        <w:t>en Richards</w:t>
      </w:r>
      <w:r w:rsidR="009E2A7C">
        <w:rPr>
          <w:noProof/>
          <w:lang w:eastAsia="en-AU"/>
        </w:rPr>
        <w:t>, our BBQ chief executive and all round super hero</w:t>
      </w:r>
      <w:r w:rsidR="00E51D3F">
        <w:rPr>
          <w:noProof/>
          <w:lang w:eastAsia="en-AU"/>
        </w:rPr>
        <w:t>/organiser</w:t>
      </w:r>
      <w:r w:rsidR="00A10664">
        <w:rPr>
          <w:noProof/>
          <w:lang w:eastAsia="en-AU"/>
        </w:rPr>
        <w:t>?</w:t>
      </w:r>
    </w:p>
    <w:p w14:paraId="42844C19" w14:textId="55EEDCEF" w:rsidR="004D3B76" w:rsidRPr="00D534B5" w:rsidRDefault="004D3B76" w:rsidP="004D3B76">
      <w:pPr>
        <w:pStyle w:val="ListParagraph"/>
        <w:ind w:left="360"/>
        <w:rPr>
          <w:b/>
          <w:noProof/>
          <w:lang w:eastAsia="en-AU"/>
        </w:rPr>
      </w:pPr>
    </w:p>
    <w:p w14:paraId="38B4A199" w14:textId="1938DBAE" w:rsidR="00DF16B9" w:rsidRDefault="009E2A7C" w:rsidP="009E2A7C">
      <w:pPr>
        <w:spacing w:after="0" w:line="240" w:lineRule="auto"/>
        <w:jc w:val="center"/>
        <w:rPr>
          <w:rFonts w:ascii="Arial" w:eastAsia="Times New Roman" w:hAnsi="Arial" w:cs="Arial"/>
          <w:sz w:val="27"/>
          <w:szCs w:val="27"/>
          <w:lang w:val="en" w:eastAsia="en-AU"/>
        </w:rPr>
      </w:pPr>
      <w:r>
        <w:rPr>
          <w:noProof/>
          <w:lang w:eastAsia="en-AU"/>
        </w:rPr>
        <w:drawing>
          <wp:inline distT="0" distB="0" distL="0" distR="0" wp14:anchorId="16272E22" wp14:editId="77A1E771">
            <wp:extent cx="5257800" cy="3318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769" cy="3326272"/>
                    </a:xfrm>
                    <a:prstGeom prst="rect">
                      <a:avLst/>
                    </a:prstGeom>
                  </pic:spPr>
                </pic:pic>
              </a:graphicData>
            </a:graphic>
          </wp:inline>
        </w:drawing>
      </w:r>
    </w:p>
    <w:p w14:paraId="48F28F2C" w14:textId="4B9EEF4C" w:rsidR="007217AE" w:rsidRDefault="00D534B5" w:rsidP="00F70B1C">
      <w:pPr>
        <w:spacing w:after="0" w:line="240" w:lineRule="auto"/>
        <w:rPr>
          <w:rFonts w:ascii="Arial" w:eastAsia="Times New Roman" w:hAnsi="Arial" w:cs="Arial"/>
          <w:lang w:val="en" w:eastAsia="en-AU"/>
        </w:rPr>
      </w:pPr>
      <w:r w:rsidRPr="00D534B5">
        <w:rPr>
          <w:rFonts w:ascii="Arial" w:eastAsia="Times New Roman" w:hAnsi="Arial" w:cs="Arial"/>
          <w:lang w:val="en" w:eastAsia="en-AU"/>
        </w:rPr>
        <w:tab/>
      </w:r>
      <w:r>
        <w:rPr>
          <w:rFonts w:ascii="Arial" w:eastAsia="Times New Roman" w:hAnsi="Arial" w:cs="Arial"/>
          <w:lang w:val="en" w:eastAsia="en-AU"/>
        </w:rPr>
        <w:tab/>
      </w:r>
      <w:r>
        <w:rPr>
          <w:rFonts w:ascii="Arial" w:eastAsia="Times New Roman" w:hAnsi="Arial" w:cs="Arial"/>
          <w:lang w:val="en" w:eastAsia="en-AU"/>
        </w:rPr>
        <w:tab/>
      </w:r>
      <w:r>
        <w:rPr>
          <w:rFonts w:ascii="Arial" w:eastAsia="Times New Roman" w:hAnsi="Arial" w:cs="Arial"/>
          <w:lang w:val="en" w:eastAsia="en-AU"/>
        </w:rPr>
        <w:tab/>
      </w:r>
      <w:r>
        <w:rPr>
          <w:rFonts w:ascii="Arial" w:eastAsia="Times New Roman" w:hAnsi="Arial" w:cs="Arial"/>
          <w:lang w:val="en" w:eastAsia="en-AU"/>
        </w:rPr>
        <w:tab/>
      </w:r>
      <w:r>
        <w:rPr>
          <w:rFonts w:ascii="Arial" w:eastAsia="Times New Roman" w:hAnsi="Arial" w:cs="Arial"/>
          <w:lang w:val="en" w:eastAsia="en-AU"/>
        </w:rPr>
        <w:tab/>
      </w:r>
      <w:r w:rsidR="000B694E">
        <w:rPr>
          <w:rFonts w:ascii="Arial" w:eastAsia="Times New Roman" w:hAnsi="Arial" w:cs="Arial"/>
          <w:lang w:val="en" w:eastAsia="en-AU"/>
        </w:rPr>
        <w:t xml:space="preserve">The </w:t>
      </w:r>
      <w:r>
        <w:rPr>
          <w:rFonts w:ascii="Arial" w:eastAsia="Times New Roman" w:hAnsi="Arial" w:cs="Arial"/>
          <w:lang w:val="en" w:eastAsia="en-AU"/>
        </w:rPr>
        <w:t>Afternoon Shift</w:t>
      </w:r>
    </w:p>
    <w:p w14:paraId="4C46B06F" w14:textId="77777777" w:rsidR="00E34B6C" w:rsidRDefault="00E34B6C" w:rsidP="00F70B1C">
      <w:pPr>
        <w:spacing w:after="0" w:line="240" w:lineRule="auto"/>
        <w:rPr>
          <w:rFonts w:ascii="Arial" w:eastAsia="Times New Roman" w:hAnsi="Arial" w:cs="Arial"/>
          <w:lang w:val="en" w:eastAsia="en-AU"/>
        </w:rPr>
      </w:pPr>
    </w:p>
    <w:p w14:paraId="541964F0" w14:textId="5079A9A0" w:rsidR="00C034A2" w:rsidRPr="001D5D19" w:rsidRDefault="00E51D3F" w:rsidP="00E34B6C">
      <w:pPr>
        <w:pStyle w:val="ListParagraph"/>
        <w:numPr>
          <w:ilvl w:val="0"/>
          <w:numId w:val="36"/>
        </w:numPr>
        <w:rPr>
          <w:rFonts w:asciiTheme="minorHAnsi" w:eastAsia="Times New Roman" w:hAnsiTheme="minorHAnsi" w:cstheme="minorHAnsi"/>
          <w:b/>
          <w:lang w:val="en" w:eastAsia="en-AU"/>
        </w:rPr>
      </w:pPr>
      <w:r w:rsidRPr="001D5D19">
        <w:rPr>
          <w:rFonts w:asciiTheme="minorHAnsi" w:hAnsiTheme="minorHAnsi" w:cstheme="minorHAnsi"/>
          <w:noProof/>
          <w:lang w:eastAsia="en-AU"/>
        </w:rPr>
        <w:drawing>
          <wp:anchor distT="0" distB="0" distL="114300" distR="114300" simplePos="0" relativeHeight="252291584" behindDoc="1" locked="0" layoutInCell="1" allowOverlap="1" wp14:anchorId="27B17941" wp14:editId="013DC4E0">
            <wp:simplePos x="0" y="0"/>
            <wp:positionH relativeFrom="column">
              <wp:posOffset>4178300</wp:posOffset>
            </wp:positionH>
            <wp:positionV relativeFrom="page">
              <wp:posOffset>5400675</wp:posOffset>
            </wp:positionV>
            <wp:extent cx="2275200" cy="2361600"/>
            <wp:effectExtent l="0" t="0" r="0" b="635"/>
            <wp:wrapTight wrapText="left">
              <wp:wrapPolygon edited="0">
                <wp:start x="0" y="0"/>
                <wp:lineTo x="0" y="21432"/>
                <wp:lineTo x="21347" y="21432"/>
                <wp:lineTo x="213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75200" cy="2361600"/>
                    </a:xfrm>
                    <a:prstGeom prst="rect">
                      <a:avLst/>
                    </a:prstGeom>
                  </pic:spPr>
                </pic:pic>
              </a:graphicData>
            </a:graphic>
            <wp14:sizeRelH relativeFrom="page">
              <wp14:pctWidth>0</wp14:pctWidth>
            </wp14:sizeRelH>
            <wp14:sizeRelV relativeFrom="page">
              <wp14:pctHeight>0</wp14:pctHeight>
            </wp14:sizeRelV>
          </wp:anchor>
        </w:drawing>
      </w:r>
      <w:r w:rsidR="00424264" w:rsidRPr="001D5D19">
        <w:rPr>
          <w:rFonts w:asciiTheme="minorHAnsi" w:eastAsia="Times New Roman" w:hAnsiTheme="minorHAnsi" w:cstheme="minorHAnsi"/>
          <w:noProof/>
          <w:lang w:eastAsia="en-AU"/>
        </w:rPr>
        <w:drawing>
          <wp:anchor distT="0" distB="0" distL="114300" distR="114300" simplePos="0" relativeHeight="252290560" behindDoc="1" locked="0" layoutInCell="1" allowOverlap="1" wp14:anchorId="56EC0E0B" wp14:editId="45822CEC">
            <wp:simplePos x="0" y="0"/>
            <wp:positionH relativeFrom="column">
              <wp:posOffset>650875</wp:posOffset>
            </wp:positionH>
            <wp:positionV relativeFrom="paragraph">
              <wp:posOffset>267335</wp:posOffset>
            </wp:positionV>
            <wp:extent cx="1765300" cy="2352675"/>
            <wp:effectExtent l="0" t="0" r="6350" b="9525"/>
            <wp:wrapTight wrapText="right">
              <wp:wrapPolygon edited="0">
                <wp:start x="0" y="0"/>
                <wp:lineTo x="0" y="21513"/>
                <wp:lineTo x="21445" y="21513"/>
                <wp:lineTo x="21445" y="0"/>
                <wp:lineTo x="0" y="0"/>
              </wp:wrapPolygon>
            </wp:wrapTight>
            <wp:docPr id="16" name="Picture 1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39A66DE-B9FB-44A9-9854-185F49EB6E8D"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653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B6C" w:rsidRPr="001D5D19">
        <w:rPr>
          <w:rFonts w:asciiTheme="minorHAnsi" w:eastAsia="Times New Roman" w:hAnsiTheme="minorHAnsi" w:cstheme="minorHAnsi"/>
          <w:b/>
          <w:lang w:val="en" w:eastAsia="en-AU"/>
        </w:rPr>
        <w:t xml:space="preserve">Table Stands. </w:t>
      </w:r>
      <w:r w:rsidR="00E34B6C" w:rsidRPr="001D5D19">
        <w:rPr>
          <w:rFonts w:asciiTheme="minorHAnsi" w:eastAsia="Times New Roman" w:hAnsiTheme="minorHAnsi" w:cstheme="minorHAnsi"/>
          <w:lang w:val="en" w:eastAsia="en-AU"/>
        </w:rPr>
        <w:t xml:space="preserve">The AC asked if we </w:t>
      </w:r>
      <w:r w:rsidR="00C034A2" w:rsidRPr="001D5D19">
        <w:rPr>
          <w:rFonts w:asciiTheme="minorHAnsi" w:eastAsia="Times New Roman" w:hAnsiTheme="minorHAnsi" w:cstheme="minorHAnsi"/>
          <w:lang w:val="en" w:eastAsia="en-AU"/>
        </w:rPr>
        <w:t>could</w:t>
      </w:r>
      <w:r w:rsidRPr="001D5D19">
        <w:rPr>
          <w:rFonts w:asciiTheme="minorHAnsi" w:eastAsia="Times New Roman" w:hAnsiTheme="minorHAnsi" w:cstheme="minorHAnsi"/>
          <w:lang w:val="en" w:eastAsia="en-AU"/>
        </w:rPr>
        <w:t xml:space="preserve"> </w:t>
      </w:r>
      <w:r w:rsidR="00E34B6C" w:rsidRPr="001D5D19">
        <w:rPr>
          <w:rFonts w:asciiTheme="minorHAnsi" w:eastAsia="Times New Roman" w:hAnsiTheme="minorHAnsi" w:cstheme="minorHAnsi"/>
          <w:lang w:val="en" w:eastAsia="en-AU"/>
        </w:rPr>
        <w:t>make up some table stands, for their display</w:t>
      </w:r>
      <w:r w:rsidRPr="001D5D19">
        <w:rPr>
          <w:rFonts w:asciiTheme="minorHAnsi" w:eastAsia="Times New Roman" w:hAnsiTheme="minorHAnsi" w:cstheme="minorHAnsi"/>
          <w:lang w:val="en" w:eastAsia="en-AU"/>
        </w:rPr>
        <w:t>, like the one shown here on the left.</w:t>
      </w:r>
    </w:p>
    <w:p w14:paraId="59818CE2" w14:textId="61A9F0B7" w:rsidR="00E51D3F" w:rsidRPr="001D5D19" w:rsidRDefault="00E51D3F" w:rsidP="00E51D3F">
      <w:pPr>
        <w:pStyle w:val="ListParagraph"/>
        <w:ind w:left="360"/>
        <w:rPr>
          <w:rFonts w:asciiTheme="minorHAnsi" w:eastAsia="Times New Roman" w:hAnsiTheme="minorHAnsi" w:cstheme="minorHAnsi"/>
          <w:lang w:val="en" w:eastAsia="en-AU"/>
        </w:rPr>
      </w:pPr>
      <w:r w:rsidRPr="001D5D19">
        <w:rPr>
          <w:rFonts w:asciiTheme="minorHAnsi" w:hAnsiTheme="minorHAnsi" w:cstheme="minorHAnsi"/>
          <w:noProof/>
          <w:lang w:eastAsia="en-AU"/>
        </w:rPr>
        <w:t xml:space="preserve">I was planning to use the bandsaw but </w:t>
      </w:r>
      <w:r w:rsidR="00E34B6C" w:rsidRPr="001D5D19">
        <w:rPr>
          <w:rFonts w:asciiTheme="minorHAnsi" w:eastAsia="Times New Roman" w:hAnsiTheme="minorHAnsi" w:cstheme="minorHAnsi"/>
          <w:lang w:val="en" w:eastAsia="en-AU"/>
        </w:rPr>
        <w:t xml:space="preserve">Dave made up a template for use on the router and we cut </w:t>
      </w:r>
      <w:r w:rsidRPr="001D5D19">
        <w:rPr>
          <w:rFonts w:asciiTheme="minorHAnsi" w:eastAsia="Times New Roman" w:hAnsiTheme="minorHAnsi" w:cstheme="minorHAnsi"/>
          <w:lang w:val="en" w:eastAsia="en-AU"/>
        </w:rPr>
        <w:t>22 out in just a few minutes, as on the right.</w:t>
      </w:r>
    </w:p>
    <w:p w14:paraId="1F67DA23" w14:textId="4BE12928" w:rsidR="00C034A2" w:rsidRPr="001D5D19" w:rsidRDefault="00E51D3F" w:rsidP="00E51D3F">
      <w:pPr>
        <w:pStyle w:val="ListParagraph"/>
        <w:ind w:left="360"/>
        <w:rPr>
          <w:rFonts w:asciiTheme="minorHAnsi" w:eastAsia="Times New Roman" w:hAnsiTheme="minorHAnsi" w:cstheme="minorHAnsi"/>
          <w:lang w:val="en" w:eastAsia="en-AU"/>
        </w:rPr>
      </w:pPr>
      <w:r w:rsidRPr="001D5D19">
        <w:rPr>
          <w:rFonts w:asciiTheme="minorHAnsi" w:hAnsiTheme="minorHAnsi" w:cstheme="minorHAnsi"/>
          <w:noProof/>
          <w:lang w:eastAsia="en-AU"/>
        </w:rPr>
        <w:t>Dave then</w:t>
      </w:r>
      <w:r w:rsidR="00E34B6C" w:rsidRPr="001D5D19">
        <w:rPr>
          <w:rFonts w:asciiTheme="minorHAnsi" w:eastAsia="Times New Roman" w:hAnsiTheme="minorHAnsi" w:cstheme="minorHAnsi"/>
          <w:lang w:val="en" w:eastAsia="en-AU"/>
        </w:rPr>
        <w:t xml:space="preserve"> made up </w:t>
      </w:r>
      <w:r w:rsidRPr="001D5D19">
        <w:rPr>
          <w:rFonts w:asciiTheme="minorHAnsi" w:eastAsia="Times New Roman" w:hAnsiTheme="minorHAnsi" w:cstheme="minorHAnsi"/>
          <w:lang w:val="en" w:eastAsia="en-AU"/>
        </w:rPr>
        <w:t xml:space="preserve">another template </w:t>
      </w:r>
      <w:r w:rsidR="00E34B6C" w:rsidRPr="001D5D19">
        <w:rPr>
          <w:rFonts w:asciiTheme="minorHAnsi" w:eastAsia="Times New Roman" w:hAnsiTheme="minorHAnsi" w:cstheme="minorHAnsi"/>
          <w:lang w:val="en" w:eastAsia="en-AU"/>
        </w:rPr>
        <w:t xml:space="preserve">for the drill press for the holes, so they are all perfectly aligned. </w:t>
      </w:r>
    </w:p>
    <w:p w14:paraId="30284766" w14:textId="5EF55BAC" w:rsidR="009C39F2" w:rsidRPr="001D5D19" w:rsidRDefault="009C39F2" w:rsidP="00E51D3F">
      <w:pPr>
        <w:pStyle w:val="ListParagraph"/>
        <w:ind w:left="360"/>
        <w:rPr>
          <w:rFonts w:asciiTheme="minorHAnsi" w:eastAsia="Times New Roman" w:hAnsiTheme="minorHAnsi" w:cstheme="minorHAnsi"/>
          <w:lang w:val="en" w:eastAsia="en-AU"/>
        </w:rPr>
      </w:pPr>
      <w:r w:rsidRPr="001D5D19">
        <w:rPr>
          <w:rFonts w:asciiTheme="minorHAnsi" w:eastAsia="Times New Roman" w:hAnsiTheme="minorHAnsi" w:cstheme="minorHAnsi"/>
          <w:lang w:val="en" w:eastAsia="en-AU"/>
        </w:rPr>
        <w:t>Easy when you know how!</w:t>
      </w:r>
    </w:p>
    <w:p w14:paraId="41CDD5CD" w14:textId="4B617893" w:rsidR="007B146F" w:rsidRPr="001D5D19" w:rsidRDefault="009C39F2" w:rsidP="00C034A2">
      <w:pPr>
        <w:pStyle w:val="ListParagraph"/>
        <w:ind w:left="360"/>
        <w:rPr>
          <w:rFonts w:asciiTheme="minorHAnsi" w:eastAsia="Times New Roman" w:hAnsiTheme="minorHAnsi" w:cstheme="minorHAnsi"/>
          <w:b/>
          <w:lang w:val="en" w:eastAsia="en-AU"/>
        </w:rPr>
      </w:pPr>
      <w:r w:rsidRPr="001D5D19">
        <w:rPr>
          <w:rFonts w:asciiTheme="minorHAnsi" w:eastAsia="Times New Roman" w:hAnsiTheme="minorHAnsi" w:cstheme="minorHAnsi"/>
          <w:lang w:val="en" w:eastAsia="en-AU"/>
        </w:rPr>
        <w:t>The AC were delighted.</w:t>
      </w:r>
    </w:p>
    <w:p w14:paraId="7EED805A" w14:textId="5D20BBD6" w:rsidR="005355A4" w:rsidRPr="001D5D19" w:rsidRDefault="005355A4" w:rsidP="00482C04">
      <w:pPr>
        <w:spacing w:after="0" w:line="240" w:lineRule="auto"/>
        <w:rPr>
          <w:rFonts w:asciiTheme="minorHAnsi" w:eastAsia="Times New Roman" w:hAnsiTheme="minorHAnsi" w:cstheme="minorHAnsi"/>
          <w:sz w:val="27"/>
          <w:szCs w:val="27"/>
          <w:lang w:val="en" w:eastAsia="en-AU"/>
        </w:rPr>
      </w:pPr>
    </w:p>
    <w:p w14:paraId="31C505F9" w14:textId="51DF6A57" w:rsidR="00E34B6C" w:rsidRPr="009C39F2" w:rsidRDefault="004D286E" w:rsidP="004D286E">
      <w:pPr>
        <w:pStyle w:val="ListParagraph"/>
        <w:numPr>
          <w:ilvl w:val="0"/>
          <w:numId w:val="36"/>
        </w:numPr>
        <w:rPr>
          <w:rFonts w:eastAsia="Times New Roman" w:cs="Calibri"/>
          <w:lang w:val="en" w:eastAsia="en-AU"/>
        </w:rPr>
      </w:pPr>
      <w:r w:rsidRPr="00CE7491">
        <w:rPr>
          <w:rFonts w:eastAsia="Times New Roman" w:cs="Calibri"/>
          <w:b/>
          <w:lang w:val="en" w:eastAsia="en-AU"/>
        </w:rPr>
        <w:t>School Kits</w:t>
      </w:r>
      <w:r w:rsidR="00E51D3F" w:rsidRPr="00CE7491">
        <w:rPr>
          <w:rFonts w:eastAsia="Times New Roman" w:cs="Calibri"/>
          <w:b/>
          <w:lang w:val="en" w:eastAsia="en-AU"/>
        </w:rPr>
        <w:t xml:space="preserve">. </w:t>
      </w:r>
      <w:r w:rsidR="00E51D3F" w:rsidRPr="00CE7491">
        <w:rPr>
          <w:rFonts w:eastAsia="Times New Roman" w:cs="Calibri"/>
          <w:lang w:val="en" w:eastAsia="en-AU"/>
        </w:rPr>
        <w:t>Ines has done a stock take of our school kits. On the notice board, she’s put up the kits and the numbers that we need to make to bring our stock levels up in readiness for the restart of school projects. If you have spare time, please</w:t>
      </w:r>
      <w:r w:rsidR="00CE7491" w:rsidRPr="00CE7491">
        <w:rPr>
          <w:rFonts w:eastAsia="Times New Roman" w:cs="Calibri"/>
          <w:lang w:val="en" w:eastAsia="en-AU"/>
        </w:rPr>
        <w:t xml:space="preserve"> check the board, work in pairs and get cracking</w:t>
      </w:r>
      <w:r w:rsidR="00CE7491" w:rsidRPr="00CE7491">
        <w:rPr>
          <w:rFonts w:eastAsia="Times New Roman" w:cs="Calibri"/>
        </w:rPr>
        <w:t xml:space="preserve"> </w:t>
      </w:r>
      <w:r w:rsidR="00CE7491" w:rsidRPr="00CE7491">
        <w:rPr>
          <w:rFonts w:ascii="Segoe UI Symbol" w:eastAsia="Times New Roman" w:hAnsi="Segoe UI Symbol" w:cs="Segoe UI Symbol"/>
        </w:rPr>
        <w:t>😀</w:t>
      </w:r>
      <w:r w:rsidR="009C39F2">
        <w:rPr>
          <w:rFonts w:ascii="Segoe UI Symbol" w:eastAsia="Times New Roman" w:hAnsi="Segoe UI Symbol" w:cs="Segoe UI Symbol"/>
        </w:rPr>
        <w:t>.</w:t>
      </w:r>
    </w:p>
    <w:p w14:paraId="755B7D36" w14:textId="494D6CCD" w:rsidR="009C39F2" w:rsidRPr="00CE7491" w:rsidRDefault="009C39F2" w:rsidP="004D286E">
      <w:pPr>
        <w:pStyle w:val="ListParagraph"/>
        <w:numPr>
          <w:ilvl w:val="0"/>
          <w:numId w:val="36"/>
        </w:numPr>
        <w:rPr>
          <w:rFonts w:eastAsia="Times New Roman" w:cs="Calibri"/>
          <w:lang w:val="en" w:eastAsia="en-AU"/>
        </w:rPr>
      </w:pPr>
      <w:proofErr w:type="spellStart"/>
      <w:r>
        <w:rPr>
          <w:rFonts w:eastAsia="Times New Roman" w:cs="Calibri"/>
          <w:b/>
          <w:lang w:val="en" w:eastAsia="en-AU"/>
        </w:rPr>
        <w:t>Karingal</w:t>
      </w:r>
      <w:proofErr w:type="spellEnd"/>
      <w:r>
        <w:rPr>
          <w:rFonts w:eastAsia="Times New Roman" w:cs="Calibri"/>
          <w:b/>
          <w:lang w:val="en" w:eastAsia="en-AU"/>
        </w:rPr>
        <w:t xml:space="preserve"> Pre School</w:t>
      </w:r>
      <w:r w:rsidRPr="00DA4605">
        <w:rPr>
          <w:rFonts w:eastAsia="Times New Roman" w:cs="Calibri"/>
          <w:lang w:val="en" w:eastAsia="en-AU"/>
        </w:rPr>
        <w:t>. We have a booking for 1</w:t>
      </w:r>
      <w:r w:rsidRPr="00DA4605">
        <w:rPr>
          <w:rFonts w:eastAsia="Times New Roman" w:cs="Calibri"/>
          <w:vertAlign w:val="superscript"/>
          <w:lang w:val="en" w:eastAsia="en-AU"/>
        </w:rPr>
        <w:t>st</w:t>
      </w:r>
      <w:r w:rsidR="00DA4605">
        <w:rPr>
          <w:rFonts w:eastAsia="Times New Roman" w:cs="Calibri"/>
          <w:lang w:val="en" w:eastAsia="en-AU"/>
        </w:rPr>
        <w:t xml:space="preserve"> September and need 50 toolboxes. Good work Ines.</w:t>
      </w:r>
    </w:p>
    <w:p w14:paraId="743CE360" w14:textId="51FF9E6C" w:rsidR="00CE7491" w:rsidRDefault="00CE7491" w:rsidP="004D286E">
      <w:pPr>
        <w:pStyle w:val="ListParagraph"/>
        <w:numPr>
          <w:ilvl w:val="0"/>
          <w:numId w:val="36"/>
        </w:numPr>
        <w:rPr>
          <w:rFonts w:eastAsia="Times New Roman" w:cs="Calibri"/>
          <w:lang w:val="en" w:eastAsia="en-AU"/>
        </w:rPr>
      </w:pPr>
      <w:r w:rsidRPr="00CE7491">
        <w:rPr>
          <w:rFonts w:eastAsia="Times New Roman" w:cs="Calibri"/>
          <w:b/>
          <w:lang w:val="en" w:eastAsia="en-AU"/>
        </w:rPr>
        <w:t xml:space="preserve">AGM. </w:t>
      </w:r>
      <w:r w:rsidRPr="00CE7491">
        <w:rPr>
          <w:rFonts w:eastAsia="Times New Roman" w:cs="Calibri"/>
          <w:lang w:val="en" w:eastAsia="en-AU"/>
        </w:rPr>
        <w:t>The AGM is fast approaching and we need people to consider standing for the Executive and Non-Executive roles</w:t>
      </w:r>
      <w:r>
        <w:rPr>
          <w:rFonts w:eastAsia="Times New Roman" w:cs="Calibri"/>
          <w:lang w:val="en" w:eastAsia="en-AU"/>
        </w:rPr>
        <w:t xml:space="preserve">. </w:t>
      </w:r>
      <w:r w:rsidR="00603DE2">
        <w:rPr>
          <w:rFonts w:eastAsia="Times New Roman" w:cs="Calibri"/>
          <w:lang w:val="en" w:eastAsia="en-AU"/>
        </w:rPr>
        <w:t>It’s y</w:t>
      </w:r>
      <w:r w:rsidR="00295CD6">
        <w:rPr>
          <w:rFonts w:eastAsia="Times New Roman" w:cs="Calibri"/>
          <w:lang w:val="en" w:eastAsia="en-AU"/>
        </w:rPr>
        <w:t xml:space="preserve">our big chance to fix all those things you think need </w:t>
      </w:r>
      <w:r w:rsidR="00603DE2">
        <w:rPr>
          <w:rFonts w:eastAsia="Times New Roman" w:cs="Calibri"/>
          <w:lang w:val="en" w:eastAsia="en-AU"/>
        </w:rPr>
        <w:t>fixing</w:t>
      </w:r>
      <w:r w:rsidR="00295CD6">
        <w:rPr>
          <w:rFonts w:eastAsia="Times New Roman" w:cs="Calibri"/>
          <w:lang w:val="en" w:eastAsia="en-AU"/>
        </w:rPr>
        <w:t xml:space="preserve">. </w:t>
      </w:r>
      <w:r>
        <w:rPr>
          <w:rFonts w:eastAsia="Times New Roman" w:cs="Calibri"/>
          <w:lang w:val="en" w:eastAsia="en-AU"/>
        </w:rPr>
        <w:t>Don’t leave it to the same people all the time –</w:t>
      </w:r>
      <w:r w:rsidR="00E1688E">
        <w:rPr>
          <w:rFonts w:eastAsia="Times New Roman" w:cs="Calibri"/>
          <w:lang w:val="en" w:eastAsia="en-AU"/>
        </w:rPr>
        <w:t xml:space="preserve"> we’re always looking for new b</w:t>
      </w:r>
      <w:r>
        <w:rPr>
          <w:rFonts w:eastAsia="Times New Roman" w:cs="Calibri"/>
          <w:lang w:val="en" w:eastAsia="en-AU"/>
        </w:rPr>
        <w:t>lood!</w:t>
      </w:r>
      <w:r w:rsidR="00E1688E">
        <w:rPr>
          <w:rFonts w:eastAsia="Times New Roman" w:cs="Calibri"/>
          <w:lang w:val="en" w:eastAsia="en-AU"/>
        </w:rPr>
        <w:t xml:space="preserve"> </w:t>
      </w:r>
      <w:r>
        <w:rPr>
          <w:rFonts w:eastAsia="Times New Roman" w:cs="Calibri"/>
          <w:lang w:val="en" w:eastAsia="en-AU"/>
        </w:rPr>
        <w:t>Just speak to a</w:t>
      </w:r>
      <w:r w:rsidR="00E1688E">
        <w:rPr>
          <w:rFonts w:eastAsia="Times New Roman" w:cs="Calibri"/>
          <w:lang w:val="en" w:eastAsia="en-AU"/>
        </w:rPr>
        <w:t xml:space="preserve"> committee</w:t>
      </w:r>
      <w:r>
        <w:rPr>
          <w:rFonts w:eastAsia="Times New Roman" w:cs="Calibri"/>
          <w:lang w:val="en" w:eastAsia="en-AU"/>
        </w:rPr>
        <w:t xml:space="preserve"> </w:t>
      </w:r>
      <w:r w:rsidR="00E1688E">
        <w:rPr>
          <w:rFonts w:eastAsia="Times New Roman" w:cs="Calibri"/>
          <w:lang w:val="en" w:eastAsia="en-AU"/>
        </w:rPr>
        <w:t>member if</w:t>
      </w:r>
      <w:r>
        <w:rPr>
          <w:rFonts w:eastAsia="Times New Roman" w:cs="Calibri"/>
          <w:lang w:val="en" w:eastAsia="en-AU"/>
        </w:rPr>
        <w:t xml:space="preserve"> you have any questions.</w:t>
      </w:r>
      <w:r w:rsidR="001D5D19">
        <w:rPr>
          <w:rFonts w:eastAsia="Times New Roman" w:cs="Calibri"/>
          <w:lang w:val="en" w:eastAsia="en-AU"/>
        </w:rPr>
        <w:t xml:space="preserve"> See the list of positions at the top of the </w:t>
      </w:r>
      <w:proofErr w:type="spellStart"/>
      <w:r w:rsidR="001D5D19">
        <w:rPr>
          <w:rFonts w:eastAsia="Times New Roman" w:cs="Calibri"/>
          <w:lang w:val="en" w:eastAsia="en-AU"/>
        </w:rPr>
        <w:t>Woodnews</w:t>
      </w:r>
      <w:proofErr w:type="spellEnd"/>
      <w:r w:rsidR="001D5D19">
        <w:rPr>
          <w:rFonts w:eastAsia="Times New Roman" w:cs="Calibri"/>
          <w:lang w:val="en" w:eastAsia="en-AU"/>
        </w:rPr>
        <w:t>.</w:t>
      </w:r>
    </w:p>
    <w:p w14:paraId="397A8D29" w14:textId="79304DCA" w:rsidR="00295CD6" w:rsidRPr="00603DE2" w:rsidRDefault="00603DE2" w:rsidP="004D286E">
      <w:pPr>
        <w:pStyle w:val="ListParagraph"/>
        <w:numPr>
          <w:ilvl w:val="0"/>
          <w:numId w:val="36"/>
        </w:numPr>
        <w:rPr>
          <w:rFonts w:eastAsia="Times New Roman" w:cs="Calibri"/>
          <w:b/>
          <w:lang w:val="en" w:eastAsia="en-AU"/>
        </w:rPr>
      </w:pPr>
      <w:r w:rsidRPr="00603DE2">
        <w:rPr>
          <w:rFonts w:eastAsia="Times New Roman" w:cs="Calibri"/>
          <w:b/>
          <w:lang w:val="en" w:eastAsia="en-AU"/>
        </w:rPr>
        <w:t>Christmas Holiday Raffle.</w:t>
      </w:r>
      <w:r>
        <w:rPr>
          <w:rFonts w:eastAsia="Times New Roman" w:cs="Calibri"/>
          <w:b/>
          <w:lang w:val="en" w:eastAsia="en-AU"/>
        </w:rPr>
        <w:t xml:space="preserve"> </w:t>
      </w:r>
      <w:r w:rsidRPr="00603DE2">
        <w:rPr>
          <w:rFonts w:eastAsia="Times New Roman" w:cs="Calibri"/>
          <w:lang w:val="en" w:eastAsia="en-AU"/>
        </w:rPr>
        <w:t xml:space="preserve">Any ideas </w:t>
      </w:r>
      <w:r>
        <w:rPr>
          <w:rFonts w:eastAsia="Times New Roman" w:cs="Calibri"/>
          <w:lang w:val="en" w:eastAsia="en-AU"/>
        </w:rPr>
        <w:t>on</w:t>
      </w:r>
      <w:r w:rsidRPr="00603DE2">
        <w:rPr>
          <w:rFonts w:eastAsia="Times New Roman" w:cs="Calibri"/>
          <w:lang w:val="en" w:eastAsia="en-AU"/>
        </w:rPr>
        <w:t xml:space="preserve"> what</w:t>
      </w:r>
      <w:r>
        <w:rPr>
          <w:rFonts w:eastAsia="Times New Roman" w:cs="Calibri"/>
          <w:lang w:val="en" w:eastAsia="en-AU"/>
        </w:rPr>
        <w:t xml:space="preserve"> we should make for </w:t>
      </w:r>
      <w:r w:rsidRPr="00603DE2">
        <w:rPr>
          <w:rFonts w:eastAsia="Times New Roman" w:cs="Calibri"/>
          <w:lang w:val="en" w:eastAsia="en-AU"/>
        </w:rPr>
        <w:t>our Christmas raffle will be welcome</w:t>
      </w:r>
      <w:r>
        <w:rPr>
          <w:rFonts w:eastAsia="Times New Roman" w:cs="Calibri"/>
          <w:lang w:val="en" w:eastAsia="en-AU"/>
        </w:rPr>
        <w:t>. Please give it some thought.</w:t>
      </w:r>
    </w:p>
    <w:p w14:paraId="4D254661" w14:textId="6751066D" w:rsidR="00603DE2" w:rsidRPr="00603DE2" w:rsidRDefault="00603DE2" w:rsidP="004D286E">
      <w:pPr>
        <w:pStyle w:val="ListParagraph"/>
        <w:numPr>
          <w:ilvl w:val="0"/>
          <w:numId w:val="36"/>
        </w:numPr>
        <w:rPr>
          <w:rFonts w:eastAsia="Times New Roman" w:cs="Calibri"/>
          <w:lang w:val="en" w:eastAsia="en-AU"/>
        </w:rPr>
      </w:pPr>
      <w:proofErr w:type="spellStart"/>
      <w:r>
        <w:rPr>
          <w:rFonts w:eastAsia="Times New Roman" w:cs="Calibri"/>
          <w:b/>
          <w:lang w:val="en" w:eastAsia="en-AU"/>
        </w:rPr>
        <w:t>Woodnews</w:t>
      </w:r>
      <w:proofErr w:type="spellEnd"/>
      <w:r>
        <w:rPr>
          <w:rFonts w:eastAsia="Times New Roman" w:cs="Calibri"/>
          <w:b/>
          <w:lang w:val="en" w:eastAsia="en-AU"/>
        </w:rPr>
        <w:t xml:space="preserve">. </w:t>
      </w:r>
      <w:r w:rsidRPr="00603DE2">
        <w:rPr>
          <w:rFonts w:eastAsia="Times New Roman" w:cs="Calibri"/>
          <w:lang w:val="en" w:eastAsia="en-AU"/>
        </w:rPr>
        <w:t xml:space="preserve">We’re still looking for a </w:t>
      </w:r>
      <w:proofErr w:type="spellStart"/>
      <w:r w:rsidRPr="00603DE2">
        <w:rPr>
          <w:rFonts w:eastAsia="Times New Roman" w:cs="Calibri"/>
          <w:lang w:val="en" w:eastAsia="en-AU"/>
        </w:rPr>
        <w:t>Woodnews</w:t>
      </w:r>
      <w:proofErr w:type="spellEnd"/>
      <w:r w:rsidRPr="00603DE2">
        <w:rPr>
          <w:rFonts w:eastAsia="Times New Roman" w:cs="Calibri"/>
          <w:lang w:val="en" w:eastAsia="en-AU"/>
        </w:rPr>
        <w:t xml:space="preserve"> Editor</w:t>
      </w:r>
      <w:r>
        <w:rPr>
          <w:rFonts w:eastAsia="Times New Roman" w:cs="Calibri"/>
          <w:lang w:val="en" w:eastAsia="en-AU"/>
        </w:rPr>
        <w:t xml:space="preserve">! </w:t>
      </w:r>
      <w:r w:rsidR="009C39F2">
        <w:rPr>
          <w:rFonts w:eastAsia="Times New Roman" w:cs="Calibri"/>
          <w:lang w:val="en" w:eastAsia="en-AU"/>
        </w:rPr>
        <w:t>(</w:t>
      </w:r>
      <w:proofErr w:type="gramStart"/>
      <w:r w:rsidR="009C39F2">
        <w:rPr>
          <w:rFonts w:eastAsia="Times New Roman" w:cs="Calibri"/>
          <w:lang w:val="en" w:eastAsia="en-AU"/>
        </w:rPr>
        <w:t>was</w:t>
      </w:r>
      <w:proofErr w:type="gramEnd"/>
      <w:r w:rsidR="009C39F2">
        <w:rPr>
          <w:rFonts w:eastAsia="Times New Roman" w:cs="Calibri"/>
          <w:lang w:val="en" w:eastAsia="en-AU"/>
        </w:rPr>
        <w:t xml:space="preserve"> that an echo?). </w:t>
      </w:r>
      <w:r>
        <w:rPr>
          <w:rFonts w:eastAsia="Times New Roman" w:cs="Calibri"/>
          <w:lang w:val="en" w:eastAsia="en-AU"/>
        </w:rPr>
        <w:t>The job comes with a laptop and a printer. Training can be thrown in free of charge</w:t>
      </w:r>
      <w:r w:rsidR="009C39F2">
        <w:rPr>
          <w:rFonts w:eastAsia="Times New Roman" w:cs="Calibri"/>
          <w:lang w:val="en" w:eastAsia="en-AU"/>
        </w:rPr>
        <w:t xml:space="preserve"> along with on-going support. If no one puts their hand up the next issue will be the last after 25 years.</w:t>
      </w:r>
    </w:p>
    <w:p w14:paraId="6A7F006C" w14:textId="77777777" w:rsidR="001D5D19" w:rsidRDefault="001D5D19" w:rsidP="00482C04">
      <w:pPr>
        <w:spacing w:after="0" w:line="240" w:lineRule="auto"/>
        <w:rPr>
          <w:rFonts w:eastAsia="Times New Roman" w:cs="Calibri"/>
          <w:sz w:val="27"/>
          <w:szCs w:val="27"/>
          <w:lang w:val="en" w:eastAsia="en-AU"/>
        </w:rPr>
      </w:pPr>
    </w:p>
    <w:p w14:paraId="7B001495" w14:textId="2A707F9B" w:rsidR="00194232" w:rsidRDefault="00194232" w:rsidP="00482C04">
      <w:pPr>
        <w:spacing w:after="0" w:line="240" w:lineRule="auto"/>
        <w:rPr>
          <w:rFonts w:eastAsia="Times New Roman" w:cs="Calibri"/>
          <w:sz w:val="27"/>
          <w:szCs w:val="27"/>
          <w:lang w:val="en" w:eastAsia="en-AU"/>
        </w:rPr>
      </w:pPr>
      <w:r>
        <w:rPr>
          <w:rFonts w:ascii="Times New Roman" w:hAnsi="Times New Roman"/>
          <w:noProof/>
          <w:sz w:val="24"/>
          <w:szCs w:val="24"/>
          <w:lang w:eastAsia="en-AU"/>
        </w:rPr>
        <mc:AlternateContent>
          <mc:Choice Requires="wps">
            <w:drawing>
              <wp:anchor distT="0" distB="0" distL="114300" distR="114300" simplePos="0" relativeHeight="252271104" behindDoc="0" locked="0" layoutInCell="1" allowOverlap="1" wp14:anchorId="2936C39E" wp14:editId="553328B3">
                <wp:simplePos x="0" y="0"/>
                <wp:positionH relativeFrom="page">
                  <wp:posOffset>1712347</wp:posOffset>
                </wp:positionH>
                <wp:positionV relativeFrom="paragraph">
                  <wp:posOffset>127469</wp:posOffset>
                </wp:positionV>
                <wp:extent cx="3933825" cy="466725"/>
                <wp:effectExtent l="57150" t="38100" r="66675" b="104775"/>
                <wp:wrapNone/>
                <wp:docPr id="45" name="Ribbon: Tilted Up 41"/>
                <wp:cNvGraphicFramePr/>
                <a:graphic xmlns:a="http://schemas.openxmlformats.org/drawingml/2006/main">
                  <a:graphicData uri="http://schemas.microsoft.com/office/word/2010/wordprocessingShape">
                    <wps:wsp>
                      <wps:cNvSpPr/>
                      <wps:spPr>
                        <a:xfrm>
                          <a:off x="0" y="0"/>
                          <a:ext cx="3933825" cy="466725"/>
                        </a:xfrm>
                        <a:prstGeom prst="ribbon2">
                          <a:avLst/>
                        </a:prstGeom>
                        <a:gradFill rotWithShape="1">
                          <a:gsLst>
                            <a:gs pos="0">
                              <a:srgbClr val="9BBB59">
                                <a:tint val="15000"/>
                                <a:satMod val="250000"/>
                              </a:srgbClr>
                            </a:gs>
                            <a:gs pos="49000">
                              <a:srgbClr val="9BBB59">
                                <a:tint val="50000"/>
                                <a:satMod val="200000"/>
                              </a:srgbClr>
                            </a:gs>
                            <a:gs pos="49100">
                              <a:srgbClr val="9BBB59">
                                <a:tint val="64000"/>
                                <a:satMod val="160000"/>
                              </a:srgbClr>
                            </a:gs>
                            <a:gs pos="92000">
                              <a:srgbClr val="9BBB59">
                                <a:tint val="50000"/>
                                <a:satMod val="200000"/>
                              </a:srgbClr>
                            </a:gs>
                            <a:gs pos="100000">
                              <a:srgbClr val="9BBB59">
                                <a:tint val="43000"/>
                                <a:satMod val="190000"/>
                              </a:srgbClr>
                            </a:gs>
                          </a:gsLst>
                          <a:lin ang="5400000" scaled="1"/>
                        </a:gradFill>
                        <a:ln w="11430" cap="flat" cmpd="sng" algn="ctr">
                          <a:solidFill>
                            <a:srgbClr val="9BBB59"/>
                          </a:solidFill>
                          <a:prstDash val="solid"/>
                        </a:ln>
                        <a:effectLst>
                          <a:outerShdw blurRad="50800" dist="25000" dir="5400000" rotWithShape="0">
                            <a:srgbClr val="9BBB59">
                              <a:shade val="30000"/>
                              <a:satMod val="150000"/>
                              <a:alpha val="38000"/>
                            </a:srgbClr>
                          </a:outerShdw>
                        </a:effectLst>
                      </wps:spPr>
                      <wps:txbx>
                        <w:txbxContent>
                          <w:p w14:paraId="349ADD36" w14:textId="0534368D" w:rsidR="009C39F2" w:rsidRDefault="009C39F2" w:rsidP="00F70B1C">
                            <w:pPr>
                              <w:jc w:val="center"/>
                              <w:rPr>
                                <w:sz w:val="28"/>
                                <w:szCs w:val="28"/>
                              </w:rPr>
                            </w:pPr>
                            <w:r w:rsidRPr="003F66B1">
                              <w:rPr>
                                <w:b/>
                                <w:sz w:val="28"/>
                                <w:szCs w:val="28"/>
                              </w:rPr>
                              <w:t>J</w:t>
                            </w:r>
                            <w:r>
                              <w:rPr>
                                <w:b/>
                                <w:sz w:val="28"/>
                                <w:szCs w:val="28"/>
                              </w:rPr>
                              <w:t>okes of</w:t>
                            </w:r>
                            <w:r w:rsidRPr="003F66B1">
                              <w:rPr>
                                <w:b/>
                                <w:sz w:val="28"/>
                                <w:szCs w:val="28"/>
                              </w:rPr>
                              <w:t xml:space="preserve"> </w:t>
                            </w:r>
                            <w:r>
                              <w:rPr>
                                <w:b/>
                                <w:sz w:val="28"/>
                                <w:szCs w:val="28"/>
                              </w:rPr>
                              <w:t>the</w:t>
                            </w:r>
                            <w:r w:rsidRPr="003F66B1">
                              <w:rPr>
                                <w:b/>
                                <w:sz w:val="28"/>
                                <w:szCs w:val="28"/>
                              </w:rPr>
                              <w:t xml:space="preserve"> M</w:t>
                            </w:r>
                            <w:r>
                              <w:rPr>
                                <w:b/>
                                <w:sz w:val="28"/>
                                <w:szCs w:val="28"/>
                              </w:rPr>
                              <w:t>onth</w:t>
                            </w:r>
                            <w:r>
                              <w:rPr>
                                <w:sz w:val="28"/>
                                <w:szCs w:val="28"/>
                              </w:rPr>
                              <w:t xml:space="preserve"> </w:t>
                            </w:r>
                            <w:proofErr w:type="spellStart"/>
                            <w:r>
                              <w:rPr>
                                <w:sz w:val="28"/>
                                <w:szCs w:val="28"/>
                              </w:rPr>
                              <w:t>MONTH</w:t>
                            </w:r>
                            <w:proofErr w:type="spellEnd"/>
                          </w:p>
                          <w:p w14:paraId="34252853" w14:textId="77777777" w:rsidR="009C39F2" w:rsidRDefault="009C39F2" w:rsidP="00F70B1C">
                            <w:pPr>
                              <w:jc w:val="center"/>
                              <w:rPr>
                                <w:sz w:val="28"/>
                                <w:szCs w:val="28"/>
                              </w:rPr>
                            </w:pPr>
                          </w:p>
                          <w:p w14:paraId="1088CB7A" w14:textId="77777777" w:rsidR="009C39F2" w:rsidRDefault="009C39F2" w:rsidP="00F70B1C">
                            <w:pPr>
                              <w:jc w:val="center"/>
                              <w:rPr>
                                <w:b/>
                                <w:bCs/>
                                <w:sz w:val="28"/>
                                <w:szCs w:val="28"/>
                              </w:rPr>
                            </w:pPr>
                          </w:p>
                          <w:p w14:paraId="6AF2BA32" w14:textId="77777777" w:rsidR="009C39F2" w:rsidRDefault="009C39F2" w:rsidP="00F70B1C">
                            <w:pPr>
                              <w:jc w:val="center"/>
                              <w:rPr>
                                <w:b/>
                                <w:bCs/>
                                <w:sz w:val="28"/>
                                <w:szCs w:val="28"/>
                              </w:rPr>
                            </w:pPr>
                          </w:p>
                          <w:p w14:paraId="7CDDF6D0" w14:textId="472D5353" w:rsidR="009C39F2" w:rsidRDefault="009C39F2" w:rsidP="00F70B1C">
                            <w:pPr>
                              <w:jc w:val="center"/>
                              <w:rPr>
                                <w:b/>
                                <w:bCs/>
                                <w:sz w:val="28"/>
                                <w:szCs w:val="28"/>
                              </w:rPr>
                            </w:pPr>
                          </w:p>
                          <w:p w14:paraId="30E27783" w14:textId="5411F12B" w:rsidR="009C39F2" w:rsidRDefault="009C39F2" w:rsidP="00F70B1C">
                            <w:pPr>
                              <w:jc w:val="center"/>
                              <w:rPr>
                                <w:b/>
                                <w:bCs/>
                                <w:sz w:val="28"/>
                                <w:szCs w:val="28"/>
                              </w:rPr>
                            </w:pPr>
                          </w:p>
                          <w:p w14:paraId="4F5DD503" w14:textId="5DC1BE7D" w:rsidR="009C39F2" w:rsidRDefault="009C39F2" w:rsidP="00F70B1C">
                            <w:pPr>
                              <w:jc w:val="center"/>
                              <w:rPr>
                                <w:b/>
                                <w:bCs/>
                                <w:sz w:val="28"/>
                                <w:szCs w:val="28"/>
                              </w:rPr>
                            </w:pPr>
                          </w:p>
                          <w:p w14:paraId="6CB5988D" w14:textId="0DAA3C95" w:rsidR="009C39F2" w:rsidRDefault="009C39F2" w:rsidP="00F70B1C">
                            <w:pPr>
                              <w:jc w:val="center"/>
                              <w:rPr>
                                <w:b/>
                                <w:bCs/>
                                <w:sz w:val="28"/>
                                <w:szCs w:val="28"/>
                              </w:rPr>
                            </w:pPr>
                          </w:p>
                          <w:p w14:paraId="56E2CE35" w14:textId="77777777" w:rsidR="009C39F2" w:rsidRDefault="009C39F2" w:rsidP="00F70B1C">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6C39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41" o:spid="_x0000_s1035" type="#_x0000_t54" style="position:absolute;margin-left:134.85pt;margin-top:10.05pt;width:309.75pt;height:36.75pt;z-index:25227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" adj=",18000" fillcolor="#f4fcea" strokecolor="#9bbb59" strokeweight=".9pt">
                <v:fill color2="#ddf0c3" rotate="t" colors="0 #f4fcea;32113f #d8efb5;32178f #c9e3a2;60293f #d8efb5;1 #ddf0c3" focus="100%" type="gradient"/>
                <v:shadow on="t" color="#5d7b22" opacity="24903f" origin=",.5" offset="0,.69444mm"/>
                <v:textbox>
                  <w:txbxContent>
                    <w:p w14:paraId="349ADD36" w14:textId="0534368D" w:rsidR="009C39F2" w:rsidRDefault="009C39F2" w:rsidP="00F70B1C">
                      <w:pPr>
                        <w:jc w:val="center"/>
                        <w:rPr>
                          <w:sz w:val="28"/>
                          <w:szCs w:val="28"/>
                        </w:rPr>
                      </w:pPr>
                      <w:r w:rsidRPr="003F66B1">
                        <w:rPr>
                          <w:b/>
                          <w:sz w:val="28"/>
                          <w:szCs w:val="28"/>
                        </w:rPr>
                        <w:t>J</w:t>
                      </w:r>
                      <w:r>
                        <w:rPr>
                          <w:b/>
                          <w:sz w:val="28"/>
                          <w:szCs w:val="28"/>
                        </w:rPr>
                        <w:t>okes of</w:t>
                      </w:r>
                      <w:r w:rsidRPr="003F66B1">
                        <w:rPr>
                          <w:b/>
                          <w:sz w:val="28"/>
                          <w:szCs w:val="28"/>
                        </w:rPr>
                        <w:t xml:space="preserve"> </w:t>
                      </w:r>
                      <w:r>
                        <w:rPr>
                          <w:b/>
                          <w:sz w:val="28"/>
                          <w:szCs w:val="28"/>
                        </w:rPr>
                        <w:t>the</w:t>
                      </w:r>
                      <w:r w:rsidRPr="003F66B1">
                        <w:rPr>
                          <w:b/>
                          <w:sz w:val="28"/>
                          <w:szCs w:val="28"/>
                        </w:rPr>
                        <w:t xml:space="preserve"> M</w:t>
                      </w:r>
                      <w:r>
                        <w:rPr>
                          <w:b/>
                          <w:sz w:val="28"/>
                          <w:szCs w:val="28"/>
                        </w:rPr>
                        <w:t>onth</w:t>
                      </w:r>
                      <w:r>
                        <w:rPr>
                          <w:sz w:val="28"/>
                          <w:szCs w:val="28"/>
                        </w:rPr>
                        <w:t xml:space="preserve"> </w:t>
                      </w:r>
                      <w:proofErr w:type="spellStart"/>
                      <w:r>
                        <w:rPr>
                          <w:sz w:val="28"/>
                          <w:szCs w:val="28"/>
                        </w:rPr>
                        <w:t>MONTH</w:t>
                      </w:r>
                      <w:proofErr w:type="spellEnd"/>
                    </w:p>
                    <w:p w14:paraId="34252853" w14:textId="77777777" w:rsidR="009C39F2" w:rsidRDefault="009C39F2" w:rsidP="00F70B1C">
                      <w:pPr>
                        <w:jc w:val="center"/>
                        <w:rPr>
                          <w:sz w:val="28"/>
                          <w:szCs w:val="28"/>
                        </w:rPr>
                      </w:pPr>
                    </w:p>
                    <w:p w14:paraId="1088CB7A" w14:textId="77777777" w:rsidR="009C39F2" w:rsidRDefault="009C39F2" w:rsidP="00F70B1C">
                      <w:pPr>
                        <w:jc w:val="center"/>
                        <w:rPr>
                          <w:b/>
                          <w:bCs/>
                          <w:sz w:val="28"/>
                          <w:szCs w:val="28"/>
                        </w:rPr>
                      </w:pPr>
                    </w:p>
                    <w:p w14:paraId="6AF2BA32" w14:textId="77777777" w:rsidR="009C39F2" w:rsidRDefault="009C39F2" w:rsidP="00F70B1C">
                      <w:pPr>
                        <w:jc w:val="center"/>
                        <w:rPr>
                          <w:b/>
                          <w:bCs/>
                          <w:sz w:val="28"/>
                          <w:szCs w:val="28"/>
                        </w:rPr>
                      </w:pPr>
                    </w:p>
                    <w:p w14:paraId="7CDDF6D0" w14:textId="472D5353" w:rsidR="009C39F2" w:rsidRDefault="009C39F2" w:rsidP="00F70B1C">
                      <w:pPr>
                        <w:jc w:val="center"/>
                        <w:rPr>
                          <w:b/>
                          <w:bCs/>
                          <w:sz w:val="28"/>
                          <w:szCs w:val="28"/>
                        </w:rPr>
                      </w:pPr>
                    </w:p>
                    <w:p w14:paraId="30E27783" w14:textId="5411F12B" w:rsidR="009C39F2" w:rsidRDefault="009C39F2" w:rsidP="00F70B1C">
                      <w:pPr>
                        <w:jc w:val="center"/>
                        <w:rPr>
                          <w:b/>
                          <w:bCs/>
                          <w:sz w:val="28"/>
                          <w:szCs w:val="28"/>
                        </w:rPr>
                      </w:pPr>
                    </w:p>
                    <w:p w14:paraId="4F5DD503" w14:textId="5DC1BE7D" w:rsidR="009C39F2" w:rsidRDefault="009C39F2" w:rsidP="00F70B1C">
                      <w:pPr>
                        <w:jc w:val="center"/>
                        <w:rPr>
                          <w:b/>
                          <w:bCs/>
                          <w:sz w:val="28"/>
                          <w:szCs w:val="28"/>
                        </w:rPr>
                      </w:pPr>
                    </w:p>
                    <w:p w14:paraId="6CB5988D" w14:textId="0DAA3C95" w:rsidR="009C39F2" w:rsidRDefault="009C39F2" w:rsidP="00F70B1C">
                      <w:pPr>
                        <w:jc w:val="center"/>
                        <w:rPr>
                          <w:b/>
                          <w:bCs/>
                          <w:sz w:val="28"/>
                          <w:szCs w:val="28"/>
                        </w:rPr>
                      </w:pPr>
                    </w:p>
                    <w:p w14:paraId="56E2CE35" w14:textId="77777777" w:rsidR="009C39F2" w:rsidRDefault="009C39F2" w:rsidP="00F70B1C">
                      <w:pPr>
                        <w:jc w:val="center"/>
                        <w:rPr>
                          <w:b/>
                          <w:bCs/>
                          <w:sz w:val="28"/>
                          <w:szCs w:val="28"/>
                        </w:rPr>
                      </w:pPr>
                    </w:p>
                  </w:txbxContent>
                </v:textbox>
                <w10:wrap anchorx="page"/>
              </v:shape>
            </w:pict>
          </mc:Fallback>
        </mc:AlternateContent>
      </w:r>
    </w:p>
    <w:p w14:paraId="38DC2863" w14:textId="77777777" w:rsidR="009C39F2" w:rsidRDefault="009C39F2" w:rsidP="00482C04">
      <w:pPr>
        <w:spacing w:after="0" w:line="240" w:lineRule="auto"/>
        <w:rPr>
          <w:rFonts w:eastAsia="Times New Roman" w:cs="Calibri"/>
          <w:sz w:val="27"/>
          <w:szCs w:val="27"/>
          <w:lang w:val="en" w:eastAsia="en-AU"/>
        </w:rPr>
      </w:pPr>
    </w:p>
    <w:p w14:paraId="4D22A478" w14:textId="27B36362" w:rsidR="00194232" w:rsidRDefault="00194232" w:rsidP="00482C04">
      <w:pPr>
        <w:spacing w:after="0" w:line="240" w:lineRule="auto"/>
        <w:rPr>
          <w:rFonts w:eastAsia="Times New Roman" w:cs="Calibri"/>
          <w:sz w:val="27"/>
          <w:szCs w:val="27"/>
          <w:lang w:val="en" w:eastAsia="en-AU"/>
        </w:rPr>
      </w:pPr>
    </w:p>
    <w:p w14:paraId="2EBE3D0F" w14:textId="7C001C1F" w:rsidR="009002A8" w:rsidRDefault="0036314B" w:rsidP="00482C04">
      <w:pPr>
        <w:spacing w:after="0" w:line="240" w:lineRule="auto"/>
        <w:rPr>
          <w:rFonts w:ascii="Helvetica" w:hAnsi="Helvetica"/>
          <w:noProof/>
          <w:color w:val="000000"/>
          <w:sz w:val="20"/>
          <w:szCs w:val="20"/>
          <w:lang w:eastAsia="en-AU"/>
        </w:rPr>
      </w:pPr>
      <w:r w:rsidRPr="0036314B">
        <w:rPr>
          <w:noProof/>
          <w:lang w:eastAsia="en-AU"/>
        </w:rPr>
        <w:t xml:space="preserve"> </w:t>
      </w:r>
      <w:r w:rsidR="00716AFC" w:rsidRPr="00716AFC">
        <w:rPr>
          <w:noProof/>
          <w:lang w:eastAsia="en-AU"/>
        </w:rPr>
        <w:t xml:space="preserve"> </w:t>
      </w:r>
      <w:r w:rsidR="009E18C7" w:rsidRPr="009E18C7">
        <w:rPr>
          <w:noProof/>
          <w:lang w:eastAsia="en-AU"/>
        </w:rPr>
        <w:drawing>
          <wp:inline distT="0" distB="0" distL="0" distR="0" wp14:anchorId="7D89A22A" wp14:editId="7AA498DF">
            <wp:extent cx="3025140" cy="3515077"/>
            <wp:effectExtent l="0" t="0" r="3810" b="9525"/>
            <wp:docPr id="8" name="Picture 8" descr="C:\Users\Roger\AppData\Local\Microsoft\Windows\INetCache\Content.Outlook\CSO4B5J7\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AppData\Local\Microsoft\Windows\INetCache\Content.Outlook\CSO4B5J7\image0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91" cy="3530591"/>
                    </a:xfrm>
                    <a:prstGeom prst="rect">
                      <a:avLst/>
                    </a:prstGeom>
                    <a:noFill/>
                    <a:ln>
                      <a:noFill/>
                    </a:ln>
                  </pic:spPr>
                </pic:pic>
              </a:graphicData>
            </a:graphic>
          </wp:inline>
        </w:drawing>
      </w:r>
      <w:r w:rsidR="005355A4">
        <w:rPr>
          <w:noProof/>
          <w:lang w:eastAsia="en-AU"/>
        </w:rPr>
        <w:t xml:space="preserve">    </w:t>
      </w:r>
      <w:r w:rsidR="00AE2023">
        <w:rPr>
          <w:rFonts w:ascii="Helvetica" w:hAnsi="Helvetica"/>
          <w:noProof/>
          <w:color w:val="000000"/>
          <w:sz w:val="20"/>
          <w:szCs w:val="20"/>
          <w:lang w:eastAsia="en-AU"/>
        </w:rPr>
        <w:t xml:space="preserve">   </w:t>
      </w:r>
      <w:r w:rsidR="009002A8">
        <w:rPr>
          <w:noProof/>
          <w:lang w:eastAsia="en-AU"/>
        </w:rPr>
        <w:drawing>
          <wp:inline distT="0" distB="0" distL="0" distR="0" wp14:anchorId="21212B46" wp14:editId="7268CD60">
            <wp:extent cx="2809875" cy="343992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6562" cy="3533812"/>
                    </a:xfrm>
                    <a:prstGeom prst="rect">
                      <a:avLst/>
                    </a:prstGeom>
                  </pic:spPr>
                </pic:pic>
              </a:graphicData>
            </a:graphic>
          </wp:inline>
        </w:drawing>
      </w:r>
    </w:p>
    <w:p w14:paraId="1754BF3A" w14:textId="77777777" w:rsidR="00424264" w:rsidRDefault="00424264" w:rsidP="00482C04">
      <w:pPr>
        <w:spacing w:after="0" w:line="240" w:lineRule="auto"/>
        <w:rPr>
          <w:rFonts w:ascii="Helvetica" w:hAnsi="Helvetica"/>
          <w:noProof/>
          <w:color w:val="000000"/>
          <w:sz w:val="20"/>
          <w:szCs w:val="20"/>
          <w:lang w:eastAsia="en-AU"/>
        </w:rPr>
      </w:pPr>
    </w:p>
    <w:p w14:paraId="21DC8710" w14:textId="53392417" w:rsidR="00FB07F9" w:rsidRDefault="00AE2023" w:rsidP="00482C04">
      <w:pPr>
        <w:spacing w:after="0" w:line="240" w:lineRule="auto"/>
        <w:rPr>
          <w:rFonts w:ascii="Arial" w:hAnsi="Arial" w:cs="Arial"/>
          <w:noProof/>
          <w:color w:val="26282A"/>
          <w:sz w:val="20"/>
          <w:szCs w:val="20"/>
          <w:lang w:eastAsia="en-AU"/>
        </w:rPr>
      </w:pPr>
      <w:r>
        <w:rPr>
          <w:noProof/>
          <w:lang w:eastAsia="en-AU"/>
        </w:rPr>
        <w:drawing>
          <wp:inline distT="0" distB="0" distL="0" distR="0" wp14:anchorId="504037F0" wp14:editId="61EBC462">
            <wp:extent cx="3013573" cy="3695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5135" cy="3709879"/>
                    </a:xfrm>
                    <a:prstGeom prst="rect">
                      <a:avLst/>
                    </a:prstGeom>
                  </pic:spPr>
                </pic:pic>
              </a:graphicData>
            </a:graphic>
          </wp:inline>
        </w:drawing>
      </w:r>
      <w:r w:rsidR="009002A8">
        <w:rPr>
          <w:rFonts w:ascii="Arial" w:hAnsi="Arial" w:cs="Arial"/>
          <w:noProof/>
          <w:color w:val="26282A"/>
          <w:sz w:val="20"/>
          <w:szCs w:val="20"/>
          <w:lang w:eastAsia="en-AU"/>
        </w:rPr>
        <w:t xml:space="preserve">    </w:t>
      </w:r>
      <w:r w:rsidR="009E2A7C">
        <w:rPr>
          <w:rFonts w:ascii="Arial" w:hAnsi="Arial" w:cs="Arial"/>
          <w:noProof/>
          <w:color w:val="26282A"/>
          <w:sz w:val="20"/>
          <w:szCs w:val="20"/>
          <w:lang w:eastAsia="en-AU"/>
        </w:rPr>
        <w:drawing>
          <wp:inline distT="0" distB="0" distL="0" distR="0" wp14:anchorId="104B735A" wp14:editId="796BB053">
            <wp:extent cx="3057426" cy="3681651"/>
            <wp:effectExtent l="0" t="0" r="0" b="0"/>
            <wp:docPr id="9" name="Picture 9"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847797947094761571x__x0000_i1027" descr="image002.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091695" cy="3722917"/>
                    </a:xfrm>
                    <a:prstGeom prst="rect">
                      <a:avLst/>
                    </a:prstGeom>
                    <a:noFill/>
                    <a:ln>
                      <a:noFill/>
                    </a:ln>
                  </pic:spPr>
                </pic:pic>
              </a:graphicData>
            </a:graphic>
          </wp:inline>
        </w:drawing>
      </w:r>
    </w:p>
    <w:p w14:paraId="37A1F92B" w14:textId="77777777" w:rsidR="00603DE2" w:rsidRDefault="00603DE2" w:rsidP="00482C04">
      <w:pPr>
        <w:spacing w:after="0" w:line="240" w:lineRule="auto"/>
        <w:rPr>
          <w:rFonts w:ascii="Arial" w:hAnsi="Arial" w:cs="Arial"/>
          <w:noProof/>
          <w:color w:val="26282A"/>
          <w:sz w:val="20"/>
          <w:szCs w:val="20"/>
          <w:lang w:eastAsia="en-AU"/>
        </w:rPr>
      </w:pPr>
    </w:p>
    <w:p w14:paraId="69FFAEBA" w14:textId="0AB3420C" w:rsidR="006416F2" w:rsidRDefault="008C582F" w:rsidP="008C582F">
      <w:pPr>
        <w:pStyle w:val="NormalWeb"/>
        <w:spacing w:before="0" w:beforeAutospacing="0" w:after="0" w:afterAutospacing="0"/>
        <w:jc w:val="center"/>
        <w:rPr>
          <w:rFonts w:asciiTheme="minorHAnsi" w:hAnsiTheme="minorHAnsi" w:cstheme="minorHAnsi"/>
          <w:sz w:val="22"/>
          <w:szCs w:val="22"/>
        </w:rPr>
      </w:pPr>
      <w:r>
        <w:rPr>
          <w:noProof/>
          <w:lang w:eastAsia="en-AU"/>
        </w:rPr>
        <w:drawing>
          <wp:inline distT="0" distB="0" distL="0" distR="0" wp14:anchorId="19F98F44" wp14:editId="003D8C7C">
            <wp:extent cx="2731135" cy="1809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1198" cy="1823044"/>
                    </a:xfrm>
                    <a:prstGeom prst="rect">
                      <a:avLst/>
                    </a:prstGeom>
                  </pic:spPr>
                </pic:pic>
              </a:graphicData>
            </a:graphic>
          </wp:inline>
        </w:drawing>
      </w:r>
    </w:p>
    <w:p w14:paraId="2FC01023" w14:textId="77777777" w:rsidR="00424264" w:rsidRDefault="00424264" w:rsidP="008C582F">
      <w:pPr>
        <w:pStyle w:val="NormalWeb"/>
        <w:spacing w:before="0" w:beforeAutospacing="0" w:after="0" w:afterAutospacing="0"/>
        <w:rPr>
          <w:rFonts w:asciiTheme="minorHAnsi" w:hAnsiTheme="minorHAnsi" w:cstheme="minorHAnsi"/>
          <w:bCs/>
          <w:color w:val="202020"/>
          <w:sz w:val="22"/>
          <w:szCs w:val="22"/>
        </w:rPr>
      </w:pPr>
    </w:p>
    <w:p w14:paraId="169D6B41" w14:textId="77777777" w:rsidR="009C39F2" w:rsidRDefault="009C39F2" w:rsidP="008C582F">
      <w:pPr>
        <w:pStyle w:val="NormalWeb"/>
        <w:spacing w:before="0" w:beforeAutospacing="0" w:after="0" w:afterAutospacing="0"/>
        <w:rPr>
          <w:rFonts w:asciiTheme="minorHAnsi" w:hAnsiTheme="minorHAnsi" w:cstheme="minorHAnsi"/>
          <w:bCs/>
          <w:color w:val="202020"/>
          <w:sz w:val="22"/>
          <w:szCs w:val="22"/>
        </w:rPr>
      </w:pPr>
    </w:p>
    <w:p w14:paraId="4B517843" w14:textId="7DB78B98" w:rsidR="008C582F" w:rsidRPr="008C582F" w:rsidRDefault="008C582F" w:rsidP="008C582F">
      <w:pPr>
        <w:pStyle w:val="NormalWeb"/>
        <w:spacing w:before="0" w:beforeAutospacing="0" w:afterAutospacing="0"/>
        <w:jc w:val="center"/>
        <w:rPr>
          <w:rFonts w:asciiTheme="minorHAnsi" w:hAnsiTheme="minorHAnsi" w:cstheme="minorHAnsi"/>
          <w:b/>
          <w:bCs/>
          <w:color w:val="202020"/>
        </w:rPr>
      </w:pPr>
      <w:r w:rsidRPr="008C582F">
        <w:rPr>
          <w:rFonts w:asciiTheme="minorHAnsi" w:hAnsiTheme="minorHAnsi" w:cstheme="minorHAnsi"/>
          <w:b/>
          <w:bCs/>
          <w:color w:val="202020"/>
        </w:rPr>
        <w:t>The Watch</w:t>
      </w:r>
    </w:p>
    <w:p w14:paraId="3D68E805" w14:textId="77777777"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James Bond walks into a bar. He looks around, and takes a seat next to a very attractive women.</w:t>
      </w:r>
    </w:p>
    <w:p w14:paraId="7C99DF67" w14:textId="58C2EB60"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 xml:space="preserve">He gives her a quick glance, </w:t>
      </w:r>
      <w:r w:rsidR="009E2A7C">
        <w:rPr>
          <w:rFonts w:asciiTheme="minorHAnsi" w:hAnsiTheme="minorHAnsi" w:cstheme="minorHAnsi"/>
          <w:bCs/>
          <w:color w:val="202020"/>
          <w:sz w:val="22"/>
          <w:szCs w:val="22"/>
        </w:rPr>
        <w:t xml:space="preserve">orders a martini, </w:t>
      </w:r>
      <w:proofErr w:type="gramStart"/>
      <w:r w:rsidRPr="008877D6">
        <w:rPr>
          <w:rFonts w:asciiTheme="minorHAnsi" w:hAnsiTheme="minorHAnsi" w:cstheme="minorHAnsi"/>
          <w:bCs/>
          <w:color w:val="202020"/>
          <w:sz w:val="22"/>
          <w:szCs w:val="22"/>
        </w:rPr>
        <w:t>then</w:t>
      </w:r>
      <w:proofErr w:type="gramEnd"/>
      <w:r w:rsidRPr="008877D6">
        <w:rPr>
          <w:rFonts w:asciiTheme="minorHAnsi" w:hAnsiTheme="minorHAnsi" w:cstheme="minorHAnsi"/>
          <w:bCs/>
          <w:color w:val="202020"/>
          <w:sz w:val="22"/>
          <w:szCs w:val="22"/>
        </w:rPr>
        <w:t xml:space="preserve"> causally looks at his watch for a moment.</w:t>
      </w:r>
    </w:p>
    <w:p w14:paraId="361C7F95" w14:textId="77777777"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The women notices this and asks, "</w:t>
      </w:r>
      <w:r w:rsidRPr="008877D6">
        <w:rPr>
          <w:rStyle w:val="Emphasis"/>
          <w:rFonts w:asciiTheme="minorHAnsi" w:hAnsiTheme="minorHAnsi" w:cstheme="minorHAnsi"/>
          <w:bCs/>
          <w:i w:val="0"/>
          <w:color w:val="202020"/>
          <w:sz w:val="22"/>
          <w:szCs w:val="22"/>
        </w:rPr>
        <w:t>Is your date running late?</w:t>
      </w:r>
      <w:r w:rsidRPr="008877D6">
        <w:rPr>
          <w:rFonts w:asciiTheme="minorHAnsi" w:hAnsiTheme="minorHAnsi" w:cstheme="minorHAnsi"/>
          <w:bCs/>
          <w:color w:val="202020"/>
          <w:sz w:val="22"/>
          <w:szCs w:val="22"/>
        </w:rPr>
        <w:t>"</w:t>
      </w:r>
    </w:p>
    <w:p w14:paraId="7E57590F" w14:textId="77777777"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w:t>
      </w:r>
      <w:r w:rsidRPr="008877D6">
        <w:rPr>
          <w:rStyle w:val="Emphasis"/>
          <w:rFonts w:asciiTheme="minorHAnsi" w:hAnsiTheme="minorHAnsi" w:cstheme="minorHAnsi"/>
          <w:bCs/>
          <w:i w:val="0"/>
          <w:color w:val="202020"/>
          <w:sz w:val="22"/>
          <w:szCs w:val="22"/>
        </w:rPr>
        <w:t>No</w:t>
      </w:r>
      <w:r w:rsidRPr="008877D6">
        <w:rPr>
          <w:rFonts w:asciiTheme="minorHAnsi" w:hAnsiTheme="minorHAnsi" w:cstheme="minorHAnsi"/>
          <w:bCs/>
          <w:color w:val="202020"/>
          <w:sz w:val="22"/>
          <w:szCs w:val="22"/>
        </w:rPr>
        <w:t>", he replies, "</w:t>
      </w:r>
      <w:r w:rsidRPr="008877D6">
        <w:rPr>
          <w:rStyle w:val="Emphasis"/>
          <w:rFonts w:asciiTheme="minorHAnsi" w:hAnsiTheme="minorHAnsi" w:cstheme="minorHAnsi"/>
          <w:bCs/>
          <w:i w:val="0"/>
          <w:color w:val="202020"/>
          <w:sz w:val="22"/>
          <w:szCs w:val="22"/>
        </w:rPr>
        <w:t>Q has just given me this state-of-the-art watch. I was just testing it</w:t>
      </w:r>
      <w:r w:rsidRPr="008877D6">
        <w:rPr>
          <w:rFonts w:asciiTheme="minorHAnsi" w:hAnsiTheme="minorHAnsi" w:cstheme="minorHAnsi"/>
          <w:bCs/>
          <w:color w:val="202020"/>
          <w:sz w:val="22"/>
          <w:szCs w:val="22"/>
        </w:rPr>
        <w:t>."</w:t>
      </w:r>
    </w:p>
    <w:p w14:paraId="78007DCC" w14:textId="77777777"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The intrigued women says "</w:t>
      </w:r>
      <w:r w:rsidRPr="008877D6">
        <w:rPr>
          <w:rStyle w:val="Emphasis"/>
          <w:rFonts w:asciiTheme="minorHAnsi" w:hAnsiTheme="minorHAnsi" w:cstheme="minorHAnsi"/>
          <w:bCs/>
          <w:i w:val="0"/>
          <w:color w:val="202020"/>
          <w:sz w:val="22"/>
          <w:szCs w:val="22"/>
        </w:rPr>
        <w:t>A state-of-the-art watch? What’s so special about it?</w:t>
      </w:r>
      <w:r w:rsidRPr="008877D6">
        <w:rPr>
          <w:rFonts w:asciiTheme="minorHAnsi" w:hAnsiTheme="minorHAnsi" w:cstheme="minorHAnsi"/>
          <w:bCs/>
          <w:color w:val="202020"/>
          <w:sz w:val="22"/>
          <w:szCs w:val="22"/>
        </w:rPr>
        <w:t>"</w:t>
      </w:r>
    </w:p>
    <w:p w14:paraId="45E6E3EF" w14:textId="77777777"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Bond explains "</w:t>
      </w:r>
      <w:r w:rsidRPr="008877D6">
        <w:rPr>
          <w:rStyle w:val="Emphasis"/>
          <w:rFonts w:asciiTheme="minorHAnsi" w:hAnsiTheme="minorHAnsi" w:cstheme="minorHAnsi"/>
          <w:bCs/>
          <w:i w:val="0"/>
          <w:color w:val="202020"/>
          <w:sz w:val="22"/>
          <w:szCs w:val="22"/>
        </w:rPr>
        <w:t>It uses alpha waves to talk to me telepathically</w:t>
      </w:r>
      <w:r w:rsidRPr="008877D6">
        <w:rPr>
          <w:rFonts w:asciiTheme="minorHAnsi" w:hAnsiTheme="minorHAnsi" w:cstheme="minorHAnsi"/>
          <w:bCs/>
          <w:color w:val="202020"/>
          <w:sz w:val="22"/>
          <w:szCs w:val="22"/>
        </w:rPr>
        <w:t>".</w:t>
      </w:r>
    </w:p>
    <w:p w14:paraId="45C32629" w14:textId="77777777" w:rsidR="008877D6" w:rsidRPr="008877D6" w:rsidRDefault="008877D6" w:rsidP="008877D6">
      <w:pPr>
        <w:pStyle w:val="NormalWeb"/>
        <w:spacing w:before="0" w:beforeAutospacing="0" w:afterAutospacing="0"/>
        <w:rPr>
          <w:rStyle w:val="Emphasis"/>
          <w:rFonts w:asciiTheme="minorHAnsi" w:hAnsiTheme="minorHAnsi" w:cstheme="minorHAnsi"/>
          <w:bCs/>
          <w:i w:val="0"/>
          <w:color w:val="202020"/>
          <w:sz w:val="22"/>
          <w:szCs w:val="22"/>
        </w:rPr>
      </w:pPr>
      <w:r w:rsidRPr="008877D6">
        <w:rPr>
          <w:rFonts w:asciiTheme="minorHAnsi" w:hAnsiTheme="minorHAnsi" w:cstheme="minorHAnsi"/>
          <w:bCs/>
          <w:color w:val="202020"/>
          <w:sz w:val="22"/>
          <w:szCs w:val="22"/>
        </w:rPr>
        <w:t>The lady says "</w:t>
      </w:r>
      <w:r w:rsidRPr="008877D6">
        <w:rPr>
          <w:rStyle w:val="Emphasis"/>
          <w:rFonts w:asciiTheme="minorHAnsi" w:hAnsiTheme="minorHAnsi" w:cstheme="minorHAnsi"/>
          <w:bCs/>
          <w:i w:val="0"/>
          <w:color w:val="202020"/>
          <w:sz w:val="22"/>
          <w:szCs w:val="22"/>
        </w:rPr>
        <w:t>What’s it telling you now?"</w:t>
      </w:r>
    </w:p>
    <w:p w14:paraId="6A9BC0AB" w14:textId="77777777"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w:t>
      </w:r>
      <w:r w:rsidRPr="008877D6">
        <w:rPr>
          <w:rStyle w:val="Emphasis"/>
          <w:rFonts w:asciiTheme="minorHAnsi" w:hAnsiTheme="minorHAnsi" w:cstheme="minorHAnsi"/>
          <w:bCs/>
          <w:i w:val="0"/>
          <w:color w:val="202020"/>
          <w:sz w:val="22"/>
          <w:szCs w:val="22"/>
        </w:rPr>
        <w:t>Well, it says you are not wearing any panties.</w:t>
      </w:r>
      <w:r w:rsidRPr="008877D6">
        <w:rPr>
          <w:rFonts w:asciiTheme="minorHAnsi" w:hAnsiTheme="minorHAnsi" w:cstheme="minorHAnsi"/>
          <w:bCs/>
          <w:color w:val="202020"/>
          <w:sz w:val="22"/>
          <w:szCs w:val="22"/>
        </w:rPr>
        <w:t>"</w:t>
      </w:r>
    </w:p>
    <w:p w14:paraId="743B4ECA" w14:textId="6EB1F3CD"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The women giggles and replies, "</w:t>
      </w:r>
      <w:r w:rsidR="009E2A7C" w:rsidRPr="008877D6">
        <w:rPr>
          <w:rStyle w:val="Emphasis"/>
          <w:rFonts w:asciiTheme="minorHAnsi" w:hAnsiTheme="minorHAnsi" w:cstheme="minorHAnsi"/>
          <w:bCs/>
          <w:i w:val="0"/>
          <w:color w:val="202020"/>
          <w:sz w:val="22"/>
          <w:szCs w:val="22"/>
        </w:rPr>
        <w:t>Well,</w:t>
      </w:r>
      <w:r w:rsidRPr="008877D6">
        <w:rPr>
          <w:rStyle w:val="Emphasis"/>
          <w:rFonts w:asciiTheme="minorHAnsi" w:hAnsiTheme="minorHAnsi" w:cstheme="minorHAnsi"/>
          <w:bCs/>
          <w:i w:val="0"/>
          <w:color w:val="202020"/>
          <w:sz w:val="22"/>
          <w:szCs w:val="22"/>
        </w:rPr>
        <w:t xml:space="preserve"> it must be broken because I am wearing panties</w:t>
      </w:r>
      <w:r w:rsidRPr="008877D6">
        <w:rPr>
          <w:rFonts w:asciiTheme="minorHAnsi" w:hAnsiTheme="minorHAnsi" w:cstheme="minorHAnsi"/>
          <w:bCs/>
          <w:color w:val="202020"/>
          <w:sz w:val="22"/>
          <w:szCs w:val="22"/>
        </w:rPr>
        <w:t>"</w:t>
      </w:r>
    </w:p>
    <w:p w14:paraId="224A8017" w14:textId="77777777" w:rsidR="008877D6" w:rsidRPr="008877D6" w:rsidRDefault="008877D6" w:rsidP="008877D6">
      <w:pPr>
        <w:pStyle w:val="NormalWeb"/>
        <w:spacing w:before="0" w:beforeAutospacing="0" w:afterAutospacing="0"/>
        <w:rPr>
          <w:rFonts w:asciiTheme="minorHAnsi" w:hAnsiTheme="minorHAnsi" w:cstheme="minorHAnsi"/>
          <w:bCs/>
          <w:color w:val="202020"/>
          <w:sz w:val="22"/>
          <w:szCs w:val="22"/>
        </w:rPr>
      </w:pPr>
      <w:r w:rsidRPr="008877D6">
        <w:rPr>
          <w:rFonts w:asciiTheme="minorHAnsi" w:hAnsiTheme="minorHAnsi" w:cstheme="minorHAnsi"/>
          <w:bCs/>
          <w:color w:val="202020"/>
          <w:sz w:val="22"/>
          <w:szCs w:val="22"/>
        </w:rPr>
        <w:t>Bond smirks, taps his watch and says,</w:t>
      </w:r>
    </w:p>
    <w:p w14:paraId="1F20AAA1" w14:textId="77777777" w:rsidR="008877D6" w:rsidRPr="008877D6" w:rsidRDefault="008877D6" w:rsidP="008877D6">
      <w:pPr>
        <w:pStyle w:val="NormalWeb"/>
        <w:spacing w:before="0" w:beforeAutospacing="0" w:afterAutospacing="0"/>
        <w:rPr>
          <w:rFonts w:asciiTheme="minorHAnsi" w:hAnsiTheme="minorHAnsi" w:cstheme="minorHAnsi"/>
          <w:b/>
          <w:sz w:val="22"/>
          <w:szCs w:val="22"/>
        </w:rPr>
      </w:pPr>
      <w:r w:rsidRPr="008877D6">
        <w:rPr>
          <w:rFonts w:asciiTheme="minorHAnsi" w:hAnsiTheme="minorHAnsi" w:cstheme="minorHAnsi"/>
          <w:b/>
          <w:bCs/>
          <w:color w:val="202020"/>
          <w:sz w:val="22"/>
          <w:szCs w:val="22"/>
        </w:rPr>
        <w:t>"</w:t>
      </w:r>
      <w:r w:rsidRPr="008877D6">
        <w:rPr>
          <w:rStyle w:val="Emphasis"/>
          <w:rFonts w:asciiTheme="minorHAnsi" w:hAnsiTheme="minorHAnsi" w:cstheme="minorHAnsi"/>
          <w:b/>
          <w:bCs/>
          <w:i w:val="0"/>
          <w:color w:val="202020"/>
          <w:sz w:val="22"/>
          <w:szCs w:val="22"/>
        </w:rPr>
        <w:t>Bloody thing's an hour fast</w:t>
      </w:r>
      <w:r w:rsidRPr="008877D6">
        <w:rPr>
          <w:rFonts w:asciiTheme="minorHAnsi" w:hAnsiTheme="minorHAnsi" w:cstheme="minorHAnsi"/>
          <w:b/>
          <w:bCs/>
          <w:color w:val="202020"/>
          <w:sz w:val="22"/>
          <w:szCs w:val="22"/>
        </w:rPr>
        <w:t>"</w:t>
      </w:r>
    </w:p>
    <w:p w14:paraId="045C9386" w14:textId="1A99F6B1" w:rsidR="00524F65" w:rsidRDefault="006D5AB6" w:rsidP="0036314B">
      <w:pPr>
        <w:pStyle w:val="NormalWeb"/>
        <w:spacing w:before="0" w:beforeAutospacing="0" w:after="0" w:afterAutospacing="0"/>
        <w:rPr>
          <w:rFonts w:asciiTheme="minorHAnsi" w:hAnsiTheme="minorHAnsi" w:cstheme="minorHAnsi"/>
          <w:sz w:val="22"/>
          <w:szCs w:val="22"/>
        </w:rPr>
      </w:pPr>
      <w:r w:rsidRPr="008877D6">
        <w:rPr>
          <w:rFonts w:asciiTheme="minorHAnsi" w:hAnsiTheme="minorHAnsi" w:cstheme="minorHAnsi"/>
          <w:sz w:val="22"/>
          <w:szCs w:val="22"/>
        </w:rPr>
        <w:t xml:space="preserve">  </w:t>
      </w:r>
    </w:p>
    <w:p w14:paraId="54432A71" w14:textId="77777777" w:rsidR="00424264" w:rsidRDefault="00424264" w:rsidP="0036314B">
      <w:pPr>
        <w:pStyle w:val="NormalWeb"/>
        <w:spacing w:before="0" w:beforeAutospacing="0" w:after="0" w:afterAutospacing="0"/>
        <w:rPr>
          <w:rFonts w:asciiTheme="minorHAnsi" w:hAnsiTheme="minorHAnsi" w:cstheme="minorHAnsi"/>
          <w:sz w:val="22"/>
          <w:szCs w:val="22"/>
        </w:rPr>
      </w:pPr>
    </w:p>
    <w:p w14:paraId="7E170228" w14:textId="3961F160" w:rsidR="007175BA" w:rsidRPr="008C582F" w:rsidRDefault="00A10FF7" w:rsidP="007175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24"/>
          <w:szCs w:val="24"/>
          <w:lang w:eastAsia="en-AU"/>
        </w:rPr>
      </w:pPr>
      <w:r w:rsidRPr="008C582F">
        <w:rPr>
          <w:rFonts w:asciiTheme="minorHAnsi" w:eastAsia="Times New Roman" w:hAnsiTheme="minorHAnsi" w:cstheme="minorHAnsi"/>
          <w:b/>
          <w:sz w:val="24"/>
          <w:szCs w:val="24"/>
          <w:lang w:eastAsia="en-AU"/>
        </w:rPr>
        <w:t>Memorial Stone</w:t>
      </w:r>
    </w:p>
    <w:p w14:paraId="4F8CF178" w14:textId="036BDA61" w:rsidR="00A10FF7" w:rsidRDefault="00A10FF7" w:rsidP="00A10FF7">
      <w:pPr>
        <w:pStyle w:val="NormalWeb"/>
        <w:spacing w:before="0" w:beforeAutospacing="0" w:after="0" w:afterAutospacing="0"/>
        <w:rPr>
          <w:rFonts w:asciiTheme="minorHAnsi" w:hAnsiTheme="minorHAnsi" w:cstheme="minorHAnsi"/>
          <w:sz w:val="22"/>
          <w:szCs w:val="22"/>
        </w:rPr>
      </w:pPr>
      <w:r w:rsidRPr="00A10FF7">
        <w:rPr>
          <w:rFonts w:asciiTheme="minorHAnsi" w:hAnsiTheme="minorHAnsi" w:cstheme="minorHAnsi"/>
          <w:sz w:val="22"/>
          <w:szCs w:val="22"/>
        </w:rPr>
        <w:t>Sam died and left $50,000 in his will for an elaborate funeral.</w:t>
      </w:r>
      <w:r>
        <w:rPr>
          <w:rFonts w:asciiTheme="minorHAnsi" w:hAnsiTheme="minorHAnsi" w:cstheme="minorHAnsi"/>
          <w:sz w:val="22"/>
          <w:szCs w:val="22"/>
        </w:rPr>
        <w:t xml:space="preserve"> The </w:t>
      </w:r>
      <w:r w:rsidR="0052749E">
        <w:rPr>
          <w:rFonts w:asciiTheme="minorHAnsi" w:hAnsiTheme="minorHAnsi" w:cstheme="minorHAnsi"/>
          <w:sz w:val="22"/>
          <w:szCs w:val="22"/>
        </w:rPr>
        <w:t xml:space="preserve">family were all there and the </w:t>
      </w:r>
      <w:r>
        <w:rPr>
          <w:rFonts w:asciiTheme="minorHAnsi" w:hAnsiTheme="minorHAnsi" w:cstheme="minorHAnsi"/>
          <w:sz w:val="22"/>
          <w:szCs w:val="22"/>
        </w:rPr>
        <w:t>service was well attended</w:t>
      </w:r>
      <w:r w:rsidR="0052749E">
        <w:rPr>
          <w:rFonts w:asciiTheme="minorHAnsi" w:hAnsiTheme="minorHAnsi" w:cstheme="minorHAnsi"/>
          <w:sz w:val="22"/>
          <w:szCs w:val="22"/>
        </w:rPr>
        <w:t xml:space="preserve"> with</w:t>
      </w:r>
      <w:r>
        <w:rPr>
          <w:rFonts w:asciiTheme="minorHAnsi" w:hAnsiTheme="minorHAnsi" w:cstheme="minorHAnsi"/>
          <w:sz w:val="22"/>
          <w:szCs w:val="22"/>
        </w:rPr>
        <w:t xml:space="preserve"> </w:t>
      </w:r>
      <w:r w:rsidR="0052749E">
        <w:rPr>
          <w:rFonts w:asciiTheme="minorHAnsi" w:hAnsiTheme="minorHAnsi" w:cstheme="minorHAnsi"/>
          <w:sz w:val="22"/>
          <w:szCs w:val="22"/>
        </w:rPr>
        <w:t>lovely eulogies</w:t>
      </w:r>
      <w:r>
        <w:rPr>
          <w:rFonts w:asciiTheme="minorHAnsi" w:hAnsiTheme="minorHAnsi" w:cstheme="minorHAnsi"/>
          <w:sz w:val="22"/>
          <w:szCs w:val="22"/>
        </w:rPr>
        <w:t xml:space="preserve"> and the Woodies formed a guard of honour</w:t>
      </w:r>
      <w:r w:rsidR="00AE2023">
        <w:rPr>
          <w:rFonts w:asciiTheme="minorHAnsi" w:hAnsiTheme="minorHAnsi" w:cstheme="minorHAnsi"/>
          <w:sz w:val="22"/>
          <w:szCs w:val="22"/>
        </w:rPr>
        <w:t>,</w:t>
      </w:r>
      <w:r>
        <w:rPr>
          <w:rFonts w:asciiTheme="minorHAnsi" w:hAnsiTheme="minorHAnsi" w:cstheme="minorHAnsi"/>
          <w:sz w:val="22"/>
          <w:szCs w:val="22"/>
        </w:rPr>
        <w:t xml:space="preserve"> as everyone exited the church.</w:t>
      </w:r>
    </w:p>
    <w:p w14:paraId="5C29B9CE" w14:textId="77777777" w:rsidR="008877D6" w:rsidRPr="00A10FF7" w:rsidRDefault="008877D6" w:rsidP="00A10FF7">
      <w:pPr>
        <w:pStyle w:val="NormalWeb"/>
        <w:spacing w:before="0" w:beforeAutospacing="0" w:after="0" w:afterAutospacing="0"/>
        <w:rPr>
          <w:rFonts w:asciiTheme="minorHAnsi" w:hAnsiTheme="minorHAnsi" w:cstheme="minorHAnsi"/>
          <w:sz w:val="22"/>
          <w:szCs w:val="22"/>
        </w:rPr>
      </w:pPr>
    </w:p>
    <w:p w14:paraId="6D18710B" w14:textId="301DB696" w:rsidR="00A10FF7" w:rsidRDefault="00A10FF7" w:rsidP="00A10FF7">
      <w:pPr>
        <w:pStyle w:val="NormalWeb"/>
        <w:spacing w:before="0" w:beforeAutospacing="0" w:after="0" w:afterAutospacing="0"/>
        <w:rPr>
          <w:rFonts w:asciiTheme="minorHAnsi" w:hAnsiTheme="minorHAnsi" w:cstheme="minorHAnsi"/>
          <w:sz w:val="22"/>
          <w:szCs w:val="22"/>
        </w:rPr>
      </w:pPr>
      <w:r w:rsidRPr="00A10FF7">
        <w:rPr>
          <w:rFonts w:asciiTheme="minorHAnsi" w:hAnsiTheme="minorHAnsi" w:cstheme="minorHAnsi"/>
          <w:sz w:val="22"/>
          <w:szCs w:val="22"/>
        </w:rPr>
        <w:t>As the last attenders left, Sam’s wife Rose turned to her oldest friend Sadie and said: “Well, I’m sure Sam would be pleased</w:t>
      </w:r>
      <w:r w:rsidR="00AE2023">
        <w:rPr>
          <w:rFonts w:asciiTheme="minorHAnsi" w:hAnsiTheme="minorHAnsi" w:cstheme="minorHAnsi"/>
          <w:sz w:val="22"/>
          <w:szCs w:val="22"/>
        </w:rPr>
        <w:t>, it was a beautiful service</w:t>
      </w:r>
      <w:r w:rsidRPr="00A10FF7">
        <w:rPr>
          <w:rFonts w:asciiTheme="minorHAnsi" w:hAnsiTheme="minorHAnsi" w:cstheme="minorHAnsi"/>
          <w:sz w:val="22"/>
          <w:szCs w:val="22"/>
        </w:rPr>
        <w:t>.”</w:t>
      </w:r>
    </w:p>
    <w:p w14:paraId="47C9F9AA" w14:textId="77777777" w:rsidR="008877D6" w:rsidRPr="00A10FF7" w:rsidRDefault="008877D6" w:rsidP="00A10FF7">
      <w:pPr>
        <w:pStyle w:val="NormalWeb"/>
        <w:spacing w:before="0" w:beforeAutospacing="0" w:after="0" w:afterAutospacing="0"/>
        <w:rPr>
          <w:rFonts w:asciiTheme="minorHAnsi" w:hAnsiTheme="minorHAnsi" w:cstheme="minorHAnsi"/>
          <w:sz w:val="22"/>
          <w:szCs w:val="22"/>
        </w:rPr>
      </w:pPr>
    </w:p>
    <w:p w14:paraId="5DB594C7" w14:textId="12EC1209" w:rsidR="00A10FF7" w:rsidRDefault="00A10FF7" w:rsidP="00A10FF7">
      <w:pPr>
        <w:pStyle w:val="NormalWeb"/>
        <w:spacing w:before="0" w:beforeAutospacing="0" w:after="0" w:afterAutospacing="0"/>
        <w:rPr>
          <w:rFonts w:asciiTheme="minorHAnsi" w:hAnsiTheme="minorHAnsi" w:cstheme="minorHAnsi"/>
          <w:sz w:val="22"/>
          <w:szCs w:val="22"/>
        </w:rPr>
      </w:pPr>
      <w:r w:rsidRPr="00A10FF7">
        <w:rPr>
          <w:rFonts w:asciiTheme="minorHAnsi" w:hAnsiTheme="minorHAnsi" w:cstheme="minorHAnsi"/>
          <w:sz w:val="22"/>
          <w:szCs w:val="22"/>
        </w:rPr>
        <w:t>“I’m sure you’re right,” replied Sadie</w:t>
      </w:r>
      <w:r w:rsidR="00AE2023">
        <w:rPr>
          <w:rFonts w:asciiTheme="minorHAnsi" w:hAnsiTheme="minorHAnsi" w:cstheme="minorHAnsi"/>
          <w:sz w:val="22"/>
          <w:szCs w:val="22"/>
        </w:rPr>
        <w:t xml:space="preserve">. She </w:t>
      </w:r>
      <w:r w:rsidRPr="00A10FF7">
        <w:rPr>
          <w:rFonts w:asciiTheme="minorHAnsi" w:hAnsiTheme="minorHAnsi" w:cstheme="minorHAnsi"/>
          <w:sz w:val="22"/>
          <w:szCs w:val="22"/>
        </w:rPr>
        <w:t>leaned in close and lowered her voice to a whisper. “Tell me, how much did it really cost?”</w:t>
      </w:r>
    </w:p>
    <w:p w14:paraId="2A7BC2D4" w14:textId="77777777" w:rsidR="008877D6" w:rsidRPr="00A10FF7" w:rsidRDefault="008877D6" w:rsidP="00A10FF7">
      <w:pPr>
        <w:pStyle w:val="NormalWeb"/>
        <w:spacing w:before="0" w:beforeAutospacing="0" w:after="0" w:afterAutospacing="0"/>
        <w:rPr>
          <w:rFonts w:asciiTheme="minorHAnsi" w:hAnsiTheme="minorHAnsi" w:cstheme="minorHAnsi"/>
          <w:sz w:val="22"/>
          <w:szCs w:val="22"/>
        </w:rPr>
      </w:pPr>
    </w:p>
    <w:p w14:paraId="1A1971C8" w14:textId="77777777" w:rsidR="00A10FF7" w:rsidRDefault="00A10FF7" w:rsidP="00A10FF7">
      <w:pPr>
        <w:pStyle w:val="NormalWeb"/>
        <w:spacing w:before="0" w:beforeAutospacing="0" w:after="0" w:afterAutospacing="0"/>
        <w:rPr>
          <w:rFonts w:asciiTheme="minorHAnsi" w:hAnsiTheme="minorHAnsi" w:cstheme="minorHAnsi"/>
          <w:sz w:val="22"/>
          <w:szCs w:val="22"/>
        </w:rPr>
      </w:pPr>
      <w:r w:rsidRPr="00A10FF7">
        <w:rPr>
          <w:rFonts w:asciiTheme="minorHAnsi" w:hAnsiTheme="minorHAnsi" w:cstheme="minorHAnsi"/>
          <w:sz w:val="22"/>
          <w:szCs w:val="22"/>
        </w:rPr>
        <w:t>“All of it,” said Rose. “Fifty thousand.”</w:t>
      </w:r>
    </w:p>
    <w:p w14:paraId="68EE1136" w14:textId="77777777" w:rsidR="008877D6" w:rsidRPr="00A10FF7" w:rsidRDefault="008877D6" w:rsidP="00A10FF7">
      <w:pPr>
        <w:pStyle w:val="NormalWeb"/>
        <w:spacing w:before="0" w:beforeAutospacing="0" w:after="0" w:afterAutospacing="0"/>
        <w:rPr>
          <w:rFonts w:asciiTheme="minorHAnsi" w:hAnsiTheme="minorHAnsi" w:cstheme="minorHAnsi"/>
          <w:sz w:val="22"/>
          <w:szCs w:val="22"/>
        </w:rPr>
      </w:pPr>
    </w:p>
    <w:p w14:paraId="5D2ED72D" w14:textId="77777777" w:rsidR="00A10FF7" w:rsidRDefault="00A10FF7" w:rsidP="00A10FF7">
      <w:pPr>
        <w:pStyle w:val="NormalWeb"/>
        <w:spacing w:before="0" w:beforeAutospacing="0" w:after="0" w:afterAutospacing="0"/>
        <w:rPr>
          <w:rFonts w:asciiTheme="minorHAnsi" w:hAnsiTheme="minorHAnsi" w:cstheme="minorHAnsi"/>
          <w:sz w:val="22"/>
          <w:szCs w:val="22"/>
        </w:rPr>
      </w:pPr>
      <w:r w:rsidRPr="00A10FF7">
        <w:rPr>
          <w:rFonts w:asciiTheme="minorHAnsi" w:hAnsiTheme="minorHAnsi" w:cstheme="minorHAnsi"/>
          <w:sz w:val="22"/>
          <w:szCs w:val="22"/>
        </w:rPr>
        <w:t>“No!” Sadie exclaimed. “I mean, it was very nice, but really… $50,000?!”</w:t>
      </w:r>
    </w:p>
    <w:p w14:paraId="1017286D" w14:textId="77777777" w:rsidR="008877D6" w:rsidRPr="00A10FF7" w:rsidRDefault="008877D6" w:rsidP="00A10FF7">
      <w:pPr>
        <w:pStyle w:val="NormalWeb"/>
        <w:spacing w:before="0" w:beforeAutospacing="0" w:after="0" w:afterAutospacing="0"/>
        <w:rPr>
          <w:rFonts w:asciiTheme="minorHAnsi" w:hAnsiTheme="minorHAnsi" w:cstheme="minorHAnsi"/>
          <w:sz w:val="22"/>
          <w:szCs w:val="22"/>
        </w:rPr>
      </w:pPr>
    </w:p>
    <w:p w14:paraId="6901CB29" w14:textId="77777777" w:rsidR="00A10FF7" w:rsidRDefault="00A10FF7" w:rsidP="00A10FF7">
      <w:pPr>
        <w:pStyle w:val="NormalWeb"/>
        <w:spacing w:before="0" w:beforeAutospacing="0" w:after="0" w:afterAutospacing="0"/>
        <w:rPr>
          <w:rFonts w:asciiTheme="minorHAnsi" w:hAnsiTheme="minorHAnsi" w:cstheme="minorHAnsi"/>
          <w:sz w:val="22"/>
          <w:szCs w:val="22"/>
        </w:rPr>
      </w:pPr>
      <w:r w:rsidRPr="00A10FF7">
        <w:rPr>
          <w:rFonts w:asciiTheme="minorHAnsi" w:hAnsiTheme="minorHAnsi" w:cstheme="minorHAnsi"/>
          <w:sz w:val="22"/>
          <w:szCs w:val="22"/>
        </w:rPr>
        <w:t>Rose nodded. “The funeral was $6,500. I donated $500 to the church for the priest’s services. The food and drinks were another $500. And the rest went towards the memorial stone.”</w:t>
      </w:r>
    </w:p>
    <w:p w14:paraId="63768EF9" w14:textId="77777777" w:rsidR="008877D6" w:rsidRPr="00A10FF7" w:rsidRDefault="008877D6" w:rsidP="00A10FF7">
      <w:pPr>
        <w:pStyle w:val="NormalWeb"/>
        <w:spacing w:before="0" w:beforeAutospacing="0" w:after="0" w:afterAutospacing="0"/>
        <w:rPr>
          <w:rFonts w:asciiTheme="minorHAnsi" w:hAnsiTheme="minorHAnsi" w:cstheme="minorHAnsi"/>
          <w:sz w:val="22"/>
          <w:szCs w:val="22"/>
        </w:rPr>
      </w:pPr>
    </w:p>
    <w:p w14:paraId="04DBE0BB" w14:textId="77777777" w:rsidR="00A10FF7" w:rsidRDefault="00A10FF7" w:rsidP="00A10FF7">
      <w:pPr>
        <w:pStyle w:val="NormalWeb"/>
        <w:spacing w:before="0" w:beforeAutospacing="0" w:after="0" w:afterAutospacing="0"/>
        <w:rPr>
          <w:rFonts w:asciiTheme="minorHAnsi" w:hAnsiTheme="minorHAnsi" w:cstheme="minorHAnsi"/>
          <w:sz w:val="22"/>
          <w:szCs w:val="22"/>
        </w:rPr>
      </w:pPr>
      <w:r w:rsidRPr="00A10FF7">
        <w:rPr>
          <w:rFonts w:asciiTheme="minorHAnsi" w:hAnsiTheme="minorHAnsi" w:cstheme="minorHAnsi"/>
          <w:sz w:val="22"/>
          <w:szCs w:val="22"/>
        </w:rPr>
        <w:t>Sadie computed quickly. “$42,500 for a memorial stone? Exactly how big is it?”</w:t>
      </w:r>
    </w:p>
    <w:p w14:paraId="5657DB32" w14:textId="77777777" w:rsidR="008877D6" w:rsidRPr="00A10FF7" w:rsidRDefault="008877D6" w:rsidP="00A10FF7">
      <w:pPr>
        <w:pStyle w:val="NormalWeb"/>
        <w:spacing w:before="0" w:beforeAutospacing="0" w:after="0" w:afterAutospacing="0"/>
        <w:rPr>
          <w:rFonts w:asciiTheme="minorHAnsi" w:hAnsiTheme="minorHAnsi" w:cstheme="minorHAnsi"/>
          <w:sz w:val="22"/>
          <w:szCs w:val="22"/>
        </w:rPr>
      </w:pPr>
    </w:p>
    <w:p w14:paraId="02490A94" w14:textId="77777777" w:rsidR="00A10FF7" w:rsidRPr="00A10FF7" w:rsidRDefault="00A10FF7" w:rsidP="00A10FF7">
      <w:pPr>
        <w:pStyle w:val="NormalWeb"/>
        <w:spacing w:before="0" w:beforeAutospacing="0" w:after="0" w:afterAutospacing="0"/>
        <w:rPr>
          <w:rFonts w:asciiTheme="minorHAnsi" w:hAnsiTheme="minorHAnsi" w:cstheme="minorHAnsi"/>
          <w:b/>
          <w:sz w:val="22"/>
          <w:szCs w:val="22"/>
        </w:rPr>
      </w:pPr>
      <w:r w:rsidRPr="00A10FF7">
        <w:rPr>
          <w:rFonts w:asciiTheme="minorHAnsi" w:hAnsiTheme="minorHAnsi" w:cstheme="minorHAnsi"/>
          <w:b/>
          <w:sz w:val="22"/>
          <w:szCs w:val="22"/>
        </w:rPr>
        <w:t>“Seven and a half carats.”</w:t>
      </w:r>
    </w:p>
    <w:p w14:paraId="690EA263" w14:textId="77777777" w:rsidR="00B55697" w:rsidRDefault="00B55697" w:rsidP="00065AAE">
      <w:pPr>
        <w:shd w:val="clear" w:color="auto" w:fill="FFFFFF"/>
        <w:spacing w:after="0" w:line="240" w:lineRule="auto"/>
        <w:rPr>
          <w:rFonts w:asciiTheme="minorHAnsi" w:hAnsiTheme="minorHAnsi" w:cstheme="minorHAnsi"/>
          <w:b/>
          <w:color w:val="000000" w:themeColor="text1"/>
          <w:lang w:val="en-US"/>
        </w:rPr>
      </w:pPr>
    </w:p>
    <w:p w14:paraId="7637E3D5" w14:textId="77777777" w:rsidR="00424264" w:rsidRDefault="00424264" w:rsidP="00065AAE">
      <w:pPr>
        <w:shd w:val="clear" w:color="auto" w:fill="FFFFFF"/>
        <w:spacing w:after="0" w:line="240" w:lineRule="auto"/>
        <w:rPr>
          <w:rFonts w:asciiTheme="minorHAnsi" w:hAnsiTheme="minorHAnsi" w:cstheme="minorHAnsi"/>
          <w:b/>
          <w:color w:val="000000" w:themeColor="text1"/>
          <w:lang w:val="en-US"/>
        </w:rPr>
      </w:pPr>
    </w:p>
    <w:p w14:paraId="1F99A63D" w14:textId="2F5E0D2E" w:rsidR="008C582F" w:rsidRPr="008C582F" w:rsidRDefault="008C582F" w:rsidP="008C582F">
      <w:pPr>
        <w:pStyle w:val="NormalWeb"/>
        <w:spacing w:before="0" w:beforeAutospacing="0" w:after="0" w:afterAutospacing="0"/>
        <w:jc w:val="center"/>
        <w:rPr>
          <w:rFonts w:asciiTheme="minorHAnsi" w:hAnsiTheme="minorHAnsi" w:cstheme="minorHAnsi"/>
          <w:b/>
          <w:bCs/>
          <w:color w:val="202020"/>
        </w:rPr>
      </w:pPr>
      <w:r w:rsidRPr="008C582F">
        <w:rPr>
          <w:rFonts w:asciiTheme="minorHAnsi" w:hAnsiTheme="minorHAnsi" w:cstheme="minorHAnsi"/>
          <w:b/>
          <w:bCs/>
          <w:color w:val="202020"/>
        </w:rPr>
        <w:t>The Pen</w:t>
      </w:r>
    </w:p>
    <w:p w14:paraId="648B4601" w14:textId="77777777" w:rsidR="008C582F" w:rsidRDefault="008C582F" w:rsidP="001843B2">
      <w:pPr>
        <w:pStyle w:val="NormalWeb"/>
        <w:spacing w:before="0" w:beforeAutospacing="0" w:after="0" w:afterAutospacing="0"/>
        <w:rPr>
          <w:rFonts w:asciiTheme="minorHAnsi" w:hAnsiTheme="minorHAnsi" w:cstheme="minorHAnsi"/>
          <w:bCs/>
          <w:color w:val="202020"/>
          <w:sz w:val="22"/>
          <w:szCs w:val="22"/>
        </w:rPr>
      </w:pPr>
    </w:p>
    <w:p w14:paraId="1D05A95B" w14:textId="77777777" w:rsidR="00AE2023" w:rsidRDefault="00AE2023" w:rsidP="001843B2">
      <w:pPr>
        <w:pStyle w:val="NormalWeb"/>
        <w:spacing w:before="0" w:beforeAutospacing="0" w:after="0" w:afterAutospacing="0"/>
        <w:rPr>
          <w:rFonts w:asciiTheme="minorHAnsi" w:hAnsiTheme="minorHAnsi" w:cstheme="minorHAnsi"/>
          <w:bCs/>
          <w:color w:val="202020"/>
          <w:sz w:val="22"/>
          <w:szCs w:val="22"/>
        </w:rPr>
      </w:pPr>
      <w:r w:rsidRPr="00AE2023">
        <w:rPr>
          <w:rFonts w:asciiTheme="minorHAnsi" w:hAnsiTheme="minorHAnsi" w:cstheme="minorHAnsi"/>
          <w:bCs/>
          <w:color w:val="202020"/>
          <w:sz w:val="22"/>
          <w:szCs w:val="22"/>
        </w:rPr>
        <w:t>Paddy finds a pen and says to Mick, “Is this yours?”</w:t>
      </w:r>
      <w:r w:rsidRPr="00AE2023">
        <w:rPr>
          <w:rFonts w:asciiTheme="minorHAnsi" w:hAnsiTheme="minorHAnsi" w:cstheme="minorHAnsi"/>
          <w:bCs/>
          <w:color w:val="202020"/>
          <w:sz w:val="22"/>
          <w:szCs w:val="22"/>
        </w:rPr>
        <w:br/>
        <w:t>Mick says, Give it here and I’ll try it out.</w:t>
      </w:r>
    </w:p>
    <w:p w14:paraId="4228682C" w14:textId="6D6AA8E2" w:rsidR="00AE2023" w:rsidRDefault="00AE2023" w:rsidP="001843B2">
      <w:pPr>
        <w:pStyle w:val="NormalWeb"/>
        <w:spacing w:before="0" w:beforeAutospacing="0" w:after="0" w:afterAutospacing="0"/>
        <w:rPr>
          <w:rStyle w:val="Strong"/>
          <w:rFonts w:asciiTheme="minorHAnsi" w:hAnsiTheme="minorHAnsi" w:cstheme="minorHAnsi"/>
          <w:color w:val="202020"/>
          <w:sz w:val="22"/>
          <w:szCs w:val="22"/>
        </w:rPr>
      </w:pPr>
      <w:r w:rsidRPr="00AE2023">
        <w:rPr>
          <w:rFonts w:asciiTheme="minorHAnsi" w:hAnsiTheme="minorHAnsi" w:cstheme="minorHAnsi"/>
          <w:bCs/>
          <w:color w:val="202020"/>
          <w:sz w:val="22"/>
          <w:szCs w:val="22"/>
        </w:rPr>
        <w:t>"Yep, it’s definitely mine”</w:t>
      </w:r>
      <w:r w:rsidRPr="00AE2023">
        <w:rPr>
          <w:rFonts w:asciiTheme="minorHAnsi" w:hAnsiTheme="minorHAnsi" w:cstheme="minorHAnsi"/>
          <w:bCs/>
          <w:color w:val="202020"/>
          <w:sz w:val="22"/>
          <w:szCs w:val="22"/>
        </w:rPr>
        <w:br/>
        <w:t>“How do you know?” asked Paddy</w:t>
      </w:r>
      <w:r w:rsidRPr="00AE2023">
        <w:rPr>
          <w:rFonts w:asciiTheme="minorHAnsi" w:hAnsiTheme="minorHAnsi" w:cstheme="minorHAnsi"/>
          <w:bCs/>
          <w:color w:val="202020"/>
          <w:sz w:val="22"/>
          <w:szCs w:val="22"/>
        </w:rPr>
        <w:br/>
      </w:r>
      <w:r w:rsidRPr="00AE2023">
        <w:rPr>
          <w:rStyle w:val="Strong"/>
          <w:rFonts w:asciiTheme="minorHAnsi" w:hAnsiTheme="minorHAnsi" w:cstheme="minorHAnsi"/>
          <w:color w:val="202020"/>
          <w:sz w:val="22"/>
          <w:szCs w:val="22"/>
        </w:rPr>
        <w:t>Mick says, “It’s my handwriting</w:t>
      </w:r>
    </w:p>
    <w:p w14:paraId="5F0845F7" w14:textId="77777777" w:rsidR="00B304AC" w:rsidRDefault="00B304AC" w:rsidP="001843B2">
      <w:pPr>
        <w:spacing w:after="0" w:line="240" w:lineRule="auto"/>
        <w:jc w:val="center"/>
        <w:rPr>
          <w:rFonts w:asciiTheme="minorHAnsi" w:hAnsiTheme="minorHAnsi" w:cstheme="minorHAnsi"/>
          <w:b/>
          <w:bCs/>
          <w:color w:val="202020"/>
        </w:rPr>
      </w:pPr>
    </w:p>
    <w:sectPr w:rsidR="00B304AC" w:rsidSect="004A1B17">
      <w:footerReference w:type="default" r:id="rId27"/>
      <w:pgSz w:w="11906" w:h="16838" w:code="9"/>
      <w:pgMar w:top="567" w:right="566" w:bottom="425" w:left="709" w:header="709" w:footer="0"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2F636" w14:textId="77777777" w:rsidR="009C39F2" w:rsidRDefault="009C39F2" w:rsidP="007C1176">
      <w:pPr>
        <w:spacing w:after="0" w:line="240" w:lineRule="auto"/>
      </w:pPr>
      <w:r>
        <w:separator/>
      </w:r>
    </w:p>
  </w:endnote>
  <w:endnote w:type="continuationSeparator" w:id="0">
    <w:p w14:paraId="384C9710" w14:textId="77777777" w:rsidR="009C39F2" w:rsidRDefault="009C39F2" w:rsidP="007C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9A36F" w14:textId="77777777" w:rsidR="009C39F2" w:rsidRDefault="009C39F2" w:rsidP="00FE647D">
    <w:pPr>
      <w:pStyle w:val="Footer"/>
      <w:jc w:val="right"/>
    </w:pPr>
    <w:r>
      <w:rPr>
        <w:noProof/>
        <w:color w:val="4F81BD" w:themeColor="accent1"/>
        <w:lang w:eastAsia="en-AU"/>
      </w:rPr>
      <mc:AlternateContent>
        <mc:Choice Requires="wps">
          <w:drawing>
            <wp:anchor distT="0" distB="0" distL="114300" distR="114300" simplePos="0" relativeHeight="251659264" behindDoc="0" locked="0" layoutInCell="1" allowOverlap="1" wp14:anchorId="44AC0C74" wp14:editId="176691C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13F399"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Page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3A00C2" w:rsidRPr="003A00C2">
      <w:rPr>
        <w:rFonts w:asciiTheme="majorHAnsi" w:eastAsiaTheme="majorEastAsia" w:hAnsiTheme="majorHAnsi" w:cstheme="majorBidi"/>
        <w:noProof/>
        <w:color w:val="4F81BD" w:themeColor="accent1"/>
        <w:sz w:val="20"/>
        <w:szCs w:val="20"/>
      </w:rPr>
      <w:t>5</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1E097" w14:textId="77777777" w:rsidR="009C39F2" w:rsidRDefault="009C39F2" w:rsidP="007C1176">
      <w:pPr>
        <w:spacing w:after="0" w:line="240" w:lineRule="auto"/>
      </w:pPr>
      <w:r>
        <w:separator/>
      </w:r>
    </w:p>
  </w:footnote>
  <w:footnote w:type="continuationSeparator" w:id="0">
    <w:p w14:paraId="1E7D3637" w14:textId="77777777" w:rsidR="009C39F2" w:rsidRDefault="009C39F2" w:rsidP="007C11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CD8B2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32546"/>
    <w:multiLevelType w:val="multilevel"/>
    <w:tmpl w:val="391EA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20D10"/>
    <w:multiLevelType w:val="hybridMultilevel"/>
    <w:tmpl w:val="3E7EB5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0F0DDF"/>
    <w:multiLevelType w:val="hybridMultilevel"/>
    <w:tmpl w:val="90F48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A0150"/>
    <w:multiLevelType w:val="hybridMultilevel"/>
    <w:tmpl w:val="75C2EF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01C3A87"/>
    <w:multiLevelType w:val="hybridMultilevel"/>
    <w:tmpl w:val="5F28E5E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11563D6D"/>
    <w:multiLevelType w:val="hybridMultilevel"/>
    <w:tmpl w:val="177EB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CB1884"/>
    <w:multiLevelType w:val="hybridMultilevel"/>
    <w:tmpl w:val="9E1C3F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6F61FF4"/>
    <w:multiLevelType w:val="hybridMultilevel"/>
    <w:tmpl w:val="A6E05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580C5E"/>
    <w:multiLevelType w:val="hybridMultilevel"/>
    <w:tmpl w:val="66846F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1934736"/>
    <w:multiLevelType w:val="hybridMultilevel"/>
    <w:tmpl w:val="A2180A7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67334FC"/>
    <w:multiLevelType w:val="hybridMultilevel"/>
    <w:tmpl w:val="E52EB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CED3C04"/>
    <w:multiLevelType w:val="hybridMultilevel"/>
    <w:tmpl w:val="5858A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8E41E6"/>
    <w:multiLevelType w:val="hybridMultilevel"/>
    <w:tmpl w:val="78D4FA9A"/>
    <w:lvl w:ilvl="0" w:tplc="FEE8CF5C">
      <w:start w:val="1"/>
      <w:numFmt w:val="bullet"/>
      <w:lvlText w:val=""/>
      <w:lvlJc w:val="left"/>
      <w:pPr>
        <w:ind w:left="1080" w:hanging="360"/>
      </w:pPr>
      <w:rPr>
        <w:rFonts w:ascii="Symbol" w:hAnsi="Symbol" w:hint="default"/>
      </w:rPr>
    </w:lvl>
    <w:lvl w:ilvl="1" w:tplc="0C090001">
      <w:start w:val="1"/>
      <w:numFmt w:val="bullet"/>
      <w:lvlText w:val=""/>
      <w:lvlJc w:val="left"/>
      <w:pPr>
        <w:ind w:left="-1140" w:hanging="360"/>
      </w:pPr>
      <w:rPr>
        <w:rFonts w:ascii="Symbol" w:hAnsi="Symbol" w:hint="default"/>
      </w:rPr>
    </w:lvl>
    <w:lvl w:ilvl="2" w:tplc="0C090005" w:tentative="1">
      <w:start w:val="1"/>
      <w:numFmt w:val="bullet"/>
      <w:lvlText w:val=""/>
      <w:lvlJc w:val="left"/>
      <w:pPr>
        <w:ind w:left="-420" w:hanging="360"/>
      </w:pPr>
      <w:rPr>
        <w:rFonts w:ascii="Wingdings" w:hAnsi="Wingdings" w:hint="default"/>
      </w:rPr>
    </w:lvl>
    <w:lvl w:ilvl="3" w:tplc="0C090001" w:tentative="1">
      <w:start w:val="1"/>
      <w:numFmt w:val="bullet"/>
      <w:lvlText w:val=""/>
      <w:lvlJc w:val="left"/>
      <w:pPr>
        <w:ind w:left="300" w:hanging="360"/>
      </w:pPr>
      <w:rPr>
        <w:rFonts w:ascii="Symbol" w:hAnsi="Symbol" w:hint="default"/>
      </w:rPr>
    </w:lvl>
    <w:lvl w:ilvl="4" w:tplc="0C090003" w:tentative="1">
      <w:start w:val="1"/>
      <w:numFmt w:val="bullet"/>
      <w:lvlText w:val="o"/>
      <w:lvlJc w:val="left"/>
      <w:pPr>
        <w:ind w:left="1020" w:hanging="360"/>
      </w:pPr>
      <w:rPr>
        <w:rFonts w:ascii="Courier New" w:hAnsi="Courier New" w:cs="Courier New" w:hint="default"/>
      </w:rPr>
    </w:lvl>
    <w:lvl w:ilvl="5" w:tplc="0C090005" w:tentative="1">
      <w:start w:val="1"/>
      <w:numFmt w:val="bullet"/>
      <w:lvlText w:val=""/>
      <w:lvlJc w:val="left"/>
      <w:pPr>
        <w:ind w:left="1740" w:hanging="360"/>
      </w:pPr>
      <w:rPr>
        <w:rFonts w:ascii="Wingdings" w:hAnsi="Wingdings" w:hint="default"/>
      </w:rPr>
    </w:lvl>
    <w:lvl w:ilvl="6" w:tplc="0C090001" w:tentative="1">
      <w:start w:val="1"/>
      <w:numFmt w:val="bullet"/>
      <w:lvlText w:val=""/>
      <w:lvlJc w:val="left"/>
      <w:pPr>
        <w:ind w:left="2460" w:hanging="360"/>
      </w:pPr>
      <w:rPr>
        <w:rFonts w:ascii="Symbol" w:hAnsi="Symbol" w:hint="default"/>
      </w:rPr>
    </w:lvl>
    <w:lvl w:ilvl="7" w:tplc="0C090003" w:tentative="1">
      <w:start w:val="1"/>
      <w:numFmt w:val="bullet"/>
      <w:lvlText w:val="o"/>
      <w:lvlJc w:val="left"/>
      <w:pPr>
        <w:ind w:left="3180" w:hanging="360"/>
      </w:pPr>
      <w:rPr>
        <w:rFonts w:ascii="Courier New" w:hAnsi="Courier New" w:cs="Courier New" w:hint="default"/>
      </w:rPr>
    </w:lvl>
    <w:lvl w:ilvl="8" w:tplc="0C090005" w:tentative="1">
      <w:start w:val="1"/>
      <w:numFmt w:val="bullet"/>
      <w:lvlText w:val=""/>
      <w:lvlJc w:val="left"/>
      <w:pPr>
        <w:ind w:left="3900" w:hanging="360"/>
      </w:pPr>
      <w:rPr>
        <w:rFonts w:ascii="Wingdings" w:hAnsi="Wingdings" w:hint="default"/>
      </w:rPr>
    </w:lvl>
  </w:abstractNum>
  <w:abstractNum w:abstractNumId="14" w15:restartNumberingAfterBreak="0">
    <w:nsid w:val="3EB601AA"/>
    <w:multiLevelType w:val="hybridMultilevel"/>
    <w:tmpl w:val="ABB6191C"/>
    <w:lvl w:ilvl="0" w:tplc="A76C832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45CF6B6A"/>
    <w:multiLevelType w:val="hybridMultilevel"/>
    <w:tmpl w:val="A71A3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8C31560"/>
    <w:multiLevelType w:val="hybridMultilevel"/>
    <w:tmpl w:val="616AAF50"/>
    <w:lvl w:ilvl="0" w:tplc="A76C8324">
      <w:start w:val="1"/>
      <w:numFmt w:val="decimal"/>
      <w:lvlText w:val="%1."/>
      <w:lvlJc w:val="left"/>
      <w:pPr>
        <w:ind w:left="720" w:hanging="360"/>
      </w:pPr>
    </w:lvl>
    <w:lvl w:ilvl="1" w:tplc="0C09000B">
      <w:start w:val="1"/>
      <w:numFmt w:val="bullet"/>
      <w:lvlText w:val=""/>
      <w:lvlJc w:val="left"/>
      <w:pPr>
        <w:ind w:left="1440" w:hanging="360"/>
      </w:pPr>
      <w:rPr>
        <w:rFonts w:ascii="Wingdings" w:hAnsi="Wingding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510D32DA"/>
    <w:multiLevelType w:val="hybridMultilevel"/>
    <w:tmpl w:val="36FE2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FF3E01"/>
    <w:multiLevelType w:val="hybridMultilevel"/>
    <w:tmpl w:val="19AAF8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60DB6D45"/>
    <w:multiLevelType w:val="hybridMultilevel"/>
    <w:tmpl w:val="9DCE58B8"/>
    <w:lvl w:ilvl="0" w:tplc="237EF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012CC5"/>
    <w:multiLevelType w:val="hybridMultilevel"/>
    <w:tmpl w:val="596AC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614903"/>
    <w:multiLevelType w:val="hybridMultilevel"/>
    <w:tmpl w:val="8368D4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6BFA3353"/>
    <w:multiLevelType w:val="hybridMultilevel"/>
    <w:tmpl w:val="5D96CB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CA25EB4"/>
    <w:multiLevelType w:val="hybridMultilevel"/>
    <w:tmpl w:val="D8060B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DF178F8"/>
    <w:multiLevelType w:val="hybridMultilevel"/>
    <w:tmpl w:val="399A2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07227A4"/>
    <w:multiLevelType w:val="multilevel"/>
    <w:tmpl w:val="15BE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472EFC"/>
    <w:multiLevelType w:val="hybridMultilevel"/>
    <w:tmpl w:val="6644C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79A2AB3"/>
    <w:multiLevelType w:val="multilevel"/>
    <w:tmpl w:val="BB84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61523A"/>
    <w:multiLevelType w:val="hybridMultilevel"/>
    <w:tmpl w:val="6A384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9A57C2B"/>
    <w:multiLevelType w:val="hybridMultilevel"/>
    <w:tmpl w:val="25DE202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0" w15:restartNumberingAfterBreak="0">
    <w:nsid w:val="7CA515EA"/>
    <w:multiLevelType w:val="hybridMultilevel"/>
    <w:tmpl w:val="682E44D8"/>
    <w:lvl w:ilvl="0" w:tplc="C0DEBC82">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num w:numId="1">
    <w:abstractNumId w:val="0"/>
  </w:num>
  <w:num w:numId="2">
    <w:abstractNumId w:val="13"/>
  </w:num>
  <w:num w:numId="3">
    <w:abstractNumId w:val="21"/>
  </w:num>
  <w:num w:numId="4">
    <w:abstractNumId w:val="2"/>
  </w:num>
  <w:num w:numId="5">
    <w:abstractNumId w:val="24"/>
  </w:num>
  <w:num w:numId="6">
    <w:abstractNumId w:val="29"/>
  </w:num>
  <w:num w:numId="7">
    <w:abstractNumId w:val="1"/>
  </w:num>
  <w:num w:numId="8">
    <w:abstractNumId w:val="27"/>
  </w:num>
  <w:num w:numId="9">
    <w:abstractNumId w:val="25"/>
  </w:num>
  <w:num w:numId="10">
    <w:abstractNumId w:val="18"/>
  </w:num>
  <w:num w:numId="11">
    <w:abstractNumId w:val="5"/>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2"/>
  </w:num>
  <w:num w:numId="17">
    <w:abstractNumId w:val="0"/>
  </w:num>
  <w:num w:numId="18">
    <w:abstractNumId w:val="0"/>
  </w:num>
  <w:num w:numId="19">
    <w:abstractNumId w:val="16"/>
  </w:num>
  <w:num w:numId="20">
    <w:abstractNumId w:val="14"/>
  </w:num>
  <w:num w:numId="21">
    <w:abstractNumId w:val="9"/>
  </w:num>
  <w:num w:numId="22">
    <w:abstractNumId w:val="17"/>
  </w:num>
  <w:num w:numId="23">
    <w:abstractNumId w:val="10"/>
  </w:num>
  <w:num w:numId="24">
    <w:abstractNumId w:val="30"/>
  </w:num>
  <w:num w:numId="25">
    <w:abstractNumId w:val="15"/>
  </w:num>
  <w:num w:numId="26">
    <w:abstractNumId w:val="23"/>
  </w:num>
  <w:num w:numId="27">
    <w:abstractNumId w:val="15"/>
  </w:num>
  <w:num w:numId="28">
    <w:abstractNumId w:val="11"/>
  </w:num>
  <w:num w:numId="29">
    <w:abstractNumId w:val="12"/>
  </w:num>
  <w:num w:numId="30">
    <w:abstractNumId w:val="3"/>
  </w:num>
  <w:num w:numId="31">
    <w:abstractNumId w:val="19"/>
  </w:num>
  <w:num w:numId="32">
    <w:abstractNumId w:val="22"/>
  </w:num>
  <w:num w:numId="33">
    <w:abstractNumId w:val="20"/>
  </w:num>
  <w:num w:numId="34">
    <w:abstractNumId w:val="28"/>
  </w:num>
  <w:num w:numId="35">
    <w:abstractNumId w:val="8"/>
  </w:num>
  <w:num w:numId="36">
    <w:abstractNumId w:val="6"/>
  </w:num>
  <w:num w:numId="3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9"/>
    <w:rsid w:val="00000012"/>
    <w:rsid w:val="000003DE"/>
    <w:rsid w:val="0000086B"/>
    <w:rsid w:val="00000CE4"/>
    <w:rsid w:val="00001002"/>
    <w:rsid w:val="0000149F"/>
    <w:rsid w:val="000015BF"/>
    <w:rsid w:val="00001834"/>
    <w:rsid w:val="000019F4"/>
    <w:rsid w:val="00001B76"/>
    <w:rsid w:val="00001BBE"/>
    <w:rsid w:val="00001C6B"/>
    <w:rsid w:val="00002163"/>
    <w:rsid w:val="000021F0"/>
    <w:rsid w:val="00002270"/>
    <w:rsid w:val="000023FC"/>
    <w:rsid w:val="000025AE"/>
    <w:rsid w:val="0000261D"/>
    <w:rsid w:val="0000289A"/>
    <w:rsid w:val="00002A60"/>
    <w:rsid w:val="000033DF"/>
    <w:rsid w:val="0000353A"/>
    <w:rsid w:val="00003607"/>
    <w:rsid w:val="00003775"/>
    <w:rsid w:val="00003C2E"/>
    <w:rsid w:val="00003DD5"/>
    <w:rsid w:val="00003F51"/>
    <w:rsid w:val="00003FB8"/>
    <w:rsid w:val="00004ADE"/>
    <w:rsid w:val="00004B05"/>
    <w:rsid w:val="00004E25"/>
    <w:rsid w:val="000054DF"/>
    <w:rsid w:val="0000559F"/>
    <w:rsid w:val="0000572B"/>
    <w:rsid w:val="00005859"/>
    <w:rsid w:val="00005A37"/>
    <w:rsid w:val="00005AA7"/>
    <w:rsid w:val="00005B33"/>
    <w:rsid w:val="00005CCF"/>
    <w:rsid w:val="000064BB"/>
    <w:rsid w:val="000067A6"/>
    <w:rsid w:val="00006AF9"/>
    <w:rsid w:val="00007031"/>
    <w:rsid w:val="00007158"/>
    <w:rsid w:val="000074E7"/>
    <w:rsid w:val="000100CF"/>
    <w:rsid w:val="000103E6"/>
    <w:rsid w:val="00010E6F"/>
    <w:rsid w:val="00010F26"/>
    <w:rsid w:val="000111D6"/>
    <w:rsid w:val="0001121E"/>
    <w:rsid w:val="00011292"/>
    <w:rsid w:val="00011547"/>
    <w:rsid w:val="000115EE"/>
    <w:rsid w:val="00011A09"/>
    <w:rsid w:val="00011D6C"/>
    <w:rsid w:val="00011DC0"/>
    <w:rsid w:val="00011E86"/>
    <w:rsid w:val="00011FB9"/>
    <w:rsid w:val="00012591"/>
    <w:rsid w:val="00012925"/>
    <w:rsid w:val="00012938"/>
    <w:rsid w:val="00012979"/>
    <w:rsid w:val="000137AE"/>
    <w:rsid w:val="00013832"/>
    <w:rsid w:val="00013852"/>
    <w:rsid w:val="000138FB"/>
    <w:rsid w:val="00014447"/>
    <w:rsid w:val="00014A18"/>
    <w:rsid w:val="00014BA2"/>
    <w:rsid w:val="00014CF1"/>
    <w:rsid w:val="00015A97"/>
    <w:rsid w:val="00015B6E"/>
    <w:rsid w:val="0001635A"/>
    <w:rsid w:val="00016578"/>
    <w:rsid w:val="000167F3"/>
    <w:rsid w:val="00016E58"/>
    <w:rsid w:val="000170CE"/>
    <w:rsid w:val="0001730C"/>
    <w:rsid w:val="000175B8"/>
    <w:rsid w:val="000176DA"/>
    <w:rsid w:val="00017B3B"/>
    <w:rsid w:val="000201A7"/>
    <w:rsid w:val="00020268"/>
    <w:rsid w:val="0002066A"/>
    <w:rsid w:val="000209F9"/>
    <w:rsid w:val="00020A15"/>
    <w:rsid w:val="00020CE9"/>
    <w:rsid w:val="00020D0D"/>
    <w:rsid w:val="000211EB"/>
    <w:rsid w:val="000213D4"/>
    <w:rsid w:val="00021530"/>
    <w:rsid w:val="00021BD1"/>
    <w:rsid w:val="00021EA2"/>
    <w:rsid w:val="00021EBE"/>
    <w:rsid w:val="00021FB2"/>
    <w:rsid w:val="00022090"/>
    <w:rsid w:val="000228B6"/>
    <w:rsid w:val="000230B1"/>
    <w:rsid w:val="000234D1"/>
    <w:rsid w:val="0002366F"/>
    <w:rsid w:val="000237E9"/>
    <w:rsid w:val="000238B8"/>
    <w:rsid w:val="00023F3E"/>
    <w:rsid w:val="00024986"/>
    <w:rsid w:val="00024EEB"/>
    <w:rsid w:val="00024F1D"/>
    <w:rsid w:val="0002537C"/>
    <w:rsid w:val="00025722"/>
    <w:rsid w:val="00025851"/>
    <w:rsid w:val="00025D95"/>
    <w:rsid w:val="00025DA3"/>
    <w:rsid w:val="00026377"/>
    <w:rsid w:val="0002639A"/>
    <w:rsid w:val="000265C1"/>
    <w:rsid w:val="0002661F"/>
    <w:rsid w:val="000268F6"/>
    <w:rsid w:val="00026D8D"/>
    <w:rsid w:val="00027806"/>
    <w:rsid w:val="00027EB1"/>
    <w:rsid w:val="00030529"/>
    <w:rsid w:val="0003086B"/>
    <w:rsid w:val="00030CE0"/>
    <w:rsid w:val="00031091"/>
    <w:rsid w:val="000310CA"/>
    <w:rsid w:val="0003138E"/>
    <w:rsid w:val="00031874"/>
    <w:rsid w:val="0003197B"/>
    <w:rsid w:val="00031D4A"/>
    <w:rsid w:val="00031E49"/>
    <w:rsid w:val="000320B2"/>
    <w:rsid w:val="00032251"/>
    <w:rsid w:val="0003285C"/>
    <w:rsid w:val="00032BB4"/>
    <w:rsid w:val="00033045"/>
    <w:rsid w:val="000332AB"/>
    <w:rsid w:val="00033322"/>
    <w:rsid w:val="00033361"/>
    <w:rsid w:val="00034012"/>
    <w:rsid w:val="000340F9"/>
    <w:rsid w:val="00034134"/>
    <w:rsid w:val="000341E9"/>
    <w:rsid w:val="000344F4"/>
    <w:rsid w:val="00034902"/>
    <w:rsid w:val="000349DF"/>
    <w:rsid w:val="00035139"/>
    <w:rsid w:val="000356A5"/>
    <w:rsid w:val="000357FE"/>
    <w:rsid w:val="0003581F"/>
    <w:rsid w:val="00035A9C"/>
    <w:rsid w:val="00035BC4"/>
    <w:rsid w:val="00035C5E"/>
    <w:rsid w:val="00035D9C"/>
    <w:rsid w:val="00036030"/>
    <w:rsid w:val="000363C1"/>
    <w:rsid w:val="0003683D"/>
    <w:rsid w:val="00036854"/>
    <w:rsid w:val="00036963"/>
    <w:rsid w:val="00036967"/>
    <w:rsid w:val="00036D7F"/>
    <w:rsid w:val="00037201"/>
    <w:rsid w:val="0003796D"/>
    <w:rsid w:val="00037D2E"/>
    <w:rsid w:val="000404F2"/>
    <w:rsid w:val="000405A2"/>
    <w:rsid w:val="00040644"/>
    <w:rsid w:val="00040730"/>
    <w:rsid w:val="00040890"/>
    <w:rsid w:val="00040CA2"/>
    <w:rsid w:val="00040EB1"/>
    <w:rsid w:val="00040F55"/>
    <w:rsid w:val="00041286"/>
    <w:rsid w:val="000412FD"/>
    <w:rsid w:val="000416DE"/>
    <w:rsid w:val="000419CC"/>
    <w:rsid w:val="00041B59"/>
    <w:rsid w:val="00041CB4"/>
    <w:rsid w:val="00041F87"/>
    <w:rsid w:val="000421E9"/>
    <w:rsid w:val="0004228C"/>
    <w:rsid w:val="00042A40"/>
    <w:rsid w:val="00043257"/>
    <w:rsid w:val="00043915"/>
    <w:rsid w:val="00043B98"/>
    <w:rsid w:val="00043EE2"/>
    <w:rsid w:val="00043F8A"/>
    <w:rsid w:val="000442C0"/>
    <w:rsid w:val="000446D7"/>
    <w:rsid w:val="00044789"/>
    <w:rsid w:val="0004496C"/>
    <w:rsid w:val="00044A58"/>
    <w:rsid w:val="00044A65"/>
    <w:rsid w:val="00044B92"/>
    <w:rsid w:val="00044C30"/>
    <w:rsid w:val="00044FA7"/>
    <w:rsid w:val="00046472"/>
    <w:rsid w:val="00046CBF"/>
    <w:rsid w:val="00046F63"/>
    <w:rsid w:val="0004760D"/>
    <w:rsid w:val="00047A0D"/>
    <w:rsid w:val="00047B6F"/>
    <w:rsid w:val="00047F9C"/>
    <w:rsid w:val="00050186"/>
    <w:rsid w:val="000501A1"/>
    <w:rsid w:val="000501B2"/>
    <w:rsid w:val="000519DC"/>
    <w:rsid w:val="00051F3E"/>
    <w:rsid w:val="000521A8"/>
    <w:rsid w:val="000526A8"/>
    <w:rsid w:val="00052A7F"/>
    <w:rsid w:val="00052C88"/>
    <w:rsid w:val="000536B7"/>
    <w:rsid w:val="000537F6"/>
    <w:rsid w:val="00053AD2"/>
    <w:rsid w:val="00053C9B"/>
    <w:rsid w:val="0005404A"/>
    <w:rsid w:val="000547CD"/>
    <w:rsid w:val="0005491A"/>
    <w:rsid w:val="00054D63"/>
    <w:rsid w:val="00054F7F"/>
    <w:rsid w:val="000556B7"/>
    <w:rsid w:val="000557C0"/>
    <w:rsid w:val="00055897"/>
    <w:rsid w:val="00055901"/>
    <w:rsid w:val="0005591E"/>
    <w:rsid w:val="00055EEB"/>
    <w:rsid w:val="0005613F"/>
    <w:rsid w:val="000564E7"/>
    <w:rsid w:val="00056A14"/>
    <w:rsid w:val="00056E73"/>
    <w:rsid w:val="0005719E"/>
    <w:rsid w:val="00057234"/>
    <w:rsid w:val="000572A2"/>
    <w:rsid w:val="000572AA"/>
    <w:rsid w:val="00057BE8"/>
    <w:rsid w:val="00060596"/>
    <w:rsid w:val="00060974"/>
    <w:rsid w:val="00060982"/>
    <w:rsid w:val="00060A7E"/>
    <w:rsid w:val="00060C28"/>
    <w:rsid w:val="00060EEA"/>
    <w:rsid w:val="0006105F"/>
    <w:rsid w:val="00061214"/>
    <w:rsid w:val="00061861"/>
    <w:rsid w:val="000618AA"/>
    <w:rsid w:val="00061B45"/>
    <w:rsid w:val="00061E12"/>
    <w:rsid w:val="00061F3C"/>
    <w:rsid w:val="00062058"/>
    <w:rsid w:val="0006232C"/>
    <w:rsid w:val="000625E3"/>
    <w:rsid w:val="00062665"/>
    <w:rsid w:val="00062795"/>
    <w:rsid w:val="000627EF"/>
    <w:rsid w:val="00062C1C"/>
    <w:rsid w:val="00062C40"/>
    <w:rsid w:val="00063E1A"/>
    <w:rsid w:val="0006462A"/>
    <w:rsid w:val="000646F0"/>
    <w:rsid w:val="00064AA1"/>
    <w:rsid w:val="00064C5C"/>
    <w:rsid w:val="00064E47"/>
    <w:rsid w:val="000650A5"/>
    <w:rsid w:val="000654AA"/>
    <w:rsid w:val="000659EF"/>
    <w:rsid w:val="00065AAE"/>
    <w:rsid w:val="00065EE8"/>
    <w:rsid w:val="00065F1D"/>
    <w:rsid w:val="00066280"/>
    <w:rsid w:val="0006669F"/>
    <w:rsid w:val="000672CB"/>
    <w:rsid w:val="00067884"/>
    <w:rsid w:val="00067F52"/>
    <w:rsid w:val="00070169"/>
    <w:rsid w:val="000703C2"/>
    <w:rsid w:val="000706FF"/>
    <w:rsid w:val="00070968"/>
    <w:rsid w:val="000709C2"/>
    <w:rsid w:val="00070AE5"/>
    <w:rsid w:val="00070CE6"/>
    <w:rsid w:val="000713A1"/>
    <w:rsid w:val="0007178F"/>
    <w:rsid w:val="00071834"/>
    <w:rsid w:val="0007183D"/>
    <w:rsid w:val="00071C30"/>
    <w:rsid w:val="00072087"/>
    <w:rsid w:val="00072316"/>
    <w:rsid w:val="00072706"/>
    <w:rsid w:val="00072E02"/>
    <w:rsid w:val="00072EDD"/>
    <w:rsid w:val="0007362A"/>
    <w:rsid w:val="00073780"/>
    <w:rsid w:val="000737AA"/>
    <w:rsid w:val="0007391A"/>
    <w:rsid w:val="00073A96"/>
    <w:rsid w:val="00073FE7"/>
    <w:rsid w:val="00074014"/>
    <w:rsid w:val="00074423"/>
    <w:rsid w:val="00074CD7"/>
    <w:rsid w:val="00075137"/>
    <w:rsid w:val="0007539D"/>
    <w:rsid w:val="000755BF"/>
    <w:rsid w:val="00075DE7"/>
    <w:rsid w:val="00076A72"/>
    <w:rsid w:val="00077070"/>
    <w:rsid w:val="00077573"/>
    <w:rsid w:val="000776F2"/>
    <w:rsid w:val="0007779C"/>
    <w:rsid w:val="00077B5F"/>
    <w:rsid w:val="00080D59"/>
    <w:rsid w:val="00081355"/>
    <w:rsid w:val="00081611"/>
    <w:rsid w:val="00081A30"/>
    <w:rsid w:val="00081BBD"/>
    <w:rsid w:val="00081D3B"/>
    <w:rsid w:val="00081D49"/>
    <w:rsid w:val="000820C0"/>
    <w:rsid w:val="00082487"/>
    <w:rsid w:val="000824E8"/>
    <w:rsid w:val="00082546"/>
    <w:rsid w:val="000827F4"/>
    <w:rsid w:val="00082B8A"/>
    <w:rsid w:val="00082D0B"/>
    <w:rsid w:val="00082E2E"/>
    <w:rsid w:val="00083121"/>
    <w:rsid w:val="000835C3"/>
    <w:rsid w:val="00083747"/>
    <w:rsid w:val="00083AB6"/>
    <w:rsid w:val="00083B9D"/>
    <w:rsid w:val="00083FF4"/>
    <w:rsid w:val="000847FA"/>
    <w:rsid w:val="0008493B"/>
    <w:rsid w:val="000849E6"/>
    <w:rsid w:val="00084ADA"/>
    <w:rsid w:val="00084F88"/>
    <w:rsid w:val="000850FE"/>
    <w:rsid w:val="000852BA"/>
    <w:rsid w:val="000856EA"/>
    <w:rsid w:val="00085B28"/>
    <w:rsid w:val="00085E8D"/>
    <w:rsid w:val="0008683B"/>
    <w:rsid w:val="00086B9E"/>
    <w:rsid w:val="00086E5E"/>
    <w:rsid w:val="00087097"/>
    <w:rsid w:val="000878D4"/>
    <w:rsid w:val="00087AC8"/>
    <w:rsid w:val="00087D87"/>
    <w:rsid w:val="00087E69"/>
    <w:rsid w:val="00087FDC"/>
    <w:rsid w:val="00090398"/>
    <w:rsid w:val="000904EA"/>
    <w:rsid w:val="000905F8"/>
    <w:rsid w:val="00090721"/>
    <w:rsid w:val="000912D3"/>
    <w:rsid w:val="00091480"/>
    <w:rsid w:val="00091BB4"/>
    <w:rsid w:val="00091BE2"/>
    <w:rsid w:val="0009207A"/>
    <w:rsid w:val="00092108"/>
    <w:rsid w:val="00092C75"/>
    <w:rsid w:val="00092F37"/>
    <w:rsid w:val="0009375C"/>
    <w:rsid w:val="0009395F"/>
    <w:rsid w:val="000941E0"/>
    <w:rsid w:val="0009474D"/>
    <w:rsid w:val="00095178"/>
    <w:rsid w:val="0009549D"/>
    <w:rsid w:val="00095FA0"/>
    <w:rsid w:val="00096349"/>
    <w:rsid w:val="00096739"/>
    <w:rsid w:val="00096808"/>
    <w:rsid w:val="00096939"/>
    <w:rsid w:val="00096BF5"/>
    <w:rsid w:val="00096CB2"/>
    <w:rsid w:val="00096FC1"/>
    <w:rsid w:val="00096FE8"/>
    <w:rsid w:val="00097228"/>
    <w:rsid w:val="0009730C"/>
    <w:rsid w:val="00097B94"/>
    <w:rsid w:val="000A0221"/>
    <w:rsid w:val="000A040A"/>
    <w:rsid w:val="000A0643"/>
    <w:rsid w:val="000A0A74"/>
    <w:rsid w:val="000A0E82"/>
    <w:rsid w:val="000A1984"/>
    <w:rsid w:val="000A1A2B"/>
    <w:rsid w:val="000A1CAD"/>
    <w:rsid w:val="000A1DBA"/>
    <w:rsid w:val="000A1E12"/>
    <w:rsid w:val="000A2A06"/>
    <w:rsid w:val="000A2BF3"/>
    <w:rsid w:val="000A2FA3"/>
    <w:rsid w:val="000A30AA"/>
    <w:rsid w:val="000A3561"/>
    <w:rsid w:val="000A3A9B"/>
    <w:rsid w:val="000A416C"/>
    <w:rsid w:val="000A42B2"/>
    <w:rsid w:val="000A4367"/>
    <w:rsid w:val="000A4D60"/>
    <w:rsid w:val="000A4EEF"/>
    <w:rsid w:val="000A52DA"/>
    <w:rsid w:val="000A5423"/>
    <w:rsid w:val="000A5591"/>
    <w:rsid w:val="000A595C"/>
    <w:rsid w:val="000A5A3B"/>
    <w:rsid w:val="000A5F6B"/>
    <w:rsid w:val="000A5FE3"/>
    <w:rsid w:val="000A6092"/>
    <w:rsid w:val="000A6E5E"/>
    <w:rsid w:val="000A7082"/>
    <w:rsid w:val="000A7117"/>
    <w:rsid w:val="000A7223"/>
    <w:rsid w:val="000A736F"/>
    <w:rsid w:val="000A770B"/>
    <w:rsid w:val="000A7B31"/>
    <w:rsid w:val="000B04C8"/>
    <w:rsid w:val="000B09E4"/>
    <w:rsid w:val="000B0BD7"/>
    <w:rsid w:val="000B0BE2"/>
    <w:rsid w:val="000B0E8D"/>
    <w:rsid w:val="000B0E8F"/>
    <w:rsid w:val="000B1DEE"/>
    <w:rsid w:val="000B2613"/>
    <w:rsid w:val="000B265E"/>
    <w:rsid w:val="000B29B5"/>
    <w:rsid w:val="000B2FE3"/>
    <w:rsid w:val="000B326F"/>
    <w:rsid w:val="000B350C"/>
    <w:rsid w:val="000B391A"/>
    <w:rsid w:val="000B3A3F"/>
    <w:rsid w:val="000B3E24"/>
    <w:rsid w:val="000B3EE8"/>
    <w:rsid w:val="000B3F1F"/>
    <w:rsid w:val="000B429D"/>
    <w:rsid w:val="000B42FB"/>
    <w:rsid w:val="000B430E"/>
    <w:rsid w:val="000B4666"/>
    <w:rsid w:val="000B471D"/>
    <w:rsid w:val="000B47B3"/>
    <w:rsid w:val="000B48F8"/>
    <w:rsid w:val="000B4AF0"/>
    <w:rsid w:val="000B5232"/>
    <w:rsid w:val="000B54F3"/>
    <w:rsid w:val="000B5538"/>
    <w:rsid w:val="000B5D91"/>
    <w:rsid w:val="000B5E4A"/>
    <w:rsid w:val="000B5EC1"/>
    <w:rsid w:val="000B6248"/>
    <w:rsid w:val="000B67CC"/>
    <w:rsid w:val="000B694E"/>
    <w:rsid w:val="000B6C61"/>
    <w:rsid w:val="000B7510"/>
    <w:rsid w:val="000B7B76"/>
    <w:rsid w:val="000B7BBA"/>
    <w:rsid w:val="000B7EF4"/>
    <w:rsid w:val="000C021D"/>
    <w:rsid w:val="000C139C"/>
    <w:rsid w:val="000C1423"/>
    <w:rsid w:val="000C16A9"/>
    <w:rsid w:val="000C1A7E"/>
    <w:rsid w:val="000C1C66"/>
    <w:rsid w:val="000C1CF7"/>
    <w:rsid w:val="000C1DCB"/>
    <w:rsid w:val="000C1F2C"/>
    <w:rsid w:val="000C1FA2"/>
    <w:rsid w:val="000C2077"/>
    <w:rsid w:val="000C2866"/>
    <w:rsid w:val="000C2868"/>
    <w:rsid w:val="000C2A17"/>
    <w:rsid w:val="000C2A5D"/>
    <w:rsid w:val="000C2C0A"/>
    <w:rsid w:val="000C2C44"/>
    <w:rsid w:val="000C3061"/>
    <w:rsid w:val="000C30FC"/>
    <w:rsid w:val="000C36BF"/>
    <w:rsid w:val="000C3B12"/>
    <w:rsid w:val="000C3B3E"/>
    <w:rsid w:val="000C3B8E"/>
    <w:rsid w:val="000C3CE8"/>
    <w:rsid w:val="000C4113"/>
    <w:rsid w:val="000C480C"/>
    <w:rsid w:val="000C4B07"/>
    <w:rsid w:val="000C4B65"/>
    <w:rsid w:val="000C4DAD"/>
    <w:rsid w:val="000C51BD"/>
    <w:rsid w:val="000C5A6E"/>
    <w:rsid w:val="000C687D"/>
    <w:rsid w:val="000C6D60"/>
    <w:rsid w:val="000C754E"/>
    <w:rsid w:val="000C7798"/>
    <w:rsid w:val="000C7911"/>
    <w:rsid w:val="000C7B53"/>
    <w:rsid w:val="000D0172"/>
    <w:rsid w:val="000D048A"/>
    <w:rsid w:val="000D0692"/>
    <w:rsid w:val="000D0B7F"/>
    <w:rsid w:val="000D0C48"/>
    <w:rsid w:val="000D1746"/>
    <w:rsid w:val="000D176D"/>
    <w:rsid w:val="000D2120"/>
    <w:rsid w:val="000D2706"/>
    <w:rsid w:val="000D2911"/>
    <w:rsid w:val="000D35D9"/>
    <w:rsid w:val="000D3C7A"/>
    <w:rsid w:val="000D3D88"/>
    <w:rsid w:val="000D4269"/>
    <w:rsid w:val="000D429D"/>
    <w:rsid w:val="000D4CFF"/>
    <w:rsid w:val="000D54C4"/>
    <w:rsid w:val="000D574E"/>
    <w:rsid w:val="000D5956"/>
    <w:rsid w:val="000D5A18"/>
    <w:rsid w:val="000D5A94"/>
    <w:rsid w:val="000D5AA1"/>
    <w:rsid w:val="000D5EB4"/>
    <w:rsid w:val="000D6361"/>
    <w:rsid w:val="000D6A12"/>
    <w:rsid w:val="000D6FC6"/>
    <w:rsid w:val="000D7027"/>
    <w:rsid w:val="000D7073"/>
    <w:rsid w:val="000D79DA"/>
    <w:rsid w:val="000D7DFE"/>
    <w:rsid w:val="000E037E"/>
    <w:rsid w:val="000E11CC"/>
    <w:rsid w:val="000E11CD"/>
    <w:rsid w:val="000E11EB"/>
    <w:rsid w:val="000E13A5"/>
    <w:rsid w:val="000E1948"/>
    <w:rsid w:val="000E1B55"/>
    <w:rsid w:val="000E1FA6"/>
    <w:rsid w:val="000E24D7"/>
    <w:rsid w:val="000E24FF"/>
    <w:rsid w:val="000E2516"/>
    <w:rsid w:val="000E292F"/>
    <w:rsid w:val="000E2AA3"/>
    <w:rsid w:val="000E2AB2"/>
    <w:rsid w:val="000E2CBF"/>
    <w:rsid w:val="000E2E25"/>
    <w:rsid w:val="000E32F9"/>
    <w:rsid w:val="000E34DE"/>
    <w:rsid w:val="000E3571"/>
    <w:rsid w:val="000E3C03"/>
    <w:rsid w:val="000E3CEB"/>
    <w:rsid w:val="000E3E41"/>
    <w:rsid w:val="000E3EED"/>
    <w:rsid w:val="000E40D3"/>
    <w:rsid w:val="000E486A"/>
    <w:rsid w:val="000E488A"/>
    <w:rsid w:val="000E48D6"/>
    <w:rsid w:val="000E49FB"/>
    <w:rsid w:val="000E4B0A"/>
    <w:rsid w:val="000E4BDF"/>
    <w:rsid w:val="000E4C53"/>
    <w:rsid w:val="000E557C"/>
    <w:rsid w:val="000E5685"/>
    <w:rsid w:val="000E59D5"/>
    <w:rsid w:val="000E5D59"/>
    <w:rsid w:val="000E5E13"/>
    <w:rsid w:val="000E6006"/>
    <w:rsid w:val="000E6519"/>
    <w:rsid w:val="000E6781"/>
    <w:rsid w:val="000E6E77"/>
    <w:rsid w:val="000E7130"/>
    <w:rsid w:val="000E733E"/>
    <w:rsid w:val="000E7C1F"/>
    <w:rsid w:val="000E7F7D"/>
    <w:rsid w:val="000F0091"/>
    <w:rsid w:val="000F0841"/>
    <w:rsid w:val="000F0A35"/>
    <w:rsid w:val="000F0D0D"/>
    <w:rsid w:val="000F19DD"/>
    <w:rsid w:val="000F1B6D"/>
    <w:rsid w:val="000F1D1F"/>
    <w:rsid w:val="000F2437"/>
    <w:rsid w:val="000F2A2C"/>
    <w:rsid w:val="000F34D6"/>
    <w:rsid w:val="000F360F"/>
    <w:rsid w:val="000F3973"/>
    <w:rsid w:val="000F3B4C"/>
    <w:rsid w:val="000F3C40"/>
    <w:rsid w:val="000F3D68"/>
    <w:rsid w:val="000F4AD5"/>
    <w:rsid w:val="000F5BB8"/>
    <w:rsid w:val="000F60C9"/>
    <w:rsid w:val="000F6435"/>
    <w:rsid w:val="000F6639"/>
    <w:rsid w:val="000F66FB"/>
    <w:rsid w:val="000F688F"/>
    <w:rsid w:val="000F7183"/>
    <w:rsid w:val="000F76B2"/>
    <w:rsid w:val="00100050"/>
    <w:rsid w:val="0010036D"/>
    <w:rsid w:val="00101106"/>
    <w:rsid w:val="001012F2"/>
    <w:rsid w:val="001015B9"/>
    <w:rsid w:val="00101EB4"/>
    <w:rsid w:val="00102D15"/>
    <w:rsid w:val="00102F2C"/>
    <w:rsid w:val="001030FD"/>
    <w:rsid w:val="001037B4"/>
    <w:rsid w:val="00103847"/>
    <w:rsid w:val="00103B95"/>
    <w:rsid w:val="00103DEB"/>
    <w:rsid w:val="00104585"/>
    <w:rsid w:val="001049F0"/>
    <w:rsid w:val="00104A3C"/>
    <w:rsid w:val="00104BB9"/>
    <w:rsid w:val="00104D3B"/>
    <w:rsid w:val="00104E05"/>
    <w:rsid w:val="00105703"/>
    <w:rsid w:val="00105767"/>
    <w:rsid w:val="00105780"/>
    <w:rsid w:val="001057FB"/>
    <w:rsid w:val="00105948"/>
    <w:rsid w:val="00105EC0"/>
    <w:rsid w:val="00105FE2"/>
    <w:rsid w:val="0010618C"/>
    <w:rsid w:val="0010776F"/>
    <w:rsid w:val="00110165"/>
    <w:rsid w:val="0011042C"/>
    <w:rsid w:val="00110569"/>
    <w:rsid w:val="00110796"/>
    <w:rsid w:val="00110B62"/>
    <w:rsid w:val="00110FD1"/>
    <w:rsid w:val="001110E1"/>
    <w:rsid w:val="00111187"/>
    <w:rsid w:val="00111BCE"/>
    <w:rsid w:val="001125A1"/>
    <w:rsid w:val="001125A5"/>
    <w:rsid w:val="00112680"/>
    <w:rsid w:val="00112DF2"/>
    <w:rsid w:val="001131E4"/>
    <w:rsid w:val="001138E9"/>
    <w:rsid w:val="001139C2"/>
    <w:rsid w:val="00114806"/>
    <w:rsid w:val="001149BE"/>
    <w:rsid w:val="00114EE3"/>
    <w:rsid w:val="00114F5E"/>
    <w:rsid w:val="001153FB"/>
    <w:rsid w:val="00115849"/>
    <w:rsid w:val="001159FF"/>
    <w:rsid w:val="00115EF3"/>
    <w:rsid w:val="001162CC"/>
    <w:rsid w:val="00117635"/>
    <w:rsid w:val="001179D4"/>
    <w:rsid w:val="00117D88"/>
    <w:rsid w:val="00120079"/>
    <w:rsid w:val="00120F94"/>
    <w:rsid w:val="00121189"/>
    <w:rsid w:val="00121FFA"/>
    <w:rsid w:val="00121FFD"/>
    <w:rsid w:val="00122097"/>
    <w:rsid w:val="001221BB"/>
    <w:rsid w:val="0012250B"/>
    <w:rsid w:val="00122CE9"/>
    <w:rsid w:val="00123204"/>
    <w:rsid w:val="001233E3"/>
    <w:rsid w:val="0012358B"/>
    <w:rsid w:val="0012376A"/>
    <w:rsid w:val="001238F5"/>
    <w:rsid w:val="00123AB5"/>
    <w:rsid w:val="00123B9D"/>
    <w:rsid w:val="00123EB4"/>
    <w:rsid w:val="00124067"/>
    <w:rsid w:val="001240E6"/>
    <w:rsid w:val="00124368"/>
    <w:rsid w:val="001244B8"/>
    <w:rsid w:val="001246BE"/>
    <w:rsid w:val="00124C79"/>
    <w:rsid w:val="00124D79"/>
    <w:rsid w:val="0012536A"/>
    <w:rsid w:val="001253E7"/>
    <w:rsid w:val="0012596F"/>
    <w:rsid w:val="00125C69"/>
    <w:rsid w:val="00125C9A"/>
    <w:rsid w:val="00125EA6"/>
    <w:rsid w:val="00126C3E"/>
    <w:rsid w:val="00126ECE"/>
    <w:rsid w:val="0012785F"/>
    <w:rsid w:val="001279E4"/>
    <w:rsid w:val="00127B4A"/>
    <w:rsid w:val="00127D06"/>
    <w:rsid w:val="001305A0"/>
    <w:rsid w:val="001306A7"/>
    <w:rsid w:val="00130AC7"/>
    <w:rsid w:val="00130B5A"/>
    <w:rsid w:val="00130B79"/>
    <w:rsid w:val="00130EF6"/>
    <w:rsid w:val="00130F10"/>
    <w:rsid w:val="00130F6A"/>
    <w:rsid w:val="0013125E"/>
    <w:rsid w:val="0013139F"/>
    <w:rsid w:val="00131919"/>
    <w:rsid w:val="001321D8"/>
    <w:rsid w:val="00132388"/>
    <w:rsid w:val="001325CF"/>
    <w:rsid w:val="00132A0C"/>
    <w:rsid w:val="00132AE0"/>
    <w:rsid w:val="00132DBF"/>
    <w:rsid w:val="00132FDA"/>
    <w:rsid w:val="00133195"/>
    <w:rsid w:val="001331E8"/>
    <w:rsid w:val="001347AF"/>
    <w:rsid w:val="00134C8D"/>
    <w:rsid w:val="0013524D"/>
    <w:rsid w:val="001359A5"/>
    <w:rsid w:val="001359DA"/>
    <w:rsid w:val="00135A4D"/>
    <w:rsid w:val="001361FA"/>
    <w:rsid w:val="00136394"/>
    <w:rsid w:val="001367B5"/>
    <w:rsid w:val="00136932"/>
    <w:rsid w:val="00136CD1"/>
    <w:rsid w:val="00136FEC"/>
    <w:rsid w:val="0013779B"/>
    <w:rsid w:val="0013787A"/>
    <w:rsid w:val="00137AD3"/>
    <w:rsid w:val="00137EE6"/>
    <w:rsid w:val="00137EED"/>
    <w:rsid w:val="001406C7"/>
    <w:rsid w:val="001407AA"/>
    <w:rsid w:val="001408D7"/>
    <w:rsid w:val="00140997"/>
    <w:rsid w:val="00140F32"/>
    <w:rsid w:val="00141095"/>
    <w:rsid w:val="001410EF"/>
    <w:rsid w:val="0014123F"/>
    <w:rsid w:val="00141269"/>
    <w:rsid w:val="001417BA"/>
    <w:rsid w:val="001419DB"/>
    <w:rsid w:val="00141A67"/>
    <w:rsid w:val="0014220F"/>
    <w:rsid w:val="00142227"/>
    <w:rsid w:val="001426ED"/>
    <w:rsid w:val="0014277A"/>
    <w:rsid w:val="0014284D"/>
    <w:rsid w:val="0014294C"/>
    <w:rsid w:val="001430FE"/>
    <w:rsid w:val="00143152"/>
    <w:rsid w:val="00143B5D"/>
    <w:rsid w:val="00143D4F"/>
    <w:rsid w:val="00143D84"/>
    <w:rsid w:val="001447AC"/>
    <w:rsid w:val="00144B54"/>
    <w:rsid w:val="00144D95"/>
    <w:rsid w:val="0014509C"/>
    <w:rsid w:val="001452AB"/>
    <w:rsid w:val="001452DF"/>
    <w:rsid w:val="001453BA"/>
    <w:rsid w:val="00145C34"/>
    <w:rsid w:val="00145E3C"/>
    <w:rsid w:val="00146195"/>
    <w:rsid w:val="0014637C"/>
    <w:rsid w:val="0014638C"/>
    <w:rsid w:val="001469FF"/>
    <w:rsid w:val="00146CE7"/>
    <w:rsid w:val="00147419"/>
    <w:rsid w:val="001477BE"/>
    <w:rsid w:val="001477D8"/>
    <w:rsid w:val="00147D97"/>
    <w:rsid w:val="00147E86"/>
    <w:rsid w:val="001500C9"/>
    <w:rsid w:val="00150583"/>
    <w:rsid w:val="001506D3"/>
    <w:rsid w:val="0015079C"/>
    <w:rsid w:val="001507F9"/>
    <w:rsid w:val="001508D2"/>
    <w:rsid w:val="00150B5C"/>
    <w:rsid w:val="00150BCD"/>
    <w:rsid w:val="0015117B"/>
    <w:rsid w:val="00151445"/>
    <w:rsid w:val="0015148B"/>
    <w:rsid w:val="0015155E"/>
    <w:rsid w:val="0015175A"/>
    <w:rsid w:val="001518D1"/>
    <w:rsid w:val="00151EF4"/>
    <w:rsid w:val="00151F0D"/>
    <w:rsid w:val="001522D4"/>
    <w:rsid w:val="00152332"/>
    <w:rsid w:val="001523CC"/>
    <w:rsid w:val="00152435"/>
    <w:rsid w:val="001525CA"/>
    <w:rsid w:val="00152637"/>
    <w:rsid w:val="001535FE"/>
    <w:rsid w:val="00153AD5"/>
    <w:rsid w:val="00153B8E"/>
    <w:rsid w:val="00153C49"/>
    <w:rsid w:val="001541BD"/>
    <w:rsid w:val="001546EE"/>
    <w:rsid w:val="00154EA6"/>
    <w:rsid w:val="00154F59"/>
    <w:rsid w:val="0015587A"/>
    <w:rsid w:val="00155B2A"/>
    <w:rsid w:val="00155CC9"/>
    <w:rsid w:val="00155D8A"/>
    <w:rsid w:val="001566E1"/>
    <w:rsid w:val="0015681A"/>
    <w:rsid w:val="00156971"/>
    <w:rsid w:val="00156A74"/>
    <w:rsid w:val="00156C3A"/>
    <w:rsid w:val="00156D5F"/>
    <w:rsid w:val="0015701C"/>
    <w:rsid w:val="00157121"/>
    <w:rsid w:val="0015771A"/>
    <w:rsid w:val="00157C76"/>
    <w:rsid w:val="001606BD"/>
    <w:rsid w:val="00160C5B"/>
    <w:rsid w:val="00160EF7"/>
    <w:rsid w:val="00160F08"/>
    <w:rsid w:val="00161B4A"/>
    <w:rsid w:val="00161B81"/>
    <w:rsid w:val="00161C23"/>
    <w:rsid w:val="00161D89"/>
    <w:rsid w:val="00162002"/>
    <w:rsid w:val="001621EA"/>
    <w:rsid w:val="00162487"/>
    <w:rsid w:val="001629B5"/>
    <w:rsid w:val="00162F3A"/>
    <w:rsid w:val="00163503"/>
    <w:rsid w:val="00163578"/>
    <w:rsid w:val="001635A6"/>
    <w:rsid w:val="00163705"/>
    <w:rsid w:val="00163816"/>
    <w:rsid w:val="001639D3"/>
    <w:rsid w:val="00163FD4"/>
    <w:rsid w:val="00164163"/>
    <w:rsid w:val="00164440"/>
    <w:rsid w:val="0016485B"/>
    <w:rsid w:val="001648F8"/>
    <w:rsid w:val="001652B8"/>
    <w:rsid w:val="001652EF"/>
    <w:rsid w:val="00165806"/>
    <w:rsid w:val="00165901"/>
    <w:rsid w:val="00165F63"/>
    <w:rsid w:val="00166155"/>
    <w:rsid w:val="001663D3"/>
    <w:rsid w:val="00166418"/>
    <w:rsid w:val="00166506"/>
    <w:rsid w:val="001665D7"/>
    <w:rsid w:val="001666B3"/>
    <w:rsid w:val="00166AE6"/>
    <w:rsid w:val="0016745D"/>
    <w:rsid w:val="001676E3"/>
    <w:rsid w:val="001677EE"/>
    <w:rsid w:val="00167A9C"/>
    <w:rsid w:val="00167CFE"/>
    <w:rsid w:val="00167D2F"/>
    <w:rsid w:val="001701D8"/>
    <w:rsid w:val="00170750"/>
    <w:rsid w:val="00170801"/>
    <w:rsid w:val="00170857"/>
    <w:rsid w:val="00170C8E"/>
    <w:rsid w:val="00171287"/>
    <w:rsid w:val="00171316"/>
    <w:rsid w:val="001715F1"/>
    <w:rsid w:val="00171794"/>
    <w:rsid w:val="00171F35"/>
    <w:rsid w:val="00171F78"/>
    <w:rsid w:val="001721CC"/>
    <w:rsid w:val="001723C5"/>
    <w:rsid w:val="001724D8"/>
    <w:rsid w:val="001735EA"/>
    <w:rsid w:val="0017381D"/>
    <w:rsid w:val="001739E2"/>
    <w:rsid w:val="00173A72"/>
    <w:rsid w:val="00173F8D"/>
    <w:rsid w:val="001747B6"/>
    <w:rsid w:val="00174AB9"/>
    <w:rsid w:val="00175088"/>
    <w:rsid w:val="00175132"/>
    <w:rsid w:val="0017521E"/>
    <w:rsid w:val="0017568D"/>
    <w:rsid w:val="00175CBD"/>
    <w:rsid w:val="00175DF1"/>
    <w:rsid w:val="001769C9"/>
    <w:rsid w:val="00176D55"/>
    <w:rsid w:val="00177084"/>
    <w:rsid w:val="0017718F"/>
    <w:rsid w:val="001772B3"/>
    <w:rsid w:val="0017754C"/>
    <w:rsid w:val="00177A11"/>
    <w:rsid w:val="00177AC8"/>
    <w:rsid w:val="00177E42"/>
    <w:rsid w:val="00180352"/>
    <w:rsid w:val="001803BA"/>
    <w:rsid w:val="00180495"/>
    <w:rsid w:val="00180A44"/>
    <w:rsid w:val="0018144D"/>
    <w:rsid w:val="00181499"/>
    <w:rsid w:val="00181746"/>
    <w:rsid w:val="00181942"/>
    <w:rsid w:val="00181979"/>
    <w:rsid w:val="00181BA5"/>
    <w:rsid w:val="00181FBF"/>
    <w:rsid w:val="0018209C"/>
    <w:rsid w:val="001824BE"/>
    <w:rsid w:val="001827C2"/>
    <w:rsid w:val="0018288B"/>
    <w:rsid w:val="00182A7F"/>
    <w:rsid w:val="00182B88"/>
    <w:rsid w:val="00182BD0"/>
    <w:rsid w:val="0018328C"/>
    <w:rsid w:val="00183A89"/>
    <w:rsid w:val="00183BEE"/>
    <w:rsid w:val="00183F53"/>
    <w:rsid w:val="00183FAF"/>
    <w:rsid w:val="001843B2"/>
    <w:rsid w:val="00184548"/>
    <w:rsid w:val="00184653"/>
    <w:rsid w:val="001847F6"/>
    <w:rsid w:val="00184809"/>
    <w:rsid w:val="001849F9"/>
    <w:rsid w:val="00184B81"/>
    <w:rsid w:val="00184CE8"/>
    <w:rsid w:val="00184DD5"/>
    <w:rsid w:val="00184F61"/>
    <w:rsid w:val="00184FCA"/>
    <w:rsid w:val="0018500A"/>
    <w:rsid w:val="00185021"/>
    <w:rsid w:val="001855B5"/>
    <w:rsid w:val="00185606"/>
    <w:rsid w:val="00185760"/>
    <w:rsid w:val="00185A86"/>
    <w:rsid w:val="00185B2B"/>
    <w:rsid w:val="00186313"/>
    <w:rsid w:val="001864A3"/>
    <w:rsid w:val="001864F4"/>
    <w:rsid w:val="00186798"/>
    <w:rsid w:val="00186C67"/>
    <w:rsid w:val="00186C76"/>
    <w:rsid w:val="00186EA8"/>
    <w:rsid w:val="00187036"/>
    <w:rsid w:val="001870E2"/>
    <w:rsid w:val="00187715"/>
    <w:rsid w:val="00187AA6"/>
    <w:rsid w:val="00187B48"/>
    <w:rsid w:val="00190395"/>
    <w:rsid w:val="00190481"/>
    <w:rsid w:val="001907D1"/>
    <w:rsid w:val="001908E2"/>
    <w:rsid w:val="00190A0D"/>
    <w:rsid w:val="00190BD2"/>
    <w:rsid w:val="00190F06"/>
    <w:rsid w:val="001911B5"/>
    <w:rsid w:val="00191CF6"/>
    <w:rsid w:val="00191E2D"/>
    <w:rsid w:val="00191F27"/>
    <w:rsid w:val="00192A39"/>
    <w:rsid w:val="00192CB3"/>
    <w:rsid w:val="00192F32"/>
    <w:rsid w:val="0019343F"/>
    <w:rsid w:val="001934AA"/>
    <w:rsid w:val="001934F2"/>
    <w:rsid w:val="0019366B"/>
    <w:rsid w:val="00193F2D"/>
    <w:rsid w:val="001940B7"/>
    <w:rsid w:val="00194232"/>
    <w:rsid w:val="001942E5"/>
    <w:rsid w:val="001944BD"/>
    <w:rsid w:val="0019522D"/>
    <w:rsid w:val="00195476"/>
    <w:rsid w:val="00195716"/>
    <w:rsid w:val="00195953"/>
    <w:rsid w:val="00195AE6"/>
    <w:rsid w:val="00195BC8"/>
    <w:rsid w:val="0019653E"/>
    <w:rsid w:val="001966C7"/>
    <w:rsid w:val="0019679C"/>
    <w:rsid w:val="00197012"/>
    <w:rsid w:val="0019706B"/>
    <w:rsid w:val="001970E6"/>
    <w:rsid w:val="001976FB"/>
    <w:rsid w:val="00197C53"/>
    <w:rsid w:val="00197F43"/>
    <w:rsid w:val="00197FA8"/>
    <w:rsid w:val="001A0181"/>
    <w:rsid w:val="001A01BB"/>
    <w:rsid w:val="001A064F"/>
    <w:rsid w:val="001A089D"/>
    <w:rsid w:val="001A0B55"/>
    <w:rsid w:val="001A0E02"/>
    <w:rsid w:val="001A122B"/>
    <w:rsid w:val="001A18A8"/>
    <w:rsid w:val="001A2143"/>
    <w:rsid w:val="001A21DF"/>
    <w:rsid w:val="001A2690"/>
    <w:rsid w:val="001A28B8"/>
    <w:rsid w:val="001A2B41"/>
    <w:rsid w:val="001A2E80"/>
    <w:rsid w:val="001A2ED4"/>
    <w:rsid w:val="001A2F2C"/>
    <w:rsid w:val="001A315D"/>
    <w:rsid w:val="001A3324"/>
    <w:rsid w:val="001A3587"/>
    <w:rsid w:val="001A373C"/>
    <w:rsid w:val="001A3755"/>
    <w:rsid w:val="001A3911"/>
    <w:rsid w:val="001A39A3"/>
    <w:rsid w:val="001A3AC2"/>
    <w:rsid w:val="001A3ADB"/>
    <w:rsid w:val="001A3CB0"/>
    <w:rsid w:val="001A3D05"/>
    <w:rsid w:val="001A3F9B"/>
    <w:rsid w:val="001A4172"/>
    <w:rsid w:val="001A5A65"/>
    <w:rsid w:val="001A5D48"/>
    <w:rsid w:val="001A60CB"/>
    <w:rsid w:val="001A6589"/>
    <w:rsid w:val="001A673F"/>
    <w:rsid w:val="001A6C36"/>
    <w:rsid w:val="001A6CEC"/>
    <w:rsid w:val="001A6D8D"/>
    <w:rsid w:val="001A745D"/>
    <w:rsid w:val="001A7A86"/>
    <w:rsid w:val="001A7C33"/>
    <w:rsid w:val="001A7C56"/>
    <w:rsid w:val="001A7D29"/>
    <w:rsid w:val="001A7E02"/>
    <w:rsid w:val="001A7FDE"/>
    <w:rsid w:val="001B0043"/>
    <w:rsid w:val="001B02D0"/>
    <w:rsid w:val="001B03C9"/>
    <w:rsid w:val="001B0503"/>
    <w:rsid w:val="001B0AD1"/>
    <w:rsid w:val="001B1305"/>
    <w:rsid w:val="001B1965"/>
    <w:rsid w:val="001B19E2"/>
    <w:rsid w:val="001B1BAE"/>
    <w:rsid w:val="001B1D29"/>
    <w:rsid w:val="001B1DA3"/>
    <w:rsid w:val="001B290A"/>
    <w:rsid w:val="001B2B4F"/>
    <w:rsid w:val="001B2F54"/>
    <w:rsid w:val="001B3733"/>
    <w:rsid w:val="001B3AC1"/>
    <w:rsid w:val="001B3F48"/>
    <w:rsid w:val="001B414F"/>
    <w:rsid w:val="001B48FC"/>
    <w:rsid w:val="001B4DCF"/>
    <w:rsid w:val="001B4E67"/>
    <w:rsid w:val="001B50D7"/>
    <w:rsid w:val="001B5157"/>
    <w:rsid w:val="001B5200"/>
    <w:rsid w:val="001B5854"/>
    <w:rsid w:val="001B59BA"/>
    <w:rsid w:val="001B5B05"/>
    <w:rsid w:val="001B5DA1"/>
    <w:rsid w:val="001B5E9B"/>
    <w:rsid w:val="001B6006"/>
    <w:rsid w:val="001B6213"/>
    <w:rsid w:val="001B6888"/>
    <w:rsid w:val="001B6D86"/>
    <w:rsid w:val="001B708C"/>
    <w:rsid w:val="001B7332"/>
    <w:rsid w:val="001B74E9"/>
    <w:rsid w:val="001B7747"/>
    <w:rsid w:val="001B7835"/>
    <w:rsid w:val="001B7FBB"/>
    <w:rsid w:val="001C0A52"/>
    <w:rsid w:val="001C114D"/>
    <w:rsid w:val="001C1674"/>
    <w:rsid w:val="001C183A"/>
    <w:rsid w:val="001C1994"/>
    <w:rsid w:val="001C1A24"/>
    <w:rsid w:val="001C22FC"/>
    <w:rsid w:val="001C245A"/>
    <w:rsid w:val="001C25E0"/>
    <w:rsid w:val="001C2868"/>
    <w:rsid w:val="001C291C"/>
    <w:rsid w:val="001C2B29"/>
    <w:rsid w:val="001C2B86"/>
    <w:rsid w:val="001C2F47"/>
    <w:rsid w:val="001C2FB0"/>
    <w:rsid w:val="001C3251"/>
    <w:rsid w:val="001C3434"/>
    <w:rsid w:val="001C3587"/>
    <w:rsid w:val="001C36AC"/>
    <w:rsid w:val="001C3919"/>
    <w:rsid w:val="001C3D90"/>
    <w:rsid w:val="001C4033"/>
    <w:rsid w:val="001C418D"/>
    <w:rsid w:val="001C41A4"/>
    <w:rsid w:val="001C45EF"/>
    <w:rsid w:val="001C4911"/>
    <w:rsid w:val="001C4A8A"/>
    <w:rsid w:val="001C4CDB"/>
    <w:rsid w:val="001C518C"/>
    <w:rsid w:val="001C52AA"/>
    <w:rsid w:val="001C54D1"/>
    <w:rsid w:val="001C6202"/>
    <w:rsid w:val="001C69FB"/>
    <w:rsid w:val="001C71DD"/>
    <w:rsid w:val="001C750E"/>
    <w:rsid w:val="001C7593"/>
    <w:rsid w:val="001C79B0"/>
    <w:rsid w:val="001C7C3C"/>
    <w:rsid w:val="001D0997"/>
    <w:rsid w:val="001D0C12"/>
    <w:rsid w:val="001D1563"/>
    <w:rsid w:val="001D15F3"/>
    <w:rsid w:val="001D1730"/>
    <w:rsid w:val="001D19A8"/>
    <w:rsid w:val="001D1BE7"/>
    <w:rsid w:val="001D1C37"/>
    <w:rsid w:val="001D202C"/>
    <w:rsid w:val="001D21B3"/>
    <w:rsid w:val="001D2640"/>
    <w:rsid w:val="001D2DA9"/>
    <w:rsid w:val="001D3048"/>
    <w:rsid w:val="001D33E0"/>
    <w:rsid w:val="001D3C71"/>
    <w:rsid w:val="001D440E"/>
    <w:rsid w:val="001D4BF9"/>
    <w:rsid w:val="001D4DA6"/>
    <w:rsid w:val="001D51E8"/>
    <w:rsid w:val="001D521F"/>
    <w:rsid w:val="001D52BD"/>
    <w:rsid w:val="001D5591"/>
    <w:rsid w:val="001D59B1"/>
    <w:rsid w:val="001D5C9D"/>
    <w:rsid w:val="001D5D19"/>
    <w:rsid w:val="001D5D5B"/>
    <w:rsid w:val="001D5F98"/>
    <w:rsid w:val="001D6C37"/>
    <w:rsid w:val="001D73B3"/>
    <w:rsid w:val="001D774E"/>
    <w:rsid w:val="001D78D0"/>
    <w:rsid w:val="001D7B0C"/>
    <w:rsid w:val="001E0122"/>
    <w:rsid w:val="001E030C"/>
    <w:rsid w:val="001E07C7"/>
    <w:rsid w:val="001E0ED0"/>
    <w:rsid w:val="001E108E"/>
    <w:rsid w:val="001E114B"/>
    <w:rsid w:val="001E11D3"/>
    <w:rsid w:val="001E13ED"/>
    <w:rsid w:val="001E2056"/>
    <w:rsid w:val="001E2101"/>
    <w:rsid w:val="001E217B"/>
    <w:rsid w:val="001E2262"/>
    <w:rsid w:val="001E22BB"/>
    <w:rsid w:val="001E23A9"/>
    <w:rsid w:val="001E2543"/>
    <w:rsid w:val="001E2598"/>
    <w:rsid w:val="001E295D"/>
    <w:rsid w:val="001E2BDE"/>
    <w:rsid w:val="001E2F9F"/>
    <w:rsid w:val="001E303C"/>
    <w:rsid w:val="001E3060"/>
    <w:rsid w:val="001E32D8"/>
    <w:rsid w:val="001E382F"/>
    <w:rsid w:val="001E3D45"/>
    <w:rsid w:val="001E3F2E"/>
    <w:rsid w:val="001E4062"/>
    <w:rsid w:val="001E4F39"/>
    <w:rsid w:val="001E5284"/>
    <w:rsid w:val="001E5CC8"/>
    <w:rsid w:val="001E5D3B"/>
    <w:rsid w:val="001E6551"/>
    <w:rsid w:val="001E668C"/>
    <w:rsid w:val="001E68DF"/>
    <w:rsid w:val="001E6A3B"/>
    <w:rsid w:val="001E6A49"/>
    <w:rsid w:val="001E6EFE"/>
    <w:rsid w:val="001E701E"/>
    <w:rsid w:val="001E710D"/>
    <w:rsid w:val="001E7237"/>
    <w:rsid w:val="001E75E3"/>
    <w:rsid w:val="001E7778"/>
    <w:rsid w:val="001E784A"/>
    <w:rsid w:val="001E7C3F"/>
    <w:rsid w:val="001F0002"/>
    <w:rsid w:val="001F056C"/>
    <w:rsid w:val="001F06B9"/>
    <w:rsid w:val="001F076F"/>
    <w:rsid w:val="001F0BE3"/>
    <w:rsid w:val="001F0EA5"/>
    <w:rsid w:val="001F0EE8"/>
    <w:rsid w:val="001F1297"/>
    <w:rsid w:val="001F13D1"/>
    <w:rsid w:val="001F183A"/>
    <w:rsid w:val="001F2807"/>
    <w:rsid w:val="001F2BB9"/>
    <w:rsid w:val="001F2DE3"/>
    <w:rsid w:val="001F2ECA"/>
    <w:rsid w:val="001F3005"/>
    <w:rsid w:val="001F3368"/>
    <w:rsid w:val="001F3375"/>
    <w:rsid w:val="001F33D6"/>
    <w:rsid w:val="001F36AE"/>
    <w:rsid w:val="001F3D00"/>
    <w:rsid w:val="001F3F84"/>
    <w:rsid w:val="001F4323"/>
    <w:rsid w:val="001F47F7"/>
    <w:rsid w:val="001F48B0"/>
    <w:rsid w:val="001F4ED1"/>
    <w:rsid w:val="001F56EB"/>
    <w:rsid w:val="001F5993"/>
    <w:rsid w:val="001F5A94"/>
    <w:rsid w:val="001F5D73"/>
    <w:rsid w:val="001F63CA"/>
    <w:rsid w:val="001F69BF"/>
    <w:rsid w:val="001F6BA4"/>
    <w:rsid w:val="001F6EE4"/>
    <w:rsid w:val="001F7313"/>
    <w:rsid w:val="001F7370"/>
    <w:rsid w:val="001F7523"/>
    <w:rsid w:val="001F7953"/>
    <w:rsid w:val="001F7C7A"/>
    <w:rsid w:val="001F7D5C"/>
    <w:rsid w:val="002000A8"/>
    <w:rsid w:val="00200CD6"/>
    <w:rsid w:val="002011BC"/>
    <w:rsid w:val="002012BA"/>
    <w:rsid w:val="0020156D"/>
    <w:rsid w:val="0020187B"/>
    <w:rsid w:val="002022D9"/>
    <w:rsid w:val="0020245D"/>
    <w:rsid w:val="002026DF"/>
    <w:rsid w:val="00202B6C"/>
    <w:rsid w:val="00202DFB"/>
    <w:rsid w:val="00202EA2"/>
    <w:rsid w:val="00203208"/>
    <w:rsid w:val="00203394"/>
    <w:rsid w:val="00203678"/>
    <w:rsid w:val="002044D6"/>
    <w:rsid w:val="0020463C"/>
    <w:rsid w:val="002049CC"/>
    <w:rsid w:val="002049E1"/>
    <w:rsid w:val="00204AB5"/>
    <w:rsid w:val="00204C4D"/>
    <w:rsid w:val="002051E7"/>
    <w:rsid w:val="00205332"/>
    <w:rsid w:val="0020546C"/>
    <w:rsid w:val="00205A80"/>
    <w:rsid w:val="002060FB"/>
    <w:rsid w:val="00206324"/>
    <w:rsid w:val="002064A5"/>
    <w:rsid w:val="0020680C"/>
    <w:rsid w:val="002068D5"/>
    <w:rsid w:val="0020695C"/>
    <w:rsid w:val="0020695E"/>
    <w:rsid w:val="00206A5A"/>
    <w:rsid w:val="0020700D"/>
    <w:rsid w:val="00207041"/>
    <w:rsid w:val="00207417"/>
    <w:rsid w:val="002074EA"/>
    <w:rsid w:val="00207925"/>
    <w:rsid w:val="00207E38"/>
    <w:rsid w:val="00207F47"/>
    <w:rsid w:val="00207F6D"/>
    <w:rsid w:val="002101BD"/>
    <w:rsid w:val="0021062C"/>
    <w:rsid w:val="00210E24"/>
    <w:rsid w:val="00210FB9"/>
    <w:rsid w:val="00211C87"/>
    <w:rsid w:val="00211D76"/>
    <w:rsid w:val="00211E1A"/>
    <w:rsid w:val="00212569"/>
    <w:rsid w:val="0021259E"/>
    <w:rsid w:val="00212711"/>
    <w:rsid w:val="002129A7"/>
    <w:rsid w:val="00212FEE"/>
    <w:rsid w:val="002132DE"/>
    <w:rsid w:val="00213596"/>
    <w:rsid w:val="002136B8"/>
    <w:rsid w:val="00213A30"/>
    <w:rsid w:val="00213DD2"/>
    <w:rsid w:val="00213E61"/>
    <w:rsid w:val="00214310"/>
    <w:rsid w:val="002146F3"/>
    <w:rsid w:val="002147B1"/>
    <w:rsid w:val="00214DB6"/>
    <w:rsid w:val="00214F21"/>
    <w:rsid w:val="002154F1"/>
    <w:rsid w:val="00215542"/>
    <w:rsid w:val="002155BD"/>
    <w:rsid w:val="00215C8D"/>
    <w:rsid w:val="00216171"/>
    <w:rsid w:val="0021624E"/>
    <w:rsid w:val="0021636E"/>
    <w:rsid w:val="0021695C"/>
    <w:rsid w:val="00216A29"/>
    <w:rsid w:val="00216A97"/>
    <w:rsid w:val="00216D31"/>
    <w:rsid w:val="00216F63"/>
    <w:rsid w:val="00217454"/>
    <w:rsid w:val="00217547"/>
    <w:rsid w:val="002176A9"/>
    <w:rsid w:val="00217B4F"/>
    <w:rsid w:val="00217C8E"/>
    <w:rsid w:val="00217CA0"/>
    <w:rsid w:val="00217D1E"/>
    <w:rsid w:val="00220220"/>
    <w:rsid w:val="00220386"/>
    <w:rsid w:val="00220755"/>
    <w:rsid w:val="00220963"/>
    <w:rsid w:val="00220FCC"/>
    <w:rsid w:val="00221121"/>
    <w:rsid w:val="0022188B"/>
    <w:rsid w:val="002219E8"/>
    <w:rsid w:val="00221D58"/>
    <w:rsid w:val="00222538"/>
    <w:rsid w:val="002227E5"/>
    <w:rsid w:val="00222B7E"/>
    <w:rsid w:val="00222DEE"/>
    <w:rsid w:val="00222FF3"/>
    <w:rsid w:val="00223025"/>
    <w:rsid w:val="0022324F"/>
    <w:rsid w:val="00223888"/>
    <w:rsid w:val="002238AF"/>
    <w:rsid w:val="00223A77"/>
    <w:rsid w:val="00224364"/>
    <w:rsid w:val="00224784"/>
    <w:rsid w:val="00224E91"/>
    <w:rsid w:val="00224F16"/>
    <w:rsid w:val="0022544E"/>
    <w:rsid w:val="0022572C"/>
    <w:rsid w:val="00226CB5"/>
    <w:rsid w:val="00226E38"/>
    <w:rsid w:val="00226ED6"/>
    <w:rsid w:val="00226F34"/>
    <w:rsid w:val="002272B5"/>
    <w:rsid w:val="00227348"/>
    <w:rsid w:val="00227684"/>
    <w:rsid w:val="00227F75"/>
    <w:rsid w:val="00230585"/>
    <w:rsid w:val="0023086B"/>
    <w:rsid w:val="002308B4"/>
    <w:rsid w:val="00230EB9"/>
    <w:rsid w:val="00231767"/>
    <w:rsid w:val="00231A05"/>
    <w:rsid w:val="002321BF"/>
    <w:rsid w:val="00232201"/>
    <w:rsid w:val="002322A3"/>
    <w:rsid w:val="00232697"/>
    <w:rsid w:val="002326B8"/>
    <w:rsid w:val="00232865"/>
    <w:rsid w:val="00232B73"/>
    <w:rsid w:val="00232DE1"/>
    <w:rsid w:val="00232DF9"/>
    <w:rsid w:val="00232F46"/>
    <w:rsid w:val="002330BF"/>
    <w:rsid w:val="002331B7"/>
    <w:rsid w:val="00233385"/>
    <w:rsid w:val="00233915"/>
    <w:rsid w:val="00233E9D"/>
    <w:rsid w:val="002340CE"/>
    <w:rsid w:val="00234106"/>
    <w:rsid w:val="002346B5"/>
    <w:rsid w:val="00234AAF"/>
    <w:rsid w:val="00234BB8"/>
    <w:rsid w:val="00234C8B"/>
    <w:rsid w:val="00234E9D"/>
    <w:rsid w:val="00234F43"/>
    <w:rsid w:val="002351A2"/>
    <w:rsid w:val="002351A6"/>
    <w:rsid w:val="00235373"/>
    <w:rsid w:val="0023541D"/>
    <w:rsid w:val="00235491"/>
    <w:rsid w:val="0023582E"/>
    <w:rsid w:val="0023592B"/>
    <w:rsid w:val="0023599C"/>
    <w:rsid w:val="002359B9"/>
    <w:rsid w:val="00235E90"/>
    <w:rsid w:val="00235F56"/>
    <w:rsid w:val="00236065"/>
    <w:rsid w:val="0023613F"/>
    <w:rsid w:val="002361F1"/>
    <w:rsid w:val="002362B4"/>
    <w:rsid w:val="0023648B"/>
    <w:rsid w:val="002366A6"/>
    <w:rsid w:val="002369AE"/>
    <w:rsid w:val="00236FFC"/>
    <w:rsid w:val="00237109"/>
    <w:rsid w:val="00237932"/>
    <w:rsid w:val="00237935"/>
    <w:rsid w:val="0023797F"/>
    <w:rsid w:val="002402D5"/>
    <w:rsid w:val="002404E8"/>
    <w:rsid w:val="00240DFB"/>
    <w:rsid w:val="00241690"/>
    <w:rsid w:val="00241866"/>
    <w:rsid w:val="002418DF"/>
    <w:rsid w:val="00241965"/>
    <w:rsid w:val="00241BA1"/>
    <w:rsid w:val="00241C31"/>
    <w:rsid w:val="00242048"/>
    <w:rsid w:val="00242248"/>
    <w:rsid w:val="00242750"/>
    <w:rsid w:val="002427D4"/>
    <w:rsid w:val="00242C83"/>
    <w:rsid w:val="00242F0E"/>
    <w:rsid w:val="002430DE"/>
    <w:rsid w:val="00243205"/>
    <w:rsid w:val="0024326A"/>
    <w:rsid w:val="00243544"/>
    <w:rsid w:val="00243551"/>
    <w:rsid w:val="002437DE"/>
    <w:rsid w:val="00243C61"/>
    <w:rsid w:val="00243E46"/>
    <w:rsid w:val="00243FEB"/>
    <w:rsid w:val="00244031"/>
    <w:rsid w:val="00244982"/>
    <w:rsid w:val="00244CA3"/>
    <w:rsid w:val="00244E49"/>
    <w:rsid w:val="002451C9"/>
    <w:rsid w:val="002453E9"/>
    <w:rsid w:val="002459ED"/>
    <w:rsid w:val="00245C95"/>
    <w:rsid w:val="00245CD0"/>
    <w:rsid w:val="0024635A"/>
    <w:rsid w:val="002464C8"/>
    <w:rsid w:val="00246B9C"/>
    <w:rsid w:val="0024731C"/>
    <w:rsid w:val="00247B0A"/>
    <w:rsid w:val="00247BB7"/>
    <w:rsid w:val="00247D4F"/>
    <w:rsid w:val="0025044F"/>
    <w:rsid w:val="002505F9"/>
    <w:rsid w:val="00250E8B"/>
    <w:rsid w:val="00251257"/>
    <w:rsid w:val="00251FB6"/>
    <w:rsid w:val="002522C9"/>
    <w:rsid w:val="00252415"/>
    <w:rsid w:val="00252757"/>
    <w:rsid w:val="00252987"/>
    <w:rsid w:val="00252F89"/>
    <w:rsid w:val="0025327C"/>
    <w:rsid w:val="002533AA"/>
    <w:rsid w:val="00253806"/>
    <w:rsid w:val="00253AC2"/>
    <w:rsid w:val="00253EC2"/>
    <w:rsid w:val="002544D3"/>
    <w:rsid w:val="002545E1"/>
    <w:rsid w:val="0025498D"/>
    <w:rsid w:val="00254B3E"/>
    <w:rsid w:val="00254F4C"/>
    <w:rsid w:val="00255594"/>
    <w:rsid w:val="002563BF"/>
    <w:rsid w:val="0025721E"/>
    <w:rsid w:val="00257339"/>
    <w:rsid w:val="0025757E"/>
    <w:rsid w:val="00257868"/>
    <w:rsid w:val="002579AC"/>
    <w:rsid w:val="00257E83"/>
    <w:rsid w:val="002603D6"/>
    <w:rsid w:val="0026071F"/>
    <w:rsid w:val="002607E7"/>
    <w:rsid w:val="00260839"/>
    <w:rsid w:val="00260A0C"/>
    <w:rsid w:val="00260BE5"/>
    <w:rsid w:val="002612E2"/>
    <w:rsid w:val="002612EF"/>
    <w:rsid w:val="002615E7"/>
    <w:rsid w:val="0026196A"/>
    <w:rsid w:val="00261D47"/>
    <w:rsid w:val="00261DBE"/>
    <w:rsid w:val="00262408"/>
    <w:rsid w:val="00262484"/>
    <w:rsid w:val="0026273C"/>
    <w:rsid w:val="002627F2"/>
    <w:rsid w:val="00262D2F"/>
    <w:rsid w:val="00263163"/>
    <w:rsid w:val="00263822"/>
    <w:rsid w:val="002639E3"/>
    <w:rsid w:val="00263B29"/>
    <w:rsid w:val="00263C15"/>
    <w:rsid w:val="00263F35"/>
    <w:rsid w:val="0026476C"/>
    <w:rsid w:val="0026498B"/>
    <w:rsid w:val="00264B30"/>
    <w:rsid w:val="00264C7D"/>
    <w:rsid w:val="00264E06"/>
    <w:rsid w:val="00264F9D"/>
    <w:rsid w:val="00265657"/>
    <w:rsid w:val="002656CB"/>
    <w:rsid w:val="002657F6"/>
    <w:rsid w:val="00265951"/>
    <w:rsid w:val="0026595E"/>
    <w:rsid w:val="002663AB"/>
    <w:rsid w:val="00266635"/>
    <w:rsid w:val="0026666E"/>
    <w:rsid w:val="00266C16"/>
    <w:rsid w:val="00266E3C"/>
    <w:rsid w:val="002674A6"/>
    <w:rsid w:val="002675EB"/>
    <w:rsid w:val="00267DB9"/>
    <w:rsid w:val="00267DE2"/>
    <w:rsid w:val="0027051E"/>
    <w:rsid w:val="002708DE"/>
    <w:rsid w:val="002709FC"/>
    <w:rsid w:val="00271497"/>
    <w:rsid w:val="00271820"/>
    <w:rsid w:val="00271998"/>
    <w:rsid w:val="00271FEF"/>
    <w:rsid w:val="002720B2"/>
    <w:rsid w:val="00272189"/>
    <w:rsid w:val="00272FA5"/>
    <w:rsid w:val="00273388"/>
    <w:rsid w:val="00273521"/>
    <w:rsid w:val="002737D0"/>
    <w:rsid w:val="00273BF6"/>
    <w:rsid w:val="00274427"/>
    <w:rsid w:val="00274755"/>
    <w:rsid w:val="0027533B"/>
    <w:rsid w:val="0027594A"/>
    <w:rsid w:val="00275C98"/>
    <w:rsid w:val="00275F7E"/>
    <w:rsid w:val="00276397"/>
    <w:rsid w:val="0027677E"/>
    <w:rsid w:val="0027688C"/>
    <w:rsid w:val="00276CE6"/>
    <w:rsid w:val="00276EC8"/>
    <w:rsid w:val="00276F13"/>
    <w:rsid w:val="002772AF"/>
    <w:rsid w:val="00277715"/>
    <w:rsid w:val="002777DF"/>
    <w:rsid w:val="00277928"/>
    <w:rsid w:val="00277964"/>
    <w:rsid w:val="002779C8"/>
    <w:rsid w:val="0028056E"/>
    <w:rsid w:val="00280B6B"/>
    <w:rsid w:val="00280F1F"/>
    <w:rsid w:val="00280F74"/>
    <w:rsid w:val="00281118"/>
    <w:rsid w:val="002811AC"/>
    <w:rsid w:val="0028139B"/>
    <w:rsid w:val="002815E5"/>
    <w:rsid w:val="00281767"/>
    <w:rsid w:val="0028181A"/>
    <w:rsid w:val="00281ADF"/>
    <w:rsid w:val="00281E62"/>
    <w:rsid w:val="0028239C"/>
    <w:rsid w:val="002825E3"/>
    <w:rsid w:val="00282A03"/>
    <w:rsid w:val="00283113"/>
    <w:rsid w:val="00283122"/>
    <w:rsid w:val="002836DB"/>
    <w:rsid w:val="00283EAC"/>
    <w:rsid w:val="0028442F"/>
    <w:rsid w:val="0028497A"/>
    <w:rsid w:val="002849DD"/>
    <w:rsid w:val="00284FB8"/>
    <w:rsid w:val="002853C3"/>
    <w:rsid w:val="00285481"/>
    <w:rsid w:val="00285AEE"/>
    <w:rsid w:val="00285ED3"/>
    <w:rsid w:val="002866E4"/>
    <w:rsid w:val="0028674C"/>
    <w:rsid w:val="002868C3"/>
    <w:rsid w:val="00286C30"/>
    <w:rsid w:val="00286C7E"/>
    <w:rsid w:val="00286F23"/>
    <w:rsid w:val="00287694"/>
    <w:rsid w:val="00287816"/>
    <w:rsid w:val="00287C4B"/>
    <w:rsid w:val="002901F4"/>
    <w:rsid w:val="002904DF"/>
    <w:rsid w:val="00290594"/>
    <w:rsid w:val="00290902"/>
    <w:rsid w:val="0029132B"/>
    <w:rsid w:val="00291634"/>
    <w:rsid w:val="0029189B"/>
    <w:rsid w:val="00291D21"/>
    <w:rsid w:val="00291D41"/>
    <w:rsid w:val="00291D48"/>
    <w:rsid w:val="00291D66"/>
    <w:rsid w:val="0029212A"/>
    <w:rsid w:val="002924F8"/>
    <w:rsid w:val="00292632"/>
    <w:rsid w:val="0029278C"/>
    <w:rsid w:val="002929DE"/>
    <w:rsid w:val="00292E8A"/>
    <w:rsid w:val="002930BB"/>
    <w:rsid w:val="002931AD"/>
    <w:rsid w:val="002935AC"/>
    <w:rsid w:val="002938EB"/>
    <w:rsid w:val="00293A6D"/>
    <w:rsid w:val="00293CAA"/>
    <w:rsid w:val="00293DCA"/>
    <w:rsid w:val="00293DF8"/>
    <w:rsid w:val="00293FD5"/>
    <w:rsid w:val="0029427A"/>
    <w:rsid w:val="00294408"/>
    <w:rsid w:val="002945D7"/>
    <w:rsid w:val="0029504E"/>
    <w:rsid w:val="002954A8"/>
    <w:rsid w:val="00295885"/>
    <w:rsid w:val="00295A1F"/>
    <w:rsid w:val="00295A39"/>
    <w:rsid w:val="00295CD6"/>
    <w:rsid w:val="002960E9"/>
    <w:rsid w:val="0029610B"/>
    <w:rsid w:val="002963F3"/>
    <w:rsid w:val="00296512"/>
    <w:rsid w:val="0029668E"/>
    <w:rsid w:val="0029683F"/>
    <w:rsid w:val="002969AD"/>
    <w:rsid w:val="00296A3D"/>
    <w:rsid w:val="00296A45"/>
    <w:rsid w:val="00297076"/>
    <w:rsid w:val="002971DB"/>
    <w:rsid w:val="00297573"/>
    <w:rsid w:val="0029777C"/>
    <w:rsid w:val="00297D33"/>
    <w:rsid w:val="00297F83"/>
    <w:rsid w:val="002A004D"/>
    <w:rsid w:val="002A020D"/>
    <w:rsid w:val="002A0E21"/>
    <w:rsid w:val="002A116D"/>
    <w:rsid w:val="002A12A3"/>
    <w:rsid w:val="002A14FC"/>
    <w:rsid w:val="002A1574"/>
    <w:rsid w:val="002A1B53"/>
    <w:rsid w:val="002A1B7B"/>
    <w:rsid w:val="002A1CF7"/>
    <w:rsid w:val="002A1E9B"/>
    <w:rsid w:val="002A1F2A"/>
    <w:rsid w:val="002A2047"/>
    <w:rsid w:val="002A21CB"/>
    <w:rsid w:val="002A222C"/>
    <w:rsid w:val="002A22AE"/>
    <w:rsid w:val="002A2B0E"/>
    <w:rsid w:val="002A2BF7"/>
    <w:rsid w:val="002A3770"/>
    <w:rsid w:val="002A382D"/>
    <w:rsid w:val="002A3B40"/>
    <w:rsid w:val="002A3EA9"/>
    <w:rsid w:val="002A4726"/>
    <w:rsid w:val="002A4BFB"/>
    <w:rsid w:val="002A4FF8"/>
    <w:rsid w:val="002A5351"/>
    <w:rsid w:val="002A58AC"/>
    <w:rsid w:val="002A5DC2"/>
    <w:rsid w:val="002A5DDA"/>
    <w:rsid w:val="002A5F50"/>
    <w:rsid w:val="002A6082"/>
    <w:rsid w:val="002A66B0"/>
    <w:rsid w:val="002A6B44"/>
    <w:rsid w:val="002A7DFC"/>
    <w:rsid w:val="002B06DD"/>
    <w:rsid w:val="002B0A83"/>
    <w:rsid w:val="002B0BE7"/>
    <w:rsid w:val="002B0C90"/>
    <w:rsid w:val="002B0F6B"/>
    <w:rsid w:val="002B125B"/>
    <w:rsid w:val="002B12ED"/>
    <w:rsid w:val="002B1672"/>
    <w:rsid w:val="002B1874"/>
    <w:rsid w:val="002B19F4"/>
    <w:rsid w:val="002B1E35"/>
    <w:rsid w:val="002B1EA9"/>
    <w:rsid w:val="002B1FAB"/>
    <w:rsid w:val="002B25CD"/>
    <w:rsid w:val="002B273A"/>
    <w:rsid w:val="002B2772"/>
    <w:rsid w:val="002B2A4D"/>
    <w:rsid w:val="002B2FC4"/>
    <w:rsid w:val="002B35C3"/>
    <w:rsid w:val="002B3822"/>
    <w:rsid w:val="002B3C89"/>
    <w:rsid w:val="002B3E2F"/>
    <w:rsid w:val="002B3F2B"/>
    <w:rsid w:val="002B4339"/>
    <w:rsid w:val="002B435E"/>
    <w:rsid w:val="002B443B"/>
    <w:rsid w:val="002B4671"/>
    <w:rsid w:val="002B47CD"/>
    <w:rsid w:val="002B496D"/>
    <w:rsid w:val="002B4D9A"/>
    <w:rsid w:val="002B51AE"/>
    <w:rsid w:val="002B5245"/>
    <w:rsid w:val="002B52F1"/>
    <w:rsid w:val="002B54D3"/>
    <w:rsid w:val="002B552F"/>
    <w:rsid w:val="002B59A7"/>
    <w:rsid w:val="002B5A00"/>
    <w:rsid w:val="002B5CD4"/>
    <w:rsid w:val="002B5CF6"/>
    <w:rsid w:val="002B6039"/>
    <w:rsid w:val="002B6054"/>
    <w:rsid w:val="002B6144"/>
    <w:rsid w:val="002B65CA"/>
    <w:rsid w:val="002B6A0D"/>
    <w:rsid w:val="002B6C50"/>
    <w:rsid w:val="002B72A4"/>
    <w:rsid w:val="002B72C9"/>
    <w:rsid w:val="002B730E"/>
    <w:rsid w:val="002B762C"/>
    <w:rsid w:val="002B7958"/>
    <w:rsid w:val="002B7A02"/>
    <w:rsid w:val="002B7A90"/>
    <w:rsid w:val="002B7BDA"/>
    <w:rsid w:val="002B7BEA"/>
    <w:rsid w:val="002B7CC0"/>
    <w:rsid w:val="002B7E13"/>
    <w:rsid w:val="002C0133"/>
    <w:rsid w:val="002C0483"/>
    <w:rsid w:val="002C0796"/>
    <w:rsid w:val="002C126E"/>
    <w:rsid w:val="002C128C"/>
    <w:rsid w:val="002C1704"/>
    <w:rsid w:val="002C1961"/>
    <w:rsid w:val="002C1AA9"/>
    <w:rsid w:val="002C1FF5"/>
    <w:rsid w:val="002C2129"/>
    <w:rsid w:val="002C22E9"/>
    <w:rsid w:val="002C2516"/>
    <w:rsid w:val="002C25AA"/>
    <w:rsid w:val="002C279F"/>
    <w:rsid w:val="002C2A8F"/>
    <w:rsid w:val="002C2ADC"/>
    <w:rsid w:val="002C2B43"/>
    <w:rsid w:val="002C3000"/>
    <w:rsid w:val="002C3634"/>
    <w:rsid w:val="002C3835"/>
    <w:rsid w:val="002C3ACA"/>
    <w:rsid w:val="002C44D9"/>
    <w:rsid w:val="002C4FCA"/>
    <w:rsid w:val="002C505C"/>
    <w:rsid w:val="002C511D"/>
    <w:rsid w:val="002C5174"/>
    <w:rsid w:val="002C5317"/>
    <w:rsid w:val="002C56A9"/>
    <w:rsid w:val="002C5C77"/>
    <w:rsid w:val="002C6471"/>
    <w:rsid w:val="002C64A0"/>
    <w:rsid w:val="002C65A7"/>
    <w:rsid w:val="002C65B2"/>
    <w:rsid w:val="002C7179"/>
    <w:rsid w:val="002C75C9"/>
    <w:rsid w:val="002C76E7"/>
    <w:rsid w:val="002C7D2B"/>
    <w:rsid w:val="002C7F5A"/>
    <w:rsid w:val="002D0089"/>
    <w:rsid w:val="002D06D4"/>
    <w:rsid w:val="002D1BEF"/>
    <w:rsid w:val="002D2740"/>
    <w:rsid w:val="002D29DC"/>
    <w:rsid w:val="002D2BA6"/>
    <w:rsid w:val="002D2BFB"/>
    <w:rsid w:val="002D2D3D"/>
    <w:rsid w:val="002D32C6"/>
    <w:rsid w:val="002D33E2"/>
    <w:rsid w:val="002D35B7"/>
    <w:rsid w:val="002D3EE4"/>
    <w:rsid w:val="002D41D4"/>
    <w:rsid w:val="002D43C9"/>
    <w:rsid w:val="002D478E"/>
    <w:rsid w:val="002D4E81"/>
    <w:rsid w:val="002D510A"/>
    <w:rsid w:val="002D5304"/>
    <w:rsid w:val="002D570C"/>
    <w:rsid w:val="002D591F"/>
    <w:rsid w:val="002D604F"/>
    <w:rsid w:val="002D61A7"/>
    <w:rsid w:val="002D66D4"/>
    <w:rsid w:val="002D6802"/>
    <w:rsid w:val="002D6A41"/>
    <w:rsid w:val="002D6D1C"/>
    <w:rsid w:val="002D73A6"/>
    <w:rsid w:val="002D76CC"/>
    <w:rsid w:val="002D792F"/>
    <w:rsid w:val="002D7EDD"/>
    <w:rsid w:val="002D7FE9"/>
    <w:rsid w:val="002E05C4"/>
    <w:rsid w:val="002E0D60"/>
    <w:rsid w:val="002E0E55"/>
    <w:rsid w:val="002E0F97"/>
    <w:rsid w:val="002E1281"/>
    <w:rsid w:val="002E1323"/>
    <w:rsid w:val="002E15A1"/>
    <w:rsid w:val="002E1898"/>
    <w:rsid w:val="002E1F1B"/>
    <w:rsid w:val="002E20A7"/>
    <w:rsid w:val="002E22AA"/>
    <w:rsid w:val="002E2391"/>
    <w:rsid w:val="002E2394"/>
    <w:rsid w:val="002E2785"/>
    <w:rsid w:val="002E2B28"/>
    <w:rsid w:val="002E2D3D"/>
    <w:rsid w:val="002E33E2"/>
    <w:rsid w:val="002E38C6"/>
    <w:rsid w:val="002E39D3"/>
    <w:rsid w:val="002E3A6A"/>
    <w:rsid w:val="002E3C93"/>
    <w:rsid w:val="002E3E02"/>
    <w:rsid w:val="002E3FFD"/>
    <w:rsid w:val="002E47D8"/>
    <w:rsid w:val="002E4852"/>
    <w:rsid w:val="002E4A62"/>
    <w:rsid w:val="002E4CAB"/>
    <w:rsid w:val="002E4E70"/>
    <w:rsid w:val="002E4FD7"/>
    <w:rsid w:val="002E5C2E"/>
    <w:rsid w:val="002E5F24"/>
    <w:rsid w:val="002E5F4E"/>
    <w:rsid w:val="002E5F7B"/>
    <w:rsid w:val="002E614F"/>
    <w:rsid w:val="002E632B"/>
    <w:rsid w:val="002E63E8"/>
    <w:rsid w:val="002E68F5"/>
    <w:rsid w:val="002E7144"/>
    <w:rsid w:val="002E74A8"/>
    <w:rsid w:val="002E7B11"/>
    <w:rsid w:val="002E7D0F"/>
    <w:rsid w:val="002E7FD0"/>
    <w:rsid w:val="002F0181"/>
    <w:rsid w:val="002F021A"/>
    <w:rsid w:val="002F0257"/>
    <w:rsid w:val="002F027A"/>
    <w:rsid w:val="002F0AA0"/>
    <w:rsid w:val="002F0C91"/>
    <w:rsid w:val="002F1164"/>
    <w:rsid w:val="002F14C2"/>
    <w:rsid w:val="002F1603"/>
    <w:rsid w:val="002F17C3"/>
    <w:rsid w:val="002F17D9"/>
    <w:rsid w:val="002F1A95"/>
    <w:rsid w:val="002F1C7B"/>
    <w:rsid w:val="002F27FF"/>
    <w:rsid w:val="002F30B3"/>
    <w:rsid w:val="002F3299"/>
    <w:rsid w:val="002F3305"/>
    <w:rsid w:val="002F360A"/>
    <w:rsid w:val="002F36BE"/>
    <w:rsid w:val="002F39FD"/>
    <w:rsid w:val="002F43B8"/>
    <w:rsid w:val="002F44F1"/>
    <w:rsid w:val="002F469E"/>
    <w:rsid w:val="002F48CF"/>
    <w:rsid w:val="002F4D5A"/>
    <w:rsid w:val="002F5089"/>
    <w:rsid w:val="002F5416"/>
    <w:rsid w:val="002F54A5"/>
    <w:rsid w:val="002F5562"/>
    <w:rsid w:val="002F56B9"/>
    <w:rsid w:val="002F57CA"/>
    <w:rsid w:val="002F6046"/>
    <w:rsid w:val="002F63A6"/>
    <w:rsid w:val="002F6588"/>
    <w:rsid w:val="002F6C89"/>
    <w:rsid w:val="002F6D82"/>
    <w:rsid w:val="002F6F98"/>
    <w:rsid w:val="002F716B"/>
    <w:rsid w:val="002F7279"/>
    <w:rsid w:val="002F764B"/>
    <w:rsid w:val="002F7BFA"/>
    <w:rsid w:val="002F7D07"/>
    <w:rsid w:val="002F7F8E"/>
    <w:rsid w:val="0030012A"/>
    <w:rsid w:val="003002FC"/>
    <w:rsid w:val="003003A5"/>
    <w:rsid w:val="00300771"/>
    <w:rsid w:val="0030080E"/>
    <w:rsid w:val="0030128F"/>
    <w:rsid w:val="00301450"/>
    <w:rsid w:val="003020CC"/>
    <w:rsid w:val="0030278E"/>
    <w:rsid w:val="0030297F"/>
    <w:rsid w:val="00302E76"/>
    <w:rsid w:val="003030FE"/>
    <w:rsid w:val="003036A8"/>
    <w:rsid w:val="003036B1"/>
    <w:rsid w:val="00303881"/>
    <w:rsid w:val="00303E6A"/>
    <w:rsid w:val="00303F7F"/>
    <w:rsid w:val="00304090"/>
    <w:rsid w:val="00304295"/>
    <w:rsid w:val="0030494F"/>
    <w:rsid w:val="0030495F"/>
    <w:rsid w:val="00304C15"/>
    <w:rsid w:val="003050E7"/>
    <w:rsid w:val="003053A5"/>
    <w:rsid w:val="0030585F"/>
    <w:rsid w:val="00306391"/>
    <w:rsid w:val="00306396"/>
    <w:rsid w:val="003071C3"/>
    <w:rsid w:val="00307450"/>
    <w:rsid w:val="0030768A"/>
    <w:rsid w:val="00310450"/>
    <w:rsid w:val="003110D6"/>
    <w:rsid w:val="003111AE"/>
    <w:rsid w:val="00311515"/>
    <w:rsid w:val="003115A9"/>
    <w:rsid w:val="00311894"/>
    <w:rsid w:val="0031194E"/>
    <w:rsid w:val="00311C37"/>
    <w:rsid w:val="00311C41"/>
    <w:rsid w:val="00311C94"/>
    <w:rsid w:val="003125F7"/>
    <w:rsid w:val="003126BC"/>
    <w:rsid w:val="00312AE7"/>
    <w:rsid w:val="00312C3C"/>
    <w:rsid w:val="00313226"/>
    <w:rsid w:val="003135AC"/>
    <w:rsid w:val="00314113"/>
    <w:rsid w:val="003141F0"/>
    <w:rsid w:val="003142AE"/>
    <w:rsid w:val="00314463"/>
    <w:rsid w:val="00314646"/>
    <w:rsid w:val="00314BE7"/>
    <w:rsid w:val="00314D80"/>
    <w:rsid w:val="00315784"/>
    <w:rsid w:val="00315805"/>
    <w:rsid w:val="00315C1F"/>
    <w:rsid w:val="00315C23"/>
    <w:rsid w:val="00317080"/>
    <w:rsid w:val="00317387"/>
    <w:rsid w:val="00317635"/>
    <w:rsid w:val="00317787"/>
    <w:rsid w:val="0031796C"/>
    <w:rsid w:val="00317E30"/>
    <w:rsid w:val="003200F4"/>
    <w:rsid w:val="003201EC"/>
    <w:rsid w:val="00320853"/>
    <w:rsid w:val="003208B6"/>
    <w:rsid w:val="00320C77"/>
    <w:rsid w:val="00320C80"/>
    <w:rsid w:val="00320EB2"/>
    <w:rsid w:val="0032111E"/>
    <w:rsid w:val="00321586"/>
    <w:rsid w:val="003219C6"/>
    <w:rsid w:val="00321C32"/>
    <w:rsid w:val="00321DD7"/>
    <w:rsid w:val="003221D7"/>
    <w:rsid w:val="00322221"/>
    <w:rsid w:val="00322555"/>
    <w:rsid w:val="0032273C"/>
    <w:rsid w:val="00322F30"/>
    <w:rsid w:val="00323120"/>
    <w:rsid w:val="00323133"/>
    <w:rsid w:val="0032326C"/>
    <w:rsid w:val="00323513"/>
    <w:rsid w:val="003238C7"/>
    <w:rsid w:val="00323913"/>
    <w:rsid w:val="00323C28"/>
    <w:rsid w:val="0032407E"/>
    <w:rsid w:val="00324539"/>
    <w:rsid w:val="00324AD7"/>
    <w:rsid w:val="00324CAF"/>
    <w:rsid w:val="00324E3E"/>
    <w:rsid w:val="00324F04"/>
    <w:rsid w:val="00324F60"/>
    <w:rsid w:val="003250DD"/>
    <w:rsid w:val="00325515"/>
    <w:rsid w:val="003255AD"/>
    <w:rsid w:val="00325B83"/>
    <w:rsid w:val="00326FEA"/>
    <w:rsid w:val="003270AB"/>
    <w:rsid w:val="003271D3"/>
    <w:rsid w:val="003275EB"/>
    <w:rsid w:val="00327A50"/>
    <w:rsid w:val="00327A74"/>
    <w:rsid w:val="00330220"/>
    <w:rsid w:val="00330226"/>
    <w:rsid w:val="00330403"/>
    <w:rsid w:val="00330560"/>
    <w:rsid w:val="00330C27"/>
    <w:rsid w:val="003310C7"/>
    <w:rsid w:val="0033140D"/>
    <w:rsid w:val="00331B0C"/>
    <w:rsid w:val="003326D1"/>
    <w:rsid w:val="00332BC9"/>
    <w:rsid w:val="00332BCD"/>
    <w:rsid w:val="00333231"/>
    <w:rsid w:val="003332C1"/>
    <w:rsid w:val="00333631"/>
    <w:rsid w:val="00333A0A"/>
    <w:rsid w:val="00333C46"/>
    <w:rsid w:val="00333F5D"/>
    <w:rsid w:val="00334035"/>
    <w:rsid w:val="0033452C"/>
    <w:rsid w:val="00334558"/>
    <w:rsid w:val="00334FE2"/>
    <w:rsid w:val="003350C6"/>
    <w:rsid w:val="00335B91"/>
    <w:rsid w:val="00335EAD"/>
    <w:rsid w:val="0033604A"/>
    <w:rsid w:val="0033616F"/>
    <w:rsid w:val="00336178"/>
    <w:rsid w:val="00336286"/>
    <w:rsid w:val="003366E7"/>
    <w:rsid w:val="003368CA"/>
    <w:rsid w:val="00336F83"/>
    <w:rsid w:val="0033762B"/>
    <w:rsid w:val="00337B16"/>
    <w:rsid w:val="0034022F"/>
    <w:rsid w:val="00340368"/>
    <w:rsid w:val="00341289"/>
    <w:rsid w:val="0034152D"/>
    <w:rsid w:val="00341566"/>
    <w:rsid w:val="00341585"/>
    <w:rsid w:val="003416CD"/>
    <w:rsid w:val="00341D12"/>
    <w:rsid w:val="00341F04"/>
    <w:rsid w:val="003425B8"/>
    <w:rsid w:val="0034267C"/>
    <w:rsid w:val="00342DF6"/>
    <w:rsid w:val="0034331A"/>
    <w:rsid w:val="00343486"/>
    <w:rsid w:val="0034349F"/>
    <w:rsid w:val="0034395F"/>
    <w:rsid w:val="00343BF2"/>
    <w:rsid w:val="00343C94"/>
    <w:rsid w:val="003440BF"/>
    <w:rsid w:val="0034456B"/>
    <w:rsid w:val="00344E3D"/>
    <w:rsid w:val="003451C3"/>
    <w:rsid w:val="00345631"/>
    <w:rsid w:val="00345853"/>
    <w:rsid w:val="00346410"/>
    <w:rsid w:val="00346428"/>
    <w:rsid w:val="003465A1"/>
    <w:rsid w:val="0034687A"/>
    <w:rsid w:val="00346A00"/>
    <w:rsid w:val="00346ECF"/>
    <w:rsid w:val="00347386"/>
    <w:rsid w:val="003473BE"/>
    <w:rsid w:val="00347646"/>
    <w:rsid w:val="00347B1B"/>
    <w:rsid w:val="00347B7A"/>
    <w:rsid w:val="00347DA8"/>
    <w:rsid w:val="003502FF"/>
    <w:rsid w:val="00351065"/>
    <w:rsid w:val="00351470"/>
    <w:rsid w:val="003517BE"/>
    <w:rsid w:val="0035180E"/>
    <w:rsid w:val="003519AF"/>
    <w:rsid w:val="00351B9C"/>
    <w:rsid w:val="00351E08"/>
    <w:rsid w:val="00351FC2"/>
    <w:rsid w:val="00351FC8"/>
    <w:rsid w:val="00352694"/>
    <w:rsid w:val="00352CD8"/>
    <w:rsid w:val="00352E1D"/>
    <w:rsid w:val="00352EF1"/>
    <w:rsid w:val="00352F21"/>
    <w:rsid w:val="00353309"/>
    <w:rsid w:val="00353715"/>
    <w:rsid w:val="00354712"/>
    <w:rsid w:val="00354BA1"/>
    <w:rsid w:val="00355964"/>
    <w:rsid w:val="0035647C"/>
    <w:rsid w:val="00356525"/>
    <w:rsid w:val="00356B33"/>
    <w:rsid w:val="00356D79"/>
    <w:rsid w:val="00356F95"/>
    <w:rsid w:val="00357E0B"/>
    <w:rsid w:val="003604E1"/>
    <w:rsid w:val="003605A8"/>
    <w:rsid w:val="00360F4C"/>
    <w:rsid w:val="00361451"/>
    <w:rsid w:val="00361899"/>
    <w:rsid w:val="00361D6E"/>
    <w:rsid w:val="003622C8"/>
    <w:rsid w:val="003623D9"/>
    <w:rsid w:val="00362EA4"/>
    <w:rsid w:val="0036314B"/>
    <w:rsid w:val="00363627"/>
    <w:rsid w:val="0036384F"/>
    <w:rsid w:val="00363CFF"/>
    <w:rsid w:val="003645C1"/>
    <w:rsid w:val="0036461C"/>
    <w:rsid w:val="00364AEB"/>
    <w:rsid w:val="00364BDD"/>
    <w:rsid w:val="003652BD"/>
    <w:rsid w:val="003655EA"/>
    <w:rsid w:val="00365726"/>
    <w:rsid w:val="003659AF"/>
    <w:rsid w:val="00365A72"/>
    <w:rsid w:val="00365CF6"/>
    <w:rsid w:val="003664B1"/>
    <w:rsid w:val="003664CD"/>
    <w:rsid w:val="0036765F"/>
    <w:rsid w:val="003679AB"/>
    <w:rsid w:val="00367C73"/>
    <w:rsid w:val="00367ECC"/>
    <w:rsid w:val="00367FBB"/>
    <w:rsid w:val="003702D5"/>
    <w:rsid w:val="003704B6"/>
    <w:rsid w:val="003709CA"/>
    <w:rsid w:val="00370B10"/>
    <w:rsid w:val="00371035"/>
    <w:rsid w:val="00371383"/>
    <w:rsid w:val="003716C5"/>
    <w:rsid w:val="00371A35"/>
    <w:rsid w:val="00371AB2"/>
    <w:rsid w:val="00371D0F"/>
    <w:rsid w:val="00371D82"/>
    <w:rsid w:val="0037226E"/>
    <w:rsid w:val="003726A4"/>
    <w:rsid w:val="003729A9"/>
    <w:rsid w:val="00372A00"/>
    <w:rsid w:val="003732C2"/>
    <w:rsid w:val="00373917"/>
    <w:rsid w:val="00373E3B"/>
    <w:rsid w:val="00373EC8"/>
    <w:rsid w:val="00373F19"/>
    <w:rsid w:val="00374001"/>
    <w:rsid w:val="0037414B"/>
    <w:rsid w:val="003741B2"/>
    <w:rsid w:val="003743A7"/>
    <w:rsid w:val="003746FA"/>
    <w:rsid w:val="00374AE6"/>
    <w:rsid w:val="00374E81"/>
    <w:rsid w:val="00375052"/>
    <w:rsid w:val="0037540C"/>
    <w:rsid w:val="00375785"/>
    <w:rsid w:val="00375962"/>
    <w:rsid w:val="00375A3F"/>
    <w:rsid w:val="00375E8D"/>
    <w:rsid w:val="003760DF"/>
    <w:rsid w:val="00376B3F"/>
    <w:rsid w:val="00376DC0"/>
    <w:rsid w:val="00377110"/>
    <w:rsid w:val="00377A93"/>
    <w:rsid w:val="00380437"/>
    <w:rsid w:val="00380510"/>
    <w:rsid w:val="00380701"/>
    <w:rsid w:val="00380A61"/>
    <w:rsid w:val="00380F27"/>
    <w:rsid w:val="0038141C"/>
    <w:rsid w:val="0038178C"/>
    <w:rsid w:val="00381882"/>
    <w:rsid w:val="003819C0"/>
    <w:rsid w:val="0038247F"/>
    <w:rsid w:val="00382F29"/>
    <w:rsid w:val="00383157"/>
    <w:rsid w:val="0038331B"/>
    <w:rsid w:val="00383B72"/>
    <w:rsid w:val="00383DCE"/>
    <w:rsid w:val="003842E9"/>
    <w:rsid w:val="00384DB5"/>
    <w:rsid w:val="00384DE6"/>
    <w:rsid w:val="00384ED1"/>
    <w:rsid w:val="00385294"/>
    <w:rsid w:val="0038620C"/>
    <w:rsid w:val="003867AC"/>
    <w:rsid w:val="00386A58"/>
    <w:rsid w:val="00386E46"/>
    <w:rsid w:val="0038705F"/>
    <w:rsid w:val="00387625"/>
    <w:rsid w:val="003879B2"/>
    <w:rsid w:val="00387ABA"/>
    <w:rsid w:val="00390029"/>
    <w:rsid w:val="00390220"/>
    <w:rsid w:val="003908A2"/>
    <w:rsid w:val="00390C73"/>
    <w:rsid w:val="00391370"/>
    <w:rsid w:val="00391626"/>
    <w:rsid w:val="0039163E"/>
    <w:rsid w:val="00391781"/>
    <w:rsid w:val="00391817"/>
    <w:rsid w:val="00391C00"/>
    <w:rsid w:val="00391C9D"/>
    <w:rsid w:val="00391DB4"/>
    <w:rsid w:val="00391ED4"/>
    <w:rsid w:val="00392698"/>
    <w:rsid w:val="00392923"/>
    <w:rsid w:val="00392A1E"/>
    <w:rsid w:val="00392AB8"/>
    <w:rsid w:val="00392CA3"/>
    <w:rsid w:val="003933DA"/>
    <w:rsid w:val="0039340B"/>
    <w:rsid w:val="00393568"/>
    <w:rsid w:val="0039376F"/>
    <w:rsid w:val="003937C1"/>
    <w:rsid w:val="003937CB"/>
    <w:rsid w:val="003949A2"/>
    <w:rsid w:val="00394AFA"/>
    <w:rsid w:val="00394E9A"/>
    <w:rsid w:val="003952B7"/>
    <w:rsid w:val="0039532C"/>
    <w:rsid w:val="00395824"/>
    <w:rsid w:val="003959FA"/>
    <w:rsid w:val="00395F11"/>
    <w:rsid w:val="003962FC"/>
    <w:rsid w:val="0039687E"/>
    <w:rsid w:val="00396937"/>
    <w:rsid w:val="00396A07"/>
    <w:rsid w:val="00396BF9"/>
    <w:rsid w:val="00397459"/>
    <w:rsid w:val="00397B9A"/>
    <w:rsid w:val="00397E23"/>
    <w:rsid w:val="003A00C2"/>
    <w:rsid w:val="003A026D"/>
    <w:rsid w:val="003A09A9"/>
    <w:rsid w:val="003A09AF"/>
    <w:rsid w:val="003A0BE3"/>
    <w:rsid w:val="003A14DE"/>
    <w:rsid w:val="003A15E2"/>
    <w:rsid w:val="003A1894"/>
    <w:rsid w:val="003A26BB"/>
    <w:rsid w:val="003A2756"/>
    <w:rsid w:val="003A2948"/>
    <w:rsid w:val="003A2A6F"/>
    <w:rsid w:val="003A2E49"/>
    <w:rsid w:val="003A2F02"/>
    <w:rsid w:val="003A33F6"/>
    <w:rsid w:val="003A34CF"/>
    <w:rsid w:val="003A36F8"/>
    <w:rsid w:val="003A3F13"/>
    <w:rsid w:val="003A40D4"/>
    <w:rsid w:val="003A4121"/>
    <w:rsid w:val="003A416E"/>
    <w:rsid w:val="003A43DC"/>
    <w:rsid w:val="003A46A3"/>
    <w:rsid w:val="003A484F"/>
    <w:rsid w:val="003A4ACE"/>
    <w:rsid w:val="003A4D45"/>
    <w:rsid w:val="003A4F9D"/>
    <w:rsid w:val="003A5396"/>
    <w:rsid w:val="003A5813"/>
    <w:rsid w:val="003A59C3"/>
    <w:rsid w:val="003A5BFE"/>
    <w:rsid w:val="003A5D44"/>
    <w:rsid w:val="003A6084"/>
    <w:rsid w:val="003A62F6"/>
    <w:rsid w:val="003A697E"/>
    <w:rsid w:val="003A6B39"/>
    <w:rsid w:val="003A7036"/>
    <w:rsid w:val="003A72A5"/>
    <w:rsid w:val="003A7439"/>
    <w:rsid w:val="003A7614"/>
    <w:rsid w:val="003A7640"/>
    <w:rsid w:val="003A7BE8"/>
    <w:rsid w:val="003A7F72"/>
    <w:rsid w:val="003B0273"/>
    <w:rsid w:val="003B03A2"/>
    <w:rsid w:val="003B0572"/>
    <w:rsid w:val="003B0677"/>
    <w:rsid w:val="003B09E4"/>
    <w:rsid w:val="003B0A14"/>
    <w:rsid w:val="003B0A6D"/>
    <w:rsid w:val="003B0BC1"/>
    <w:rsid w:val="003B0E83"/>
    <w:rsid w:val="003B155A"/>
    <w:rsid w:val="003B1578"/>
    <w:rsid w:val="003B1E87"/>
    <w:rsid w:val="003B1FFB"/>
    <w:rsid w:val="003B21CD"/>
    <w:rsid w:val="003B2E3A"/>
    <w:rsid w:val="003B2EC1"/>
    <w:rsid w:val="003B2FFB"/>
    <w:rsid w:val="003B3197"/>
    <w:rsid w:val="003B36FF"/>
    <w:rsid w:val="003B3829"/>
    <w:rsid w:val="003B3E71"/>
    <w:rsid w:val="003B41C3"/>
    <w:rsid w:val="003B4A7E"/>
    <w:rsid w:val="003B4C97"/>
    <w:rsid w:val="003B51EC"/>
    <w:rsid w:val="003B581D"/>
    <w:rsid w:val="003B5B41"/>
    <w:rsid w:val="003B5E0B"/>
    <w:rsid w:val="003B6104"/>
    <w:rsid w:val="003B615E"/>
    <w:rsid w:val="003B61E0"/>
    <w:rsid w:val="003B62B2"/>
    <w:rsid w:val="003B6708"/>
    <w:rsid w:val="003B720E"/>
    <w:rsid w:val="003B74B2"/>
    <w:rsid w:val="003B7983"/>
    <w:rsid w:val="003B7E1B"/>
    <w:rsid w:val="003C00A7"/>
    <w:rsid w:val="003C04A6"/>
    <w:rsid w:val="003C0998"/>
    <w:rsid w:val="003C09DC"/>
    <w:rsid w:val="003C0C4B"/>
    <w:rsid w:val="003C0FD4"/>
    <w:rsid w:val="003C12E4"/>
    <w:rsid w:val="003C13EB"/>
    <w:rsid w:val="003C148B"/>
    <w:rsid w:val="003C1654"/>
    <w:rsid w:val="003C1869"/>
    <w:rsid w:val="003C1A46"/>
    <w:rsid w:val="003C271F"/>
    <w:rsid w:val="003C2B6E"/>
    <w:rsid w:val="003C304D"/>
    <w:rsid w:val="003C31DA"/>
    <w:rsid w:val="003C3B72"/>
    <w:rsid w:val="003C3E1B"/>
    <w:rsid w:val="003C4458"/>
    <w:rsid w:val="003C44B5"/>
    <w:rsid w:val="003C473C"/>
    <w:rsid w:val="003C4873"/>
    <w:rsid w:val="003C4991"/>
    <w:rsid w:val="003C4BE4"/>
    <w:rsid w:val="003C4CB9"/>
    <w:rsid w:val="003C4CFB"/>
    <w:rsid w:val="003C55B6"/>
    <w:rsid w:val="003C5D71"/>
    <w:rsid w:val="003C63C8"/>
    <w:rsid w:val="003C696C"/>
    <w:rsid w:val="003C7305"/>
    <w:rsid w:val="003C73C3"/>
    <w:rsid w:val="003C76DF"/>
    <w:rsid w:val="003D02A7"/>
    <w:rsid w:val="003D0627"/>
    <w:rsid w:val="003D08BF"/>
    <w:rsid w:val="003D0A3F"/>
    <w:rsid w:val="003D0CD7"/>
    <w:rsid w:val="003D0E88"/>
    <w:rsid w:val="003D0F87"/>
    <w:rsid w:val="003D135E"/>
    <w:rsid w:val="003D13DF"/>
    <w:rsid w:val="003D1B8E"/>
    <w:rsid w:val="003D2016"/>
    <w:rsid w:val="003D2281"/>
    <w:rsid w:val="003D2730"/>
    <w:rsid w:val="003D2C35"/>
    <w:rsid w:val="003D2D2F"/>
    <w:rsid w:val="003D2E69"/>
    <w:rsid w:val="003D2F8E"/>
    <w:rsid w:val="003D3838"/>
    <w:rsid w:val="003D3A1B"/>
    <w:rsid w:val="003D3A35"/>
    <w:rsid w:val="003D3F2D"/>
    <w:rsid w:val="003D4328"/>
    <w:rsid w:val="003D4713"/>
    <w:rsid w:val="003D4947"/>
    <w:rsid w:val="003D49A5"/>
    <w:rsid w:val="003D53B8"/>
    <w:rsid w:val="003D5435"/>
    <w:rsid w:val="003D5874"/>
    <w:rsid w:val="003D5A82"/>
    <w:rsid w:val="003D5FE0"/>
    <w:rsid w:val="003D61C8"/>
    <w:rsid w:val="003D6263"/>
    <w:rsid w:val="003D695A"/>
    <w:rsid w:val="003D6C4E"/>
    <w:rsid w:val="003D6C6C"/>
    <w:rsid w:val="003D6D02"/>
    <w:rsid w:val="003D6FCA"/>
    <w:rsid w:val="003D6FDE"/>
    <w:rsid w:val="003D7391"/>
    <w:rsid w:val="003D73BC"/>
    <w:rsid w:val="003D75E5"/>
    <w:rsid w:val="003D76DB"/>
    <w:rsid w:val="003D78ED"/>
    <w:rsid w:val="003D7904"/>
    <w:rsid w:val="003D7CD4"/>
    <w:rsid w:val="003D7D66"/>
    <w:rsid w:val="003D7F4D"/>
    <w:rsid w:val="003E04AD"/>
    <w:rsid w:val="003E0542"/>
    <w:rsid w:val="003E0A24"/>
    <w:rsid w:val="003E0A86"/>
    <w:rsid w:val="003E0C5D"/>
    <w:rsid w:val="003E0DE2"/>
    <w:rsid w:val="003E0E20"/>
    <w:rsid w:val="003E0E95"/>
    <w:rsid w:val="003E0FF3"/>
    <w:rsid w:val="003E105A"/>
    <w:rsid w:val="003E118F"/>
    <w:rsid w:val="003E1214"/>
    <w:rsid w:val="003E12CB"/>
    <w:rsid w:val="003E1C53"/>
    <w:rsid w:val="003E23AE"/>
    <w:rsid w:val="003E2532"/>
    <w:rsid w:val="003E2649"/>
    <w:rsid w:val="003E28EB"/>
    <w:rsid w:val="003E2902"/>
    <w:rsid w:val="003E2BA5"/>
    <w:rsid w:val="003E2BEB"/>
    <w:rsid w:val="003E2EF0"/>
    <w:rsid w:val="003E3117"/>
    <w:rsid w:val="003E3159"/>
    <w:rsid w:val="003E3674"/>
    <w:rsid w:val="003E37F3"/>
    <w:rsid w:val="003E3B46"/>
    <w:rsid w:val="003E3C6A"/>
    <w:rsid w:val="003E4065"/>
    <w:rsid w:val="003E458D"/>
    <w:rsid w:val="003E47C9"/>
    <w:rsid w:val="003E485C"/>
    <w:rsid w:val="003E50FB"/>
    <w:rsid w:val="003E5B2A"/>
    <w:rsid w:val="003E5E74"/>
    <w:rsid w:val="003E60A6"/>
    <w:rsid w:val="003E67ED"/>
    <w:rsid w:val="003E683C"/>
    <w:rsid w:val="003E7215"/>
    <w:rsid w:val="003E78FB"/>
    <w:rsid w:val="003E7A5D"/>
    <w:rsid w:val="003E7BB8"/>
    <w:rsid w:val="003E7BBD"/>
    <w:rsid w:val="003F0102"/>
    <w:rsid w:val="003F030F"/>
    <w:rsid w:val="003F0490"/>
    <w:rsid w:val="003F070D"/>
    <w:rsid w:val="003F099F"/>
    <w:rsid w:val="003F0D37"/>
    <w:rsid w:val="003F0E9A"/>
    <w:rsid w:val="003F0FDA"/>
    <w:rsid w:val="003F1687"/>
    <w:rsid w:val="003F16E3"/>
    <w:rsid w:val="003F179D"/>
    <w:rsid w:val="003F18CD"/>
    <w:rsid w:val="003F1A85"/>
    <w:rsid w:val="003F2248"/>
    <w:rsid w:val="003F2286"/>
    <w:rsid w:val="003F24DF"/>
    <w:rsid w:val="003F24F4"/>
    <w:rsid w:val="003F2B24"/>
    <w:rsid w:val="003F3445"/>
    <w:rsid w:val="003F3751"/>
    <w:rsid w:val="003F3FB8"/>
    <w:rsid w:val="003F4212"/>
    <w:rsid w:val="003F45A9"/>
    <w:rsid w:val="003F49B0"/>
    <w:rsid w:val="003F4C98"/>
    <w:rsid w:val="003F4FE1"/>
    <w:rsid w:val="003F51E4"/>
    <w:rsid w:val="003F560D"/>
    <w:rsid w:val="003F5A1E"/>
    <w:rsid w:val="003F657F"/>
    <w:rsid w:val="003F66B1"/>
    <w:rsid w:val="003F7301"/>
    <w:rsid w:val="003F7349"/>
    <w:rsid w:val="003F76A8"/>
    <w:rsid w:val="003F7C1A"/>
    <w:rsid w:val="003F7CBA"/>
    <w:rsid w:val="003F7D4B"/>
    <w:rsid w:val="003F7DD0"/>
    <w:rsid w:val="004002F8"/>
    <w:rsid w:val="00400743"/>
    <w:rsid w:val="00400886"/>
    <w:rsid w:val="0040098E"/>
    <w:rsid w:val="004009D9"/>
    <w:rsid w:val="00400B5D"/>
    <w:rsid w:val="00400C23"/>
    <w:rsid w:val="00400D1B"/>
    <w:rsid w:val="00400EF8"/>
    <w:rsid w:val="0040105F"/>
    <w:rsid w:val="0040123A"/>
    <w:rsid w:val="00401692"/>
    <w:rsid w:val="00402013"/>
    <w:rsid w:val="004022C0"/>
    <w:rsid w:val="0040245F"/>
    <w:rsid w:val="00402910"/>
    <w:rsid w:val="00402AA6"/>
    <w:rsid w:val="00402B69"/>
    <w:rsid w:val="00402F2E"/>
    <w:rsid w:val="0040324D"/>
    <w:rsid w:val="004032B6"/>
    <w:rsid w:val="004032EB"/>
    <w:rsid w:val="00403454"/>
    <w:rsid w:val="0040361A"/>
    <w:rsid w:val="00403712"/>
    <w:rsid w:val="00403E1C"/>
    <w:rsid w:val="004043FA"/>
    <w:rsid w:val="0040440F"/>
    <w:rsid w:val="00404599"/>
    <w:rsid w:val="004047E0"/>
    <w:rsid w:val="00404892"/>
    <w:rsid w:val="00404AE3"/>
    <w:rsid w:val="0040545D"/>
    <w:rsid w:val="004056FE"/>
    <w:rsid w:val="00405D4F"/>
    <w:rsid w:val="00405FBF"/>
    <w:rsid w:val="00405FD0"/>
    <w:rsid w:val="00406092"/>
    <w:rsid w:val="0040614F"/>
    <w:rsid w:val="00406306"/>
    <w:rsid w:val="004064B6"/>
    <w:rsid w:val="004066E5"/>
    <w:rsid w:val="0040688B"/>
    <w:rsid w:val="00407487"/>
    <w:rsid w:val="00407624"/>
    <w:rsid w:val="0040775B"/>
    <w:rsid w:val="00407966"/>
    <w:rsid w:val="00407F93"/>
    <w:rsid w:val="004103A5"/>
    <w:rsid w:val="00410537"/>
    <w:rsid w:val="004106ED"/>
    <w:rsid w:val="00410853"/>
    <w:rsid w:val="004109D4"/>
    <w:rsid w:val="00410ADA"/>
    <w:rsid w:val="00410BF4"/>
    <w:rsid w:val="004112D7"/>
    <w:rsid w:val="004114C8"/>
    <w:rsid w:val="0041181F"/>
    <w:rsid w:val="004118BF"/>
    <w:rsid w:val="00411F94"/>
    <w:rsid w:val="0041236C"/>
    <w:rsid w:val="004124AE"/>
    <w:rsid w:val="004130DE"/>
    <w:rsid w:val="0041350D"/>
    <w:rsid w:val="004136FE"/>
    <w:rsid w:val="00413942"/>
    <w:rsid w:val="004139DA"/>
    <w:rsid w:val="00413B85"/>
    <w:rsid w:val="00413C11"/>
    <w:rsid w:val="00413EF2"/>
    <w:rsid w:val="004140CC"/>
    <w:rsid w:val="0041428E"/>
    <w:rsid w:val="004145B3"/>
    <w:rsid w:val="004145B4"/>
    <w:rsid w:val="00414BAD"/>
    <w:rsid w:val="00414C9A"/>
    <w:rsid w:val="004150EE"/>
    <w:rsid w:val="0041567C"/>
    <w:rsid w:val="004157AA"/>
    <w:rsid w:val="0041594E"/>
    <w:rsid w:val="004159E4"/>
    <w:rsid w:val="00416673"/>
    <w:rsid w:val="00416688"/>
    <w:rsid w:val="0041675F"/>
    <w:rsid w:val="0041699A"/>
    <w:rsid w:val="00416A34"/>
    <w:rsid w:val="00416D60"/>
    <w:rsid w:val="00416D8F"/>
    <w:rsid w:val="00417003"/>
    <w:rsid w:val="00417561"/>
    <w:rsid w:val="00417690"/>
    <w:rsid w:val="00417949"/>
    <w:rsid w:val="00417B5A"/>
    <w:rsid w:val="00417D52"/>
    <w:rsid w:val="0042010C"/>
    <w:rsid w:val="004206D8"/>
    <w:rsid w:val="004206E3"/>
    <w:rsid w:val="00420A8F"/>
    <w:rsid w:val="004211BE"/>
    <w:rsid w:val="004214EA"/>
    <w:rsid w:val="004214EE"/>
    <w:rsid w:val="004217D0"/>
    <w:rsid w:val="00421FC3"/>
    <w:rsid w:val="0042216C"/>
    <w:rsid w:val="004223E1"/>
    <w:rsid w:val="00422430"/>
    <w:rsid w:val="00422EF5"/>
    <w:rsid w:val="00423B72"/>
    <w:rsid w:val="00423B9F"/>
    <w:rsid w:val="00423EB3"/>
    <w:rsid w:val="00424264"/>
    <w:rsid w:val="00424546"/>
    <w:rsid w:val="00424A4C"/>
    <w:rsid w:val="00424CB2"/>
    <w:rsid w:val="00425035"/>
    <w:rsid w:val="004250C8"/>
    <w:rsid w:val="00425115"/>
    <w:rsid w:val="004254CE"/>
    <w:rsid w:val="00425531"/>
    <w:rsid w:val="004255A4"/>
    <w:rsid w:val="004255AA"/>
    <w:rsid w:val="0042671D"/>
    <w:rsid w:val="00426831"/>
    <w:rsid w:val="00426ADF"/>
    <w:rsid w:val="00427503"/>
    <w:rsid w:val="00427853"/>
    <w:rsid w:val="00427E1B"/>
    <w:rsid w:val="004308E1"/>
    <w:rsid w:val="00430A3A"/>
    <w:rsid w:val="00431563"/>
    <w:rsid w:val="004319BD"/>
    <w:rsid w:val="00431B67"/>
    <w:rsid w:val="00431D9A"/>
    <w:rsid w:val="004325F5"/>
    <w:rsid w:val="00432875"/>
    <w:rsid w:val="00432947"/>
    <w:rsid w:val="00432A3A"/>
    <w:rsid w:val="00432DBC"/>
    <w:rsid w:val="00432FB7"/>
    <w:rsid w:val="004335D4"/>
    <w:rsid w:val="0043367A"/>
    <w:rsid w:val="0043376C"/>
    <w:rsid w:val="004337DB"/>
    <w:rsid w:val="00433B2B"/>
    <w:rsid w:val="00433B30"/>
    <w:rsid w:val="00434501"/>
    <w:rsid w:val="004347D6"/>
    <w:rsid w:val="004348CC"/>
    <w:rsid w:val="00434C2D"/>
    <w:rsid w:val="004350A1"/>
    <w:rsid w:val="00435222"/>
    <w:rsid w:val="00435392"/>
    <w:rsid w:val="0043574D"/>
    <w:rsid w:val="004359EF"/>
    <w:rsid w:val="00436191"/>
    <w:rsid w:val="00436352"/>
    <w:rsid w:val="00436425"/>
    <w:rsid w:val="004365BF"/>
    <w:rsid w:val="0043667C"/>
    <w:rsid w:val="00436829"/>
    <w:rsid w:val="00436D9F"/>
    <w:rsid w:val="004372B1"/>
    <w:rsid w:val="00437CE9"/>
    <w:rsid w:val="00437E83"/>
    <w:rsid w:val="00437ED0"/>
    <w:rsid w:val="004401D6"/>
    <w:rsid w:val="004401E9"/>
    <w:rsid w:val="00440621"/>
    <w:rsid w:val="00440F01"/>
    <w:rsid w:val="00441443"/>
    <w:rsid w:val="00441459"/>
    <w:rsid w:val="00441A69"/>
    <w:rsid w:val="00441C07"/>
    <w:rsid w:val="00442128"/>
    <w:rsid w:val="0044230C"/>
    <w:rsid w:val="004426C2"/>
    <w:rsid w:val="0044277D"/>
    <w:rsid w:val="00442D7A"/>
    <w:rsid w:val="0044330E"/>
    <w:rsid w:val="004436C6"/>
    <w:rsid w:val="004439C2"/>
    <w:rsid w:val="00443D4F"/>
    <w:rsid w:val="00444317"/>
    <w:rsid w:val="00444DC5"/>
    <w:rsid w:val="00444DC8"/>
    <w:rsid w:val="00444E0A"/>
    <w:rsid w:val="00445532"/>
    <w:rsid w:val="00445572"/>
    <w:rsid w:val="004455BA"/>
    <w:rsid w:val="00445F39"/>
    <w:rsid w:val="0044604B"/>
    <w:rsid w:val="004467A9"/>
    <w:rsid w:val="00446CE4"/>
    <w:rsid w:val="00446F22"/>
    <w:rsid w:val="00447306"/>
    <w:rsid w:val="004479C4"/>
    <w:rsid w:val="00447AC8"/>
    <w:rsid w:val="00450095"/>
    <w:rsid w:val="0045012D"/>
    <w:rsid w:val="004501F3"/>
    <w:rsid w:val="00450D13"/>
    <w:rsid w:val="004514B8"/>
    <w:rsid w:val="00451763"/>
    <w:rsid w:val="00451AF4"/>
    <w:rsid w:val="00451DF3"/>
    <w:rsid w:val="00452281"/>
    <w:rsid w:val="004523E5"/>
    <w:rsid w:val="004527AD"/>
    <w:rsid w:val="00452CEA"/>
    <w:rsid w:val="00452E0C"/>
    <w:rsid w:val="00452E41"/>
    <w:rsid w:val="00452F0E"/>
    <w:rsid w:val="00453031"/>
    <w:rsid w:val="004530F2"/>
    <w:rsid w:val="00453132"/>
    <w:rsid w:val="004532D3"/>
    <w:rsid w:val="00453371"/>
    <w:rsid w:val="0045381B"/>
    <w:rsid w:val="004539DD"/>
    <w:rsid w:val="00453C6A"/>
    <w:rsid w:val="00454228"/>
    <w:rsid w:val="004548E1"/>
    <w:rsid w:val="00454B7E"/>
    <w:rsid w:val="004554CC"/>
    <w:rsid w:val="0045568C"/>
    <w:rsid w:val="004558C8"/>
    <w:rsid w:val="00455EE6"/>
    <w:rsid w:val="00456982"/>
    <w:rsid w:val="00456CF5"/>
    <w:rsid w:val="00456D8E"/>
    <w:rsid w:val="00456FC0"/>
    <w:rsid w:val="00456FE6"/>
    <w:rsid w:val="004574D9"/>
    <w:rsid w:val="00460034"/>
    <w:rsid w:val="00460484"/>
    <w:rsid w:val="0046051A"/>
    <w:rsid w:val="0046074D"/>
    <w:rsid w:val="00460798"/>
    <w:rsid w:val="00460F07"/>
    <w:rsid w:val="0046116B"/>
    <w:rsid w:val="00461465"/>
    <w:rsid w:val="0046149D"/>
    <w:rsid w:val="004615F8"/>
    <w:rsid w:val="004617FE"/>
    <w:rsid w:val="00461AE5"/>
    <w:rsid w:val="00461D08"/>
    <w:rsid w:val="00462279"/>
    <w:rsid w:val="004624A0"/>
    <w:rsid w:val="0046250E"/>
    <w:rsid w:val="00462945"/>
    <w:rsid w:val="00462DFD"/>
    <w:rsid w:val="0046315E"/>
    <w:rsid w:val="00463325"/>
    <w:rsid w:val="00463584"/>
    <w:rsid w:val="00463737"/>
    <w:rsid w:val="004638E7"/>
    <w:rsid w:val="004638E8"/>
    <w:rsid w:val="0046396A"/>
    <w:rsid w:val="00463BF9"/>
    <w:rsid w:val="00464CD7"/>
    <w:rsid w:val="00464E2A"/>
    <w:rsid w:val="00465348"/>
    <w:rsid w:val="00465D05"/>
    <w:rsid w:val="00466010"/>
    <w:rsid w:val="0046602E"/>
    <w:rsid w:val="00466114"/>
    <w:rsid w:val="0046647F"/>
    <w:rsid w:val="00466BDF"/>
    <w:rsid w:val="00466CF3"/>
    <w:rsid w:val="00467008"/>
    <w:rsid w:val="004672A4"/>
    <w:rsid w:val="00467327"/>
    <w:rsid w:val="0046753B"/>
    <w:rsid w:val="004679E3"/>
    <w:rsid w:val="00467BA1"/>
    <w:rsid w:val="00470006"/>
    <w:rsid w:val="0047068C"/>
    <w:rsid w:val="0047088A"/>
    <w:rsid w:val="00470F8A"/>
    <w:rsid w:val="0047111B"/>
    <w:rsid w:val="00471178"/>
    <w:rsid w:val="004713F2"/>
    <w:rsid w:val="0047175C"/>
    <w:rsid w:val="0047185C"/>
    <w:rsid w:val="00471A2C"/>
    <w:rsid w:val="00471AC1"/>
    <w:rsid w:val="00471B70"/>
    <w:rsid w:val="00471BC7"/>
    <w:rsid w:val="00472590"/>
    <w:rsid w:val="004726DA"/>
    <w:rsid w:val="00472A56"/>
    <w:rsid w:val="00472B6E"/>
    <w:rsid w:val="00472EDA"/>
    <w:rsid w:val="00472F86"/>
    <w:rsid w:val="00472FE3"/>
    <w:rsid w:val="00473294"/>
    <w:rsid w:val="004733B9"/>
    <w:rsid w:val="004734E2"/>
    <w:rsid w:val="00473591"/>
    <w:rsid w:val="0047369C"/>
    <w:rsid w:val="00473798"/>
    <w:rsid w:val="0047396E"/>
    <w:rsid w:val="00473CCE"/>
    <w:rsid w:val="00474380"/>
    <w:rsid w:val="004744D2"/>
    <w:rsid w:val="004749C4"/>
    <w:rsid w:val="00474B67"/>
    <w:rsid w:val="00474B81"/>
    <w:rsid w:val="00474DFD"/>
    <w:rsid w:val="00475056"/>
    <w:rsid w:val="004751C2"/>
    <w:rsid w:val="004753C1"/>
    <w:rsid w:val="00475677"/>
    <w:rsid w:val="0047572B"/>
    <w:rsid w:val="004758C2"/>
    <w:rsid w:val="00475A74"/>
    <w:rsid w:val="00475B58"/>
    <w:rsid w:val="00475D7A"/>
    <w:rsid w:val="00476822"/>
    <w:rsid w:val="0047685E"/>
    <w:rsid w:val="00476B1E"/>
    <w:rsid w:val="00476D7B"/>
    <w:rsid w:val="0047701A"/>
    <w:rsid w:val="004773B3"/>
    <w:rsid w:val="00477600"/>
    <w:rsid w:val="00477842"/>
    <w:rsid w:val="00477A42"/>
    <w:rsid w:val="00477B12"/>
    <w:rsid w:val="00480630"/>
    <w:rsid w:val="00480A0F"/>
    <w:rsid w:val="00480FB6"/>
    <w:rsid w:val="0048113E"/>
    <w:rsid w:val="004818CA"/>
    <w:rsid w:val="00481A42"/>
    <w:rsid w:val="00481F5D"/>
    <w:rsid w:val="00482505"/>
    <w:rsid w:val="0048281E"/>
    <w:rsid w:val="00482BCF"/>
    <w:rsid w:val="00482C04"/>
    <w:rsid w:val="00483134"/>
    <w:rsid w:val="004833BC"/>
    <w:rsid w:val="00483468"/>
    <w:rsid w:val="00483AD9"/>
    <w:rsid w:val="0048405D"/>
    <w:rsid w:val="004844E7"/>
    <w:rsid w:val="0048450A"/>
    <w:rsid w:val="00484788"/>
    <w:rsid w:val="00484A53"/>
    <w:rsid w:val="00484E1D"/>
    <w:rsid w:val="00484EEE"/>
    <w:rsid w:val="00484FD0"/>
    <w:rsid w:val="00485186"/>
    <w:rsid w:val="00485317"/>
    <w:rsid w:val="00485934"/>
    <w:rsid w:val="00485B6F"/>
    <w:rsid w:val="00485F94"/>
    <w:rsid w:val="0048617C"/>
    <w:rsid w:val="0048619D"/>
    <w:rsid w:val="0048624D"/>
    <w:rsid w:val="00486513"/>
    <w:rsid w:val="00486D11"/>
    <w:rsid w:val="00486E9C"/>
    <w:rsid w:val="00486F72"/>
    <w:rsid w:val="00486FF7"/>
    <w:rsid w:val="0048710F"/>
    <w:rsid w:val="00487172"/>
    <w:rsid w:val="004871E0"/>
    <w:rsid w:val="004875B3"/>
    <w:rsid w:val="0048767C"/>
    <w:rsid w:val="00487690"/>
    <w:rsid w:val="00487FB5"/>
    <w:rsid w:val="00490322"/>
    <w:rsid w:val="0049085E"/>
    <w:rsid w:val="00490C40"/>
    <w:rsid w:val="00491296"/>
    <w:rsid w:val="004912BE"/>
    <w:rsid w:val="00491325"/>
    <w:rsid w:val="004917C3"/>
    <w:rsid w:val="004917E6"/>
    <w:rsid w:val="00491E3C"/>
    <w:rsid w:val="0049244B"/>
    <w:rsid w:val="004924C0"/>
    <w:rsid w:val="00492A82"/>
    <w:rsid w:val="00492F21"/>
    <w:rsid w:val="00492F71"/>
    <w:rsid w:val="00493077"/>
    <w:rsid w:val="00493316"/>
    <w:rsid w:val="0049340A"/>
    <w:rsid w:val="004937D7"/>
    <w:rsid w:val="00493C39"/>
    <w:rsid w:val="00493DC3"/>
    <w:rsid w:val="00493F03"/>
    <w:rsid w:val="004941EE"/>
    <w:rsid w:val="0049451E"/>
    <w:rsid w:val="004947C0"/>
    <w:rsid w:val="00494D13"/>
    <w:rsid w:val="00494D3E"/>
    <w:rsid w:val="004954A8"/>
    <w:rsid w:val="004954B4"/>
    <w:rsid w:val="00495D98"/>
    <w:rsid w:val="00495FDB"/>
    <w:rsid w:val="0049629C"/>
    <w:rsid w:val="004964D6"/>
    <w:rsid w:val="004966C2"/>
    <w:rsid w:val="0049678A"/>
    <w:rsid w:val="004977D8"/>
    <w:rsid w:val="00497853"/>
    <w:rsid w:val="00497970"/>
    <w:rsid w:val="00497E90"/>
    <w:rsid w:val="00497F0C"/>
    <w:rsid w:val="004A026A"/>
    <w:rsid w:val="004A0540"/>
    <w:rsid w:val="004A0550"/>
    <w:rsid w:val="004A068C"/>
    <w:rsid w:val="004A094C"/>
    <w:rsid w:val="004A10AF"/>
    <w:rsid w:val="004A1415"/>
    <w:rsid w:val="004A169C"/>
    <w:rsid w:val="004A1B17"/>
    <w:rsid w:val="004A1FDE"/>
    <w:rsid w:val="004A261A"/>
    <w:rsid w:val="004A2A0E"/>
    <w:rsid w:val="004A319D"/>
    <w:rsid w:val="004A346D"/>
    <w:rsid w:val="004A3AD6"/>
    <w:rsid w:val="004A3C98"/>
    <w:rsid w:val="004A41C2"/>
    <w:rsid w:val="004A450A"/>
    <w:rsid w:val="004A465A"/>
    <w:rsid w:val="004A4EC8"/>
    <w:rsid w:val="004A4FD7"/>
    <w:rsid w:val="004A5602"/>
    <w:rsid w:val="004A58EA"/>
    <w:rsid w:val="004A59EC"/>
    <w:rsid w:val="004A63A5"/>
    <w:rsid w:val="004A647D"/>
    <w:rsid w:val="004A6827"/>
    <w:rsid w:val="004A6B2F"/>
    <w:rsid w:val="004A728D"/>
    <w:rsid w:val="004A736E"/>
    <w:rsid w:val="004A7421"/>
    <w:rsid w:val="004A7AB8"/>
    <w:rsid w:val="004A7C7D"/>
    <w:rsid w:val="004B060A"/>
    <w:rsid w:val="004B080D"/>
    <w:rsid w:val="004B0845"/>
    <w:rsid w:val="004B0A1F"/>
    <w:rsid w:val="004B0D91"/>
    <w:rsid w:val="004B163D"/>
    <w:rsid w:val="004B1802"/>
    <w:rsid w:val="004B1838"/>
    <w:rsid w:val="004B186E"/>
    <w:rsid w:val="004B18C0"/>
    <w:rsid w:val="004B1914"/>
    <w:rsid w:val="004B1C92"/>
    <w:rsid w:val="004B1F03"/>
    <w:rsid w:val="004B2150"/>
    <w:rsid w:val="004B2533"/>
    <w:rsid w:val="004B333B"/>
    <w:rsid w:val="004B36FF"/>
    <w:rsid w:val="004B3715"/>
    <w:rsid w:val="004B3833"/>
    <w:rsid w:val="004B3A58"/>
    <w:rsid w:val="004B3C35"/>
    <w:rsid w:val="004B408E"/>
    <w:rsid w:val="004B42E2"/>
    <w:rsid w:val="004B4316"/>
    <w:rsid w:val="004B454B"/>
    <w:rsid w:val="004B4C7D"/>
    <w:rsid w:val="004B4E8F"/>
    <w:rsid w:val="004B4F78"/>
    <w:rsid w:val="004B5055"/>
    <w:rsid w:val="004B5189"/>
    <w:rsid w:val="004B5251"/>
    <w:rsid w:val="004B5366"/>
    <w:rsid w:val="004B561E"/>
    <w:rsid w:val="004B5950"/>
    <w:rsid w:val="004B5E3B"/>
    <w:rsid w:val="004B5EC8"/>
    <w:rsid w:val="004B6AC7"/>
    <w:rsid w:val="004B6D04"/>
    <w:rsid w:val="004B6F72"/>
    <w:rsid w:val="004B7949"/>
    <w:rsid w:val="004B7B41"/>
    <w:rsid w:val="004C00D7"/>
    <w:rsid w:val="004C07A8"/>
    <w:rsid w:val="004C07D3"/>
    <w:rsid w:val="004C085F"/>
    <w:rsid w:val="004C0965"/>
    <w:rsid w:val="004C0B89"/>
    <w:rsid w:val="004C0F25"/>
    <w:rsid w:val="004C13F9"/>
    <w:rsid w:val="004C153C"/>
    <w:rsid w:val="004C1A17"/>
    <w:rsid w:val="004C1CB3"/>
    <w:rsid w:val="004C1D8D"/>
    <w:rsid w:val="004C1DED"/>
    <w:rsid w:val="004C224B"/>
    <w:rsid w:val="004C22E9"/>
    <w:rsid w:val="004C24EE"/>
    <w:rsid w:val="004C2BA5"/>
    <w:rsid w:val="004C2CEA"/>
    <w:rsid w:val="004C2CF9"/>
    <w:rsid w:val="004C3191"/>
    <w:rsid w:val="004C4677"/>
    <w:rsid w:val="004C4F0A"/>
    <w:rsid w:val="004C5374"/>
    <w:rsid w:val="004C5431"/>
    <w:rsid w:val="004C5570"/>
    <w:rsid w:val="004C5F31"/>
    <w:rsid w:val="004C5FB7"/>
    <w:rsid w:val="004C63FC"/>
    <w:rsid w:val="004C654A"/>
    <w:rsid w:val="004C674C"/>
    <w:rsid w:val="004C6757"/>
    <w:rsid w:val="004C6766"/>
    <w:rsid w:val="004C67C8"/>
    <w:rsid w:val="004C690A"/>
    <w:rsid w:val="004C72BF"/>
    <w:rsid w:val="004C760B"/>
    <w:rsid w:val="004C764D"/>
    <w:rsid w:val="004C7B91"/>
    <w:rsid w:val="004C7BEC"/>
    <w:rsid w:val="004C7CF8"/>
    <w:rsid w:val="004C7FD2"/>
    <w:rsid w:val="004D0369"/>
    <w:rsid w:val="004D06A3"/>
    <w:rsid w:val="004D0B33"/>
    <w:rsid w:val="004D0B8D"/>
    <w:rsid w:val="004D0C57"/>
    <w:rsid w:val="004D0FB3"/>
    <w:rsid w:val="004D1181"/>
    <w:rsid w:val="004D120F"/>
    <w:rsid w:val="004D172E"/>
    <w:rsid w:val="004D1E4C"/>
    <w:rsid w:val="004D2701"/>
    <w:rsid w:val="004D286E"/>
    <w:rsid w:val="004D2881"/>
    <w:rsid w:val="004D2B9D"/>
    <w:rsid w:val="004D2BA7"/>
    <w:rsid w:val="004D2D00"/>
    <w:rsid w:val="004D2F21"/>
    <w:rsid w:val="004D32F5"/>
    <w:rsid w:val="004D337D"/>
    <w:rsid w:val="004D3613"/>
    <w:rsid w:val="004D369C"/>
    <w:rsid w:val="004D380E"/>
    <w:rsid w:val="004D3A12"/>
    <w:rsid w:val="004D3ADA"/>
    <w:rsid w:val="004D3B76"/>
    <w:rsid w:val="004D4027"/>
    <w:rsid w:val="004D42C5"/>
    <w:rsid w:val="004D43F1"/>
    <w:rsid w:val="004D4873"/>
    <w:rsid w:val="004D4888"/>
    <w:rsid w:val="004D4AA4"/>
    <w:rsid w:val="004D4F0D"/>
    <w:rsid w:val="004D51B7"/>
    <w:rsid w:val="004D521B"/>
    <w:rsid w:val="004D5604"/>
    <w:rsid w:val="004D5CAA"/>
    <w:rsid w:val="004D5DFB"/>
    <w:rsid w:val="004D5E00"/>
    <w:rsid w:val="004D61BB"/>
    <w:rsid w:val="004D6679"/>
    <w:rsid w:val="004D6735"/>
    <w:rsid w:val="004D69F8"/>
    <w:rsid w:val="004D6C7F"/>
    <w:rsid w:val="004D7976"/>
    <w:rsid w:val="004D7ADA"/>
    <w:rsid w:val="004D7C28"/>
    <w:rsid w:val="004D7E95"/>
    <w:rsid w:val="004E09B5"/>
    <w:rsid w:val="004E125E"/>
    <w:rsid w:val="004E1AB2"/>
    <w:rsid w:val="004E1B2D"/>
    <w:rsid w:val="004E2293"/>
    <w:rsid w:val="004E22B8"/>
    <w:rsid w:val="004E2922"/>
    <w:rsid w:val="004E2C04"/>
    <w:rsid w:val="004E2C76"/>
    <w:rsid w:val="004E338B"/>
    <w:rsid w:val="004E35AC"/>
    <w:rsid w:val="004E397E"/>
    <w:rsid w:val="004E4107"/>
    <w:rsid w:val="004E4E15"/>
    <w:rsid w:val="004E4EEC"/>
    <w:rsid w:val="004E50A9"/>
    <w:rsid w:val="004E526E"/>
    <w:rsid w:val="004E53B2"/>
    <w:rsid w:val="004E5998"/>
    <w:rsid w:val="004E59BA"/>
    <w:rsid w:val="004E5DE7"/>
    <w:rsid w:val="004E6432"/>
    <w:rsid w:val="004E650E"/>
    <w:rsid w:val="004E669F"/>
    <w:rsid w:val="004E68D5"/>
    <w:rsid w:val="004E6905"/>
    <w:rsid w:val="004E6D2A"/>
    <w:rsid w:val="004E7253"/>
    <w:rsid w:val="004E7697"/>
    <w:rsid w:val="004F063F"/>
    <w:rsid w:val="004F06AF"/>
    <w:rsid w:val="004F06BE"/>
    <w:rsid w:val="004F0E65"/>
    <w:rsid w:val="004F0F12"/>
    <w:rsid w:val="004F14C3"/>
    <w:rsid w:val="004F15BA"/>
    <w:rsid w:val="004F1F64"/>
    <w:rsid w:val="004F2080"/>
    <w:rsid w:val="004F239E"/>
    <w:rsid w:val="004F24F7"/>
    <w:rsid w:val="004F2762"/>
    <w:rsid w:val="004F2BEE"/>
    <w:rsid w:val="004F2F27"/>
    <w:rsid w:val="004F3DA5"/>
    <w:rsid w:val="004F4078"/>
    <w:rsid w:val="004F4B0E"/>
    <w:rsid w:val="004F4D97"/>
    <w:rsid w:val="004F4E0B"/>
    <w:rsid w:val="004F502F"/>
    <w:rsid w:val="004F55DA"/>
    <w:rsid w:val="004F5A8D"/>
    <w:rsid w:val="004F5E26"/>
    <w:rsid w:val="004F5FDF"/>
    <w:rsid w:val="004F6080"/>
    <w:rsid w:val="004F6091"/>
    <w:rsid w:val="004F62FF"/>
    <w:rsid w:val="004F697A"/>
    <w:rsid w:val="004F6FFA"/>
    <w:rsid w:val="004F7345"/>
    <w:rsid w:val="004F7629"/>
    <w:rsid w:val="004F7689"/>
    <w:rsid w:val="004F77F3"/>
    <w:rsid w:val="0050007A"/>
    <w:rsid w:val="005000A1"/>
    <w:rsid w:val="005000AE"/>
    <w:rsid w:val="0050015B"/>
    <w:rsid w:val="0050016B"/>
    <w:rsid w:val="00500364"/>
    <w:rsid w:val="005005D7"/>
    <w:rsid w:val="00500A19"/>
    <w:rsid w:val="00500B3A"/>
    <w:rsid w:val="00500DD4"/>
    <w:rsid w:val="00500E83"/>
    <w:rsid w:val="00501002"/>
    <w:rsid w:val="005010C6"/>
    <w:rsid w:val="005010CA"/>
    <w:rsid w:val="0050151F"/>
    <w:rsid w:val="0050156A"/>
    <w:rsid w:val="00501601"/>
    <w:rsid w:val="00501BDF"/>
    <w:rsid w:val="005020A7"/>
    <w:rsid w:val="0050211B"/>
    <w:rsid w:val="00502BB5"/>
    <w:rsid w:val="00503190"/>
    <w:rsid w:val="0050337B"/>
    <w:rsid w:val="0050385E"/>
    <w:rsid w:val="00503B23"/>
    <w:rsid w:val="00503C4C"/>
    <w:rsid w:val="00503CDF"/>
    <w:rsid w:val="0050424D"/>
    <w:rsid w:val="0050441B"/>
    <w:rsid w:val="00504D68"/>
    <w:rsid w:val="00504DDF"/>
    <w:rsid w:val="005051CE"/>
    <w:rsid w:val="0050532A"/>
    <w:rsid w:val="005056D5"/>
    <w:rsid w:val="005059EE"/>
    <w:rsid w:val="00505CFF"/>
    <w:rsid w:val="00506002"/>
    <w:rsid w:val="005062D1"/>
    <w:rsid w:val="0050660A"/>
    <w:rsid w:val="00506684"/>
    <w:rsid w:val="00506714"/>
    <w:rsid w:val="00506751"/>
    <w:rsid w:val="00506A5D"/>
    <w:rsid w:val="0050743E"/>
    <w:rsid w:val="00507554"/>
    <w:rsid w:val="00507726"/>
    <w:rsid w:val="00507AD6"/>
    <w:rsid w:val="00507BA8"/>
    <w:rsid w:val="005102EE"/>
    <w:rsid w:val="005105B3"/>
    <w:rsid w:val="0051070C"/>
    <w:rsid w:val="00510D95"/>
    <w:rsid w:val="00510F30"/>
    <w:rsid w:val="005113FA"/>
    <w:rsid w:val="00511C9B"/>
    <w:rsid w:val="00511CF7"/>
    <w:rsid w:val="0051267E"/>
    <w:rsid w:val="005126CC"/>
    <w:rsid w:val="00512FF1"/>
    <w:rsid w:val="00513048"/>
    <w:rsid w:val="00513321"/>
    <w:rsid w:val="0051339F"/>
    <w:rsid w:val="00513EE0"/>
    <w:rsid w:val="00514733"/>
    <w:rsid w:val="00514AD0"/>
    <w:rsid w:val="00514EB7"/>
    <w:rsid w:val="00514EE3"/>
    <w:rsid w:val="00514FF8"/>
    <w:rsid w:val="0051552F"/>
    <w:rsid w:val="00515C19"/>
    <w:rsid w:val="00515F7F"/>
    <w:rsid w:val="0051603C"/>
    <w:rsid w:val="005163FC"/>
    <w:rsid w:val="005166B3"/>
    <w:rsid w:val="005175E6"/>
    <w:rsid w:val="005175FB"/>
    <w:rsid w:val="005179D5"/>
    <w:rsid w:val="00517B5C"/>
    <w:rsid w:val="00517BDD"/>
    <w:rsid w:val="00517F56"/>
    <w:rsid w:val="0052068A"/>
    <w:rsid w:val="00520826"/>
    <w:rsid w:val="005208CC"/>
    <w:rsid w:val="00520AE9"/>
    <w:rsid w:val="00520DB4"/>
    <w:rsid w:val="0052115A"/>
    <w:rsid w:val="00521274"/>
    <w:rsid w:val="0052139D"/>
    <w:rsid w:val="00521FA0"/>
    <w:rsid w:val="00522251"/>
    <w:rsid w:val="005225A1"/>
    <w:rsid w:val="00522C3A"/>
    <w:rsid w:val="00522D7C"/>
    <w:rsid w:val="00522ED7"/>
    <w:rsid w:val="00522F7A"/>
    <w:rsid w:val="00523311"/>
    <w:rsid w:val="00523357"/>
    <w:rsid w:val="00523654"/>
    <w:rsid w:val="005237FA"/>
    <w:rsid w:val="00523F3D"/>
    <w:rsid w:val="00524798"/>
    <w:rsid w:val="005248E7"/>
    <w:rsid w:val="00524A87"/>
    <w:rsid w:val="00524F65"/>
    <w:rsid w:val="00525109"/>
    <w:rsid w:val="005255A8"/>
    <w:rsid w:val="0052585A"/>
    <w:rsid w:val="00525890"/>
    <w:rsid w:val="00525C03"/>
    <w:rsid w:val="00525F77"/>
    <w:rsid w:val="00526588"/>
    <w:rsid w:val="005266FF"/>
    <w:rsid w:val="005268A4"/>
    <w:rsid w:val="0052699B"/>
    <w:rsid w:val="00526ABF"/>
    <w:rsid w:val="00526B08"/>
    <w:rsid w:val="00526E30"/>
    <w:rsid w:val="00526E94"/>
    <w:rsid w:val="0052749E"/>
    <w:rsid w:val="005274B4"/>
    <w:rsid w:val="00527521"/>
    <w:rsid w:val="005277D8"/>
    <w:rsid w:val="00527856"/>
    <w:rsid w:val="00527989"/>
    <w:rsid w:val="00527B75"/>
    <w:rsid w:val="00527F6A"/>
    <w:rsid w:val="00530563"/>
    <w:rsid w:val="00530923"/>
    <w:rsid w:val="00530F93"/>
    <w:rsid w:val="00530FCA"/>
    <w:rsid w:val="005317F4"/>
    <w:rsid w:val="00531A1B"/>
    <w:rsid w:val="00531B3E"/>
    <w:rsid w:val="00531B67"/>
    <w:rsid w:val="00531F0E"/>
    <w:rsid w:val="0053226E"/>
    <w:rsid w:val="00532AFB"/>
    <w:rsid w:val="00532B59"/>
    <w:rsid w:val="005336BC"/>
    <w:rsid w:val="00533BC8"/>
    <w:rsid w:val="00533BF5"/>
    <w:rsid w:val="00533CFB"/>
    <w:rsid w:val="00534D55"/>
    <w:rsid w:val="005355A4"/>
    <w:rsid w:val="005355AC"/>
    <w:rsid w:val="0053584A"/>
    <w:rsid w:val="00535E36"/>
    <w:rsid w:val="00536242"/>
    <w:rsid w:val="0053663E"/>
    <w:rsid w:val="00536739"/>
    <w:rsid w:val="0053678A"/>
    <w:rsid w:val="00536D9E"/>
    <w:rsid w:val="00536F62"/>
    <w:rsid w:val="00536FC6"/>
    <w:rsid w:val="00537182"/>
    <w:rsid w:val="005377AA"/>
    <w:rsid w:val="005378B8"/>
    <w:rsid w:val="005378C6"/>
    <w:rsid w:val="00537ADF"/>
    <w:rsid w:val="00537C7B"/>
    <w:rsid w:val="00537CC5"/>
    <w:rsid w:val="00537D93"/>
    <w:rsid w:val="00537E49"/>
    <w:rsid w:val="00540059"/>
    <w:rsid w:val="005400C6"/>
    <w:rsid w:val="0054037D"/>
    <w:rsid w:val="00540587"/>
    <w:rsid w:val="0054097F"/>
    <w:rsid w:val="00540A31"/>
    <w:rsid w:val="00541027"/>
    <w:rsid w:val="00541593"/>
    <w:rsid w:val="005416FE"/>
    <w:rsid w:val="0054184C"/>
    <w:rsid w:val="00541AB4"/>
    <w:rsid w:val="005420A3"/>
    <w:rsid w:val="005422EE"/>
    <w:rsid w:val="0054248C"/>
    <w:rsid w:val="00542713"/>
    <w:rsid w:val="00542D3D"/>
    <w:rsid w:val="00542DE5"/>
    <w:rsid w:val="005434C4"/>
    <w:rsid w:val="00543651"/>
    <w:rsid w:val="00543684"/>
    <w:rsid w:val="0054398F"/>
    <w:rsid w:val="00544557"/>
    <w:rsid w:val="00544983"/>
    <w:rsid w:val="005449AA"/>
    <w:rsid w:val="0054541F"/>
    <w:rsid w:val="00545E10"/>
    <w:rsid w:val="005461F1"/>
    <w:rsid w:val="0054628E"/>
    <w:rsid w:val="00546657"/>
    <w:rsid w:val="00546B86"/>
    <w:rsid w:val="00546B88"/>
    <w:rsid w:val="005472A6"/>
    <w:rsid w:val="00547994"/>
    <w:rsid w:val="00547A11"/>
    <w:rsid w:val="00547A58"/>
    <w:rsid w:val="00547EDF"/>
    <w:rsid w:val="00547FE7"/>
    <w:rsid w:val="0055009C"/>
    <w:rsid w:val="005506B7"/>
    <w:rsid w:val="00550A0F"/>
    <w:rsid w:val="00550E29"/>
    <w:rsid w:val="00551D71"/>
    <w:rsid w:val="005522F0"/>
    <w:rsid w:val="00552437"/>
    <w:rsid w:val="00552D6F"/>
    <w:rsid w:val="00552D89"/>
    <w:rsid w:val="00553403"/>
    <w:rsid w:val="00553413"/>
    <w:rsid w:val="0055354C"/>
    <w:rsid w:val="0055371F"/>
    <w:rsid w:val="00553811"/>
    <w:rsid w:val="0055381C"/>
    <w:rsid w:val="00553C5F"/>
    <w:rsid w:val="00554467"/>
    <w:rsid w:val="00554A39"/>
    <w:rsid w:val="00554A65"/>
    <w:rsid w:val="00554BC0"/>
    <w:rsid w:val="005550E4"/>
    <w:rsid w:val="00555702"/>
    <w:rsid w:val="00555B4B"/>
    <w:rsid w:val="005560AE"/>
    <w:rsid w:val="005560C2"/>
    <w:rsid w:val="0055613E"/>
    <w:rsid w:val="00556160"/>
    <w:rsid w:val="005566A2"/>
    <w:rsid w:val="00556C3B"/>
    <w:rsid w:val="005570C0"/>
    <w:rsid w:val="00557A10"/>
    <w:rsid w:val="00557EDB"/>
    <w:rsid w:val="005600F0"/>
    <w:rsid w:val="00560BA8"/>
    <w:rsid w:val="0056198B"/>
    <w:rsid w:val="00561A09"/>
    <w:rsid w:val="00561A1A"/>
    <w:rsid w:val="0056242D"/>
    <w:rsid w:val="00562A5D"/>
    <w:rsid w:val="00562B14"/>
    <w:rsid w:val="00562B6C"/>
    <w:rsid w:val="00563713"/>
    <w:rsid w:val="00563885"/>
    <w:rsid w:val="00563BB0"/>
    <w:rsid w:val="00563C8B"/>
    <w:rsid w:val="00563CC1"/>
    <w:rsid w:val="00564039"/>
    <w:rsid w:val="00564072"/>
    <w:rsid w:val="00564371"/>
    <w:rsid w:val="005648EF"/>
    <w:rsid w:val="0056502F"/>
    <w:rsid w:val="00565079"/>
    <w:rsid w:val="00565D8E"/>
    <w:rsid w:val="00565D92"/>
    <w:rsid w:val="005660CA"/>
    <w:rsid w:val="00566A42"/>
    <w:rsid w:val="00566BE8"/>
    <w:rsid w:val="00566D1D"/>
    <w:rsid w:val="00566E90"/>
    <w:rsid w:val="0056716D"/>
    <w:rsid w:val="00567368"/>
    <w:rsid w:val="00567B87"/>
    <w:rsid w:val="00567BFF"/>
    <w:rsid w:val="00570787"/>
    <w:rsid w:val="00570ED1"/>
    <w:rsid w:val="00570EF7"/>
    <w:rsid w:val="00571507"/>
    <w:rsid w:val="00571BCA"/>
    <w:rsid w:val="00571E20"/>
    <w:rsid w:val="00571E83"/>
    <w:rsid w:val="00571F52"/>
    <w:rsid w:val="005723C3"/>
    <w:rsid w:val="00572668"/>
    <w:rsid w:val="0057299A"/>
    <w:rsid w:val="00572ECF"/>
    <w:rsid w:val="005732CB"/>
    <w:rsid w:val="00573364"/>
    <w:rsid w:val="005733E2"/>
    <w:rsid w:val="00573442"/>
    <w:rsid w:val="005735EA"/>
    <w:rsid w:val="00573CE4"/>
    <w:rsid w:val="00573EE6"/>
    <w:rsid w:val="0057404E"/>
    <w:rsid w:val="00574A8A"/>
    <w:rsid w:val="00574B91"/>
    <w:rsid w:val="0057559C"/>
    <w:rsid w:val="00575742"/>
    <w:rsid w:val="00575972"/>
    <w:rsid w:val="00575EE5"/>
    <w:rsid w:val="0057625D"/>
    <w:rsid w:val="00576938"/>
    <w:rsid w:val="00576D70"/>
    <w:rsid w:val="00577406"/>
    <w:rsid w:val="00577472"/>
    <w:rsid w:val="0057749D"/>
    <w:rsid w:val="00577A35"/>
    <w:rsid w:val="0058006B"/>
    <w:rsid w:val="00580664"/>
    <w:rsid w:val="00580688"/>
    <w:rsid w:val="00580833"/>
    <w:rsid w:val="0058089F"/>
    <w:rsid w:val="00580C5B"/>
    <w:rsid w:val="00580F6D"/>
    <w:rsid w:val="00581408"/>
    <w:rsid w:val="005815A4"/>
    <w:rsid w:val="005817C0"/>
    <w:rsid w:val="005819A7"/>
    <w:rsid w:val="005819F3"/>
    <w:rsid w:val="00581AE5"/>
    <w:rsid w:val="00582248"/>
    <w:rsid w:val="005822C3"/>
    <w:rsid w:val="00582357"/>
    <w:rsid w:val="005824AF"/>
    <w:rsid w:val="00582A66"/>
    <w:rsid w:val="00582A9D"/>
    <w:rsid w:val="00582BC0"/>
    <w:rsid w:val="00582D77"/>
    <w:rsid w:val="00583047"/>
    <w:rsid w:val="00583252"/>
    <w:rsid w:val="005833DE"/>
    <w:rsid w:val="00583C29"/>
    <w:rsid w:val="00583E20"/>
    <w:rsid w:val="005845CF"/>
    <w:rsid w:val="0058550E"/>
    <w:rsid w:val="0058565A"/>
    <w:rsid w:val="00585ECF"/>
    <w:rsid w:val="00586212"/>
    <w:rsid w:val="005866BA"/>
    <w:rsid w:val="00586750"/>
    <w:rsid w:val="00586849"/>
    <w:rsid w:val="00586EFB"/>
    <w:rsid w:val="005870EF"/>
    <w:rsid w:val="00587160"/>
    <w:rsid w:val="00587193"/>
    <w:rsid w:val="00587518"/>
    <w:rsid w:val="005875E7"/>
    <w:rsid w:val="005876F3"/>
    <w:rsid w:val="00587A17"/>
    <w:rsid w:val="00587DD7"/>
    <w:rsid w:val="00590287"/>
    <w:rsid w:val="0059056A"/>
    <w:rsid w:val="0059066F"/>
    <w:rsid w:val="00590707"/>
    <w:rsid w:val="005907E9"/>
    <w:rsid w:val="00590ADE"/>
    <w:rsid w:val="00590C44"/>
    <w:rsid w:val="00591214"/>
    <w:rsid w:val="00591709"/>
    <w:rsid w:val="00591890"/>
    <w:rsid w:val="00592016"/>
    <w:rsid w:val="005920A1"/>
    <w:rsid w:val="00592278"/>
    <w:rsid w:val="0059255D"/>
    <w:rsid w:val="0059259E"/>
    <w:rsid w:val="0059284E"/>
    <w:rsid w:val="0059287D"/>
    <w:rsid w:val="00592B5D"/>
    <w:rsid w:val="00592BAA"/>
    <w:rsid w:val="00592E64"/>
    <w:rsid w:val="00592EAB"/>
    <w:rsid w:val="0059333F"/>
    <w:rsid w:val="00593702"/>
    <w:rsid w:val="00593D9E"/>
    <w:rsid w:val="0059459F"/>
    <w:rsid w:val="005946DE"/>
    <w:rsid w:val="00594B50"/>
    <w:rsid w:val="00595028"/>
    <w:rsid w:val="005952FD"/>
    <w:rsid w:val="005959BD"/>
    <w:rsid w:val="00595F8F"/>
    <w:rsid w:val="005962B9"/>
    <w:rsid w:val="00596341"/>
    <w:rsid w:val="005967E7"/>
    <w:rsid w:val="00596909"/>
    <w:rsid w:val="00596DE2"/>
    <w:rsid w:val="005975D7"/>
    <w:rsid w:val="0059795B"/>
    <w:rsid w:val="00597C35"/>
    <w:rsid w:val="00597CBB"/>
    <w:rsid w:val="00597D2F"/>
    <w:rsid w:val="00597D54"/>
    <w:rsid w:val="00597D55"/>
    <w:rsid w:val="005A005F"/>
    <w:rsid w:val="005A026F"/>
    <w:rsid w:val="005A0282"/>
    <w:rsid w:val="005A0310"/>
    <w:rsid w:val="005A03E2"/>
    <w:rsid w:val="005A04AB"/>
    <w:rsid w:val="005A04E6"/>
    <w:rsid w:val="005A04F9"/>
    <w:rsid w:val="005A098B"/>
    <w:rsid w:val="005A0A07"/>
    <w:rsid w:val="005A0C6D"/>
    <w:rsid w:val="005A116A"/>
    <w:rsid w:val="005A1691"/>
    <w:rsid w:val="005A1F3F"/>
    <w:rsid w:val="005A267E"/>
    <w:rsid w:val="005A2919"/>
    <w:rsid w:val="005A34EE"/>
    <w:rsid w:val="005A3EE9"/>
    <w:rsid w:val="005A4086"/>
    <w:rsid w:val="005A4160"/>
    <w:rsid w:val="005A46B2"/>
    <w:rsid w:val="005A5361"/>
    <w:rsid w:val="005A5455"/>
    <w:rsid w:val="005A5E00"/>
    <w:rsid w:val="005A6A8D"/>
    <w:rsid w:val="005A6FA2"/>
    <w:rsid w:val="005A708A"/>
    <w:rsid w:val="005A7844"/>
    <w:rsid w:val="005A7E78"/>
    <w:rsid w:val="005B0129"/>
    <w:rsid w:val="005B0816"/>
    <w:rsid w:val="005B084A"/>
    <w:rsid w:val="005B08C8"/>
    <w:rsid w:val="005B0B0A"/>
    <w:rsid w:val="005B1037"/>
    <w:rsid w:val="005B1056"/>
    <w:rsid w:val="005B115D"/>
    <w:rsid w:val="005B1160"/>
    <w:rsid w:val="005B129D"/>
    <w:rsid w:val="005B16AE"/>
    <w:rsid w:val="005B16E4"/>
    <w:rsid w:val="005B191A"/>
    <w:rsid w:val="005B195F"/>
    <w:rsid w:val="005B1BB8"/>
    <w:rsid w:val="005B1F5D"/>
    <w:rsid w:val="005B1F8F"/>
    <w:rsid w:val="005B2EA8"/>
    <w:rsid w:val="005B2EF3"/>
    <w:rsid w:val="005B2F8E"/>
    <w:rsid w:val="005B2FBE"/>
    <w:rsid w:val="005B380E"/>
    <w:rsid w:val="005B3974"/>
    <w:rsid w:val="005B3C50"/>
    <w:rsid w:val="005B3D0D"/>
    <w:rsid w:val="005B3E5C"/>
    <w:rsid w:val="005B3F8C"/>
    <w:rsid w:val="005B40E7"/>
    <w:rsid w:val="005B4188"/>
    <w:rsid w:val="005B4998"/>
    <w:rsid w:val="005B4A92"/>
    <w:rsid w:val="005B4E02"/>
    <w:rsid w:val="005B514A"/>
    <w:rsid w:val="005B58BB"/>
    <w:rsid w:val="005B5DB6"/>
    <w:rsid w:val="005B5FA9"/>
    <w:rsid w:val="005B625A"/>
    <w:rsid w:val="005B6BF8"/>
    <w:rsid w:val="005B6CDA"/>
    <w:rsid w:val="005B6D96"/>
    <w:rsid w:val="005B6E82"/>
    <w:rsid w:val="005B6F18"/>
    <w:rsid w:val="005B7039"/>
    <w:rsid w:val="005B7340"/>
    <w:rsid w:val="005B786A"/>
    <w:rsid w:val="005B7B09"/>
    <w:rsid w:val="005B7BD5"/>
    <w:rsid w:val="005B7C9A"/>
    <w:rsid w:val="005C0342"/>
    <w:rsid w:val="005C086D"/>
    <w:rsid w:val="005C08F4"/>
    <w:rsid w:val="005C09E7"/>
    <w:rsid w:val="005C0DC8"/>
    <w:rsid w:val="005C13C0"/>
    <w:rsid w:val="005C1673"/>
    <w:rsid w:val="005C1CC8"/>
    <w:rsid w:val="005C1E45"/>
    <w:rsid w:val="005C2711"/>
    <w:rsid w:val="005C319B"/>
    <w:rsid w:val="005C345A"/>
    <w:rsid w:val="005C3675"/>
    <w:rsid w:val="005C36DD"/>
    <w:rsid w:val="005C3950"/>
    <w:rsid w:val="005C3BC6"/>
    <w:rsid w:val="005C3D57"/>
    <w:rsid w:val="005C439A"/>
    <w:rsid w:val="005C4840"/>
    <w:rsid w:val="005C4B24"/>
    <w:rsid w:val="005C4CA8"/>
    <w:rsid w:val="005C50C8"/>
    <w:rsid w:val="005C554F"/>
    <w:rsid w:val="005C5837"/>
    <w:rsid w:val="005C60BB"/>
    <w:rsid w:val="005C6722"/>
    <w:rsid w:val="005C6BCC"/>
    <w:rsid w:val="005C6EEC"/>
    <w:rsid w:val="005C70EF"/>
    <w:rsid w:val="005C71E9"/>
    <w:rsid w:val="005C7329"/>
    <w:rsid w:val="005C7505"/>
    <w:rsid w:val="005C75A5"/>
    <w:rsid w:val="005C78CA"/>
    <w:rsid w:val="005D1286"/>
    <w:rsid w:val="005D17D3"/>
    <w:rsid w:val="005D1ADE"/>
    <w:rsid w:val="005D1BC3"/>
    <w:rsid w:val="005D1D57"/>
    <w:rsid w:val="005D1EDC"/>
    <w:rsid w:val="005D1F33"/>
    <w:rsid w:val="005D30BC"/>
    <w:rsid w:val="005D317E"/>
    <w:rsid w:val="005D36BF"/>
    <w:rsid w:val="005D3E81"/>
    <w:rsid w:val="005D411C"/>
    <w:rsid w:val="005D432A"/>
    <w:rsid w:val="005D460D"/>
    <w:rsid w:val="005D492E"/>
    <w:rsid w:val="005D4F03"/>
    <w:rsid w:val="005D4F75"/>
    <w:rsid w:val="005D53CD"/>
    <w:rsid w:val="005D5428"/>
    <w:rsid w:val="005D59A9"/>
    <w:rsid w:val="005D5B4C"/>
    <w:rsid w:val="005D6106"/>
    <w:rsid w:val="005D6585"/>
    <w:rsid w:val="005D67DE"/>
    <w:rsid w:val="005D6B6C"/>
    <w:rsid w:val="005D6F1A"/>
    <w:rsid w:val="005D727D"/>
    <w:rsid w:val="005D734F"/>
    <w:rsid w:val="005D73F7"/>
    <w:rsid w:val="005D75CD"/>
    <w:rsid w:val="005D7833"/>
    <w:rsid w:val="005D78BA"/>
    <w:rsid w:val="005D7A17"/>
    <w:rsid w:val="005E0139"/>
    <w:rsid w:val="005E01A4"/>
    <w:rsid w:val="005E090E"/>
    <w:rsid w:val="005E1365"/>
    <w:rsid w:val="005E1622"/>
    <w:rsid w:val="005E195A"/>
    <w:rsid w:val="005E23E0"/>
    <w:rsid w:val="005E2A45"/>
    <w:rsid w:val="005E2DAC"/>
    <w:rsid w:val="005E2E86"/>
    <w:rsid w:val="005E3471"/>
    <w:rsid w:val="005E36A4"/>
    <w:rsid w:val="005E3743"/>
    <w:rsid w:val="005E3880"/>
    <w:rsid w:val="005E3AB0"/>
    <w:rsid w:val="005E3BB7"/>
    <w:rsid w:val="005E3F99"/>
    <w:rsid w:val="005E40ED"/>
    <w:rsid w:val="005E4464"/>
    <w:rsid w:val="005E477D"/>
    <w:rsid w:val="005E47C6"/>
    <w:rsid w:val="005E50F2"/>
    <w:rsid w:val="005E513E"/>
    <w:rsid w:val="005E54A4"/>
    <w:rsid w:val="005E5505"/>
    <w:rsid w:val="005E5FC6"/>
    <w:rsid w:val="005E66C4"/>
    <w:rsid w:val="005E6BD7"/>
    <w:rsid w:val="005E6D42"/>
    <w:rsid w:val="005E71A6"/>
    <w:rsid w:val="005E75A8"/>
    <w:rsid w:val="005E75C9"/>
    <w:rsid w:val="005E771A"/>
    <w:rsid w:val="005E7B7C"/>
    <w:rsid w:val="005F0373"/>
    <w:rsid w:val="005F0414"/>
    <w:rsid w:val="005F0553"/>
    <w:rsid w:val="005F0B49"/>
    <w:rsid w:val="005F0D67"/>
    <w:rsid w:val="005F0D9E"/>
    <w:rsid w:val="005F10EF"/>
    <w:rsid w:val="005F18BE"/>
    <w:rsid w:val="005F191A"/>
    <w:rsid w:val="005F1BC8"/>
    <w:rsid w:val="005F1D94"/>
    <w:rsid w:val="005F2F09"/>
    <w:rsid w:val="005F346F"/>
    <w:rsid w:val="005F34A7"/>
    <w:rsid w:val="005F3654"/>
    <w:rsid w:val="005F3A9F"/>
    <w:rsid w:val="005F3D50"/>
    <w:rsid w:val="005F49C7"/>
    <w:rsid w:val="005F4D9A"/>
    <w:rsid w:val="005F4D9B"/>
    <w:rsid w:val="005F5390"/>
    <w:rsid w:val="005F5643"/>
    <w:rsid w:val="005F5885"/>
    <w:rsid w:val="005F5A2E"/>
    <w:rsid w:val="005F5D6C"/>
    <w:rsid w:val="005F645E"/>
    <w:rsid w:val="005F65CE"/>
    <w:rsid w:val="005F67FD"/>
    <w:rsid w:val="005F69F3"/>
    <w:rsid w:val="005F6D26"/>
    <w:rsid w:val="005F6FE9"/>
    <w:rsid w:val="005F702A"/>
    <w:rsid w:val="005F75CA"/>
    <w:rsid w:val="005F786E"/>
    <w:rsid w:val="005F7A68"/>
    <w:rsid w:val="005F7CCA"/>
    <w:rsid w:val="00600024"/>
    <w:rsid w:val="00600203"/>
    <w:rsid w:val="00600B3F"/>
    <w:rsid w:val="00600BCA"/>
    <w:rsid w:val="0060128C"/>
    <w:rsid w:val="006012DF"/>
    <w:rsid w:val="006013FB"/>
    <w:rsid w:val="00601724"/>
    <w:rsid w:val="00601DD6"/>
    <w:rsid w:val="00601FEC"/>
    <w:rsid w:val="00602365"/>
    <w:rsid w:val="006024EF"/>
    <w:rsid w:val="00602510"/>
    <w:rsid w:val="006025F5"/>
    <w:rsid w:val="00602909"/>
    <w:rsid w:val="00602B5B"/>
    <w:rsid w:val="00602CAD"/>
    <w:rsid w:val="00602F06"/>
    <w:rsid w:val="00603097"/>
    <w:rsid w:val="00603113"/>
    <w:rsid w:val="006031D5"/>
    <w:rsid w:val="00603380"/>
    <w:rsid w:val="0060374C"/>
    <w:rsid w:val="00603B9F"/>
    <w:rsid w:val="00603DE2"/>
    <w:rsid w:val="00604421"/>
    <w:rsid w:val="00604D0C"/>
    <w:rsid w:val="00605178"/>
    <w:rsid w:val="00605214"/>
    <w:rsid w:val="0060523C"/>
    <w:rsid w:val="006053AB"/>
    <w:rsid w:val="006057E1"/>
    <w:rsid w:val="00605BAD"/>
    <w:rsid w:val="0060641D"/>
    <w:rsid w:val="00606B36"/>
    <w:rsid w:val="00606C27"/>
    <w:rsid w:val="00606C32"/>
    <w:rsid w:val="00606CCF"/>
    <w:rsid w:val="00606FAC"/>
    <w:rsid w:val="006074D7"/>
    <w:rsid w:val="00607607"/>
    <w:rsid w:val="00610196"/>
    <w:rsid w:val="00610EBB"/>
    <w:rsid w:val="0061126E"/>
    <w:rsid w:val="00611ACE"/>
    <w:rsid w:val="00611CC0"/>
    <w:rsid w:val="00611EE7"/>
    <w:rsid w:val="00611F97"/>
    <w:rsid w:val="0061208C"/>
    <w:rsid w:val="006120C0"/>
    <w:rsid w:val="006128FB"/>
    <w:rsid w:val="00612AE8"/>
    <w:rsid w:val="0061316D"/>
    <w:rsid w:val="00613785"/>
    <w:rsid w:val="00613830"/>
    <w:rsid w:val="00614362"/>
    <w:rsid w:val="006144D8"/>
    <w:rsid w:val="0061466F"/>
    <w:rsid w:val="006147AF"/>
    <w:rsid w:val="00614BFC"/>
    <w:rsid w:val="00614EC9"/>
    <w:rsid w:val="00615374"/>
    <w:rsid w:val="0061553D"/>
    <w:rsid w:val="00615598"/>
    <w:rsid w:val="006155FB"/>
    <w:rsid w:val="00615602"/>
    <w:rsid w:val="006156E1"/>
    <w:rsid w:val="006157B7"/>
    <w:rsid w:val="00615BBA"/>
    <w:rsid w:val="00616256"/>
    <w:rsid w:val="0061635A"/>
    <w:rsid w:val="006163EF"/>
    <w:rsid w:val="00616797"/>
    <w:rsid w:val="00616853"/>
    <w:rsid w:val="0061687B"/>
    <w:rsid w:val="00616AB0"/>
    <w:rsid w:val="00617AE1"/>
    <w:rsid w:val="00617B04"/>
    <w:rsid w:val="006204BF"/>
    <w:rsid w:val="006206EF"/>
    <w:rsid w:val="006208B9"/>
    <w:rsid w:val="00620A00"/>
    <w:rsid w:val="00620CBC"/>
    <w:rsid w:val="006215B3"/>
    <w:rsid w:val="00621D17"/>
    <w:rsid w:val="00621FAA"/>
    <w:rsid w:val="006223C4"/>
    <w:rsid w:val="00622409"/>
    <w:rsid w:val="00622C24"/>
    <w:rsid w:val="006232AF"/>
    <w:rsid w:val="00623951"/>
    <w:rsid w:val="00623AA4"/>
    <w:rsid w:val="006243B0"/>
    <w:rsid w:val="00624651"/>
    <w:rsid w:val="00624E0A"/>
    <w:rsid w:val="00624F69"/>
    <w:rsid w:val="00625127"/>
    <w:rsid w:val="00625134"/>
    <w:rsid w:val="0062536F"/>
    <w:rsid w:val="00625421"/>
    <w:rsid w:val="00625650"/>
    <w:rsid w:val="00625855"/>
    <w:rsid w:val="006258D6"/>
    <w:rsid w:val="006258F0"/>
    <w:rsid w:val="00625B0F"/>
    <w:rsid w:val="0062635F"/>
    <w:rsid w:val="00626950"/>
    <w:rsid w:val="00626AEC"/>
    <w:rsid w:val="006270B0"/>
    <w:rsid w:val="006275A4"/>
    <w:rsid w:val="00627A87"/>
    <w:rsid w:val="00627E6C"/>
    <w:rsid w:val="00630033"/>
    <w:rsid w:val="0063038D"/>
    <w:rsid w:val="00630B3F"/>
    <w:rsid w:val="00630EF5"/>
    <w:rsid w:val="006313CA"/>
    <w:rsid w:val="006319C6"/>
    <w:rsid w:val="00631C8F"/>
    <w:rsid w:val="00631D8C"/>
    <w:rsid w:val="00631EA3"/>
    <w:rsid w:val="00631EF9"/>
    <w:rsid w:val="00631F4B"/>
    <w:rsid w:val="00631F86"/>
    <w:rsid w:val="00632719"/>
    <w:rsid w:val="00632A59"/>
    <w:rsid w:val="00632E8F"/>
    <w:rsid w:val="00633099"/>
    <w:rsid w:val="00633421"/>
    <w:rsid w:val="0063356D"/>
    <w:rsid w:val="00633637"/>
    <w:rsid w:val="0063382C"/>
    <w:rsid w:val="006346D7"/>
    <w:rsid w:val="00634703"/>
    <w:rsid w:val="00634784"/>
    <w:rsid w:val="00634A5F"/>
    <w:rsid w:val="00634C1D"/>
    <w:rsid w:val="00634C57"/>
    <w:rsid w:val="00634CC3"/>
    <w:rsid w:val="00634EF9"/>
    <w:rsid w:val="00635139"/>
    <w:rsid w:val="0063533F"/>
    <w:rsid w:val="00635436"/>
    <w:rsid w:val="0063585C"/>
    <w:rsid w:val="00635978"/>
    <w:rsid w:val="00636694"/>
    <w:rsid w:val="00636C2D"/>
    <w:rsid w:val="00636DEE"/>
    <w:rsid w:val="00636F6C"/>
    <w:rsid w:val="00637347"/>
    <w:rsid w:val="00637CFE"/>
    <w:rsid w:val="00637D2B"/>
    <w:rsid w:val="00640125"/>
    <w:rsid w:val="00640152"/>
    <w:rsid w:val="006403EF"/>
    <w:rsid w:val="00640BC7"/>
    <w:rsid w:val="00640C7A"/>
    <w:rsid w:val="00640DA3"/>
    <w:rsid w:val="00640E35"/>
    <w:rsid w:val="0064129C"/>
    <w:rsid w:val="0064164F"/>
    <w:rsid w:val="006416F2"/>
    <w:rsid w:val="00641A42"/>
    <w:rsid w:val="00641C7B"/>
    <w:rsid w:val="00641F82"/>
    <w:rsid w:val="006427C4"/>
    <w:rsid w:val="006428F1"/>
    <w:rsid w:val="00642971"/>
    <w:rsid w:val="006431A0"/>
    <w:rsid w:val="00643364"/>
    <w:rsid w:val="006433AB"/>
    <w:rsid w:val="006434BF"/>
    <w:rsid w:val="0064391F"/>
    <w:rsid w:val="00643B74"/>
    <w:rsid w:val="00643E27"/>
    <w:rsid w:val="00644335"/>
    <w:rsid w:val="0064442B"/>
    <w:rsid w:val="006444FB"/>
    <w:rsid w:val="00644793"/>
    <w:rsid w:val="0064481E"/>
    <w:rsid w:val="006448B5"/>
    <w:rsid w:val="00644B7B"/>
    <w:rsid w:val="00645264"/>
    <w:rsid w:val="0064593E"/>
    <w:rsid w:val="00645CA4"/>
    <w:rsid w:val="00646367"/>
    <w:rsid w:val="0064647A"/>
    <w:rsid w:val="006469B7"/>
    <w:rsid w:val="00646B70"/>
    <w:rsid w:val="00647018"/>
    <w:rsid w:val="0064720F"/>
    <w:rsid w:val="00647346"/>
    <w:rsid w:val="0064737F"/>
    <w:rsid w:val="00647492"/>
    <w:rsid w:val="00647822"/>
    <w:rsid w:val="00647B59"/>
    <w:rsid w:val="00647BA9"/>
    <w:rsid w:val="00647E7D"/>
    <w:rsid w:val="006500D6"/>
    <w:rsid w:val="00650254"/>
    <w:rsid w:val="00650951"/>
    <w:rsid w:val="00650A6F"/>
    <w:rsid w:val="006519A8"/>
    <w:rsid w:val="00651F77"/>
    <w:rsid w:val="006523E2"/>
    <w:rsid w:val="00652436"/>
    <w:rsid w:val="00652812"/>
    <w:rsid w:val="006528C3"/>
    <w:rsid w:val="006531BA"/>
    <w:rsid w:val="00653484"/>
    <w:rsid w:val="0065354F"/>
    <w:rsid w:val="00654170"/>
    <w:rsid w:val="006544F2"/>
    <w:rsid w:val="00654616"/>
    <w:rsid w:val="00654699"/>
    <w:rsid w:val="006546F6"/>
    <w:rsid w:val="00654A84"/>
    <w:rsid w:val="00654CE6"/>
    <w:rsid w:val="00654E28"/>
    <w:rsid w:val="00654E3F"/>
    <w:rsid w:val="00655183"/>
    <w:rsid w:val="00655A61"/>
    <w:rsid w:val="00655B52"/>
    <w:rsid w:val="00655E86"/>
    <w:rsid w:val="00655F3C"/>
    <w:rsid w:val="006561FD"/>
    <w:rsid w:val="00656282"/>
    <w:rsid w:val="0065639B"/>
    <w:rsid w:val="006564E3"/>
    <w:rsid w:val="00656B32"/>
    <w:rsid w:val="00656F53"/>
    <w:rsid w:val="00656FA5"/>
    <w:rsid w:val="00656FFD"/>
    <w:rsid w:val="00657022"/>
    <w:rsid w:val="006570DC"/>
    <w:rsid w:val="00657381"/>
    <w:rsid w:val="0065741D"/>
    <w:rsid w:val="0065759E"/>
    <w:rsid w:val="006602C4"/>
    <w:rsid w:val="006610DF"/>
    <w:rsid w:val="00661D67"/>
    <w:rsid w:val="00661E31"/>
    <w:rsid w:val="00662240"/>
    <w:rsid w:val="00662278"/>
    <w:rsid w:val="00662596"/>
    <w:rsid w:val="00662A9C"/>
    <w:rsid w:val="00662AE2"/>
    <w:rsid w:val="00663763"/>
    <w:rsid w:val="00663ADE"/>
    <w:rsid w:val="00663B4D"/>
    <w:rsid w:val="00663D95"/>
    <w:rsid w:val="006640D3"/>
    <w:rsid w:val="006644AB"/>
    <w:rsid w:val="00664688"/>
    <w:rsid w:val="006653CF"/>
    <w:rsid w:val="0066567F"/>
    <w:rsid w:val="0066569E"/>
    <w:rsid w:val="006656FF"/>
    <w:rsid w:val="0066575C"/>
    <w:rsid w:val="006657C5"/>
    <w:rsid w:val="006662B5"/>
    <w:rsid w:val="006663BC"/>
    <w:rsid w:val="0066649B"/>
    <w:rsid w:val="006665F8"/>
    <w:rsid w:val="0066664A"/>
    <w:rsid w:val="00666869"/>
    <w:rsid w:val="00670068"/>
    <w:rsid w:val="006707AA"/>
    <w:rsid w:val="0067090E"/>
    <w:rsid w:val="00670936"/>
    <w:rsid w:val="00670E39"/>
    <w:rsid w:val="006714BB"/>
    <w:rsid w:val="00671AD1"/>
    <w:rsid w:val="00671B42"/>
    <w:rsid w:val="00671C94"/>
    <w:rsid w:val="00671DB9"/>
    <w:rsid w:val="00671FF1"/>
    <w:rsid w:val="00672191"/>
    <w:rsid w:val="006727E8"/>
    <w:rsid w:val="00672A4C"/>
    <w:rsid w:val="00672E35"/>
    <w:rsid w:val="00672EAB"/>
    <w:rsid w:val="00672ED9"/>
    <w:rsid w:val="00672F54"/>
    <w:rsid w:val="0067303F"/>
    <w:rsid w:val="00673511"/>
    <w:rsid w:val="006738AB"/>
    <w:rsid w:val="006738F0"/>
    <w:rsid w:val="00673B03"/>
    <w:rsid w:val="00673EEC"/>
    <w:rsid w:val="00674596"/>
    <w:rsid w:val="006749D0"/>
    <w:rsid w:val="00674D01"/>
    <w:rsid w:val="00674DE1"/>
    <w:rsid w:val="006752AB"/>
    <w:rsid w:val="00675AB5"/>
    <w:rsid w:val="006774D6"/>
    <w:rsid w:val="00677941"/>
    <w:rsid w:val="00677C88"/>
    <w:rsid w:val="00677CC9"/>
    <w:rsid w:val="00677D7D"/>
    <w:rsid w:val="00680110"/>
    <w:rsid w:val="00680E3A"/>
    <w:rsid w:val="00680E4F"/>
    <w:rsid w:val="00680EF6"/>
    <w:rsid w:val="00681198"/>
    <w:rsid w:val="00681477"/>
    <w:rsid w:val="006824C3"/>
    <w:rsid w:val="00682669"/>
    <w:rsid w:val="00682DED"/>
    <w:rsid w:val="00682EF3"/>
    <w:rsid w:val="00683194"/>
    <w:rsid w:val="00683644"/>
    <w:rsid w:val="00684A26"/>
    <w:rsid w:val="00684A90"/>
    <w:rsid w:val="00684AA0"/>
    <w:rsid w:val="00684CF9"/>
    <w:rsid w:val="00684F9D"/>
    <w:rsid w:val="0068594E"/>
    <w:rsid w:val="00685C02"/>
    <w:rsid w:val="00685C59"/>
    <w:rsid w:val="00685CF5"/>
    <w:rsid w:val="00685DFF"/>
    <w:rsid w:val="00685F18"/>
    <w:rsid w:val="00686BDC"/>
    <w:rsid w:val="00686F17"/>
    <w:rsid w:val="006871B3"/>
    <w:rsid w:val="00687394"/>
    <w:rsid w:val="00687B93"/>
    <w:rsid w:val="00687C0A"/>
    <w:rsid w:val="00687E3B"/>
    <w:rsid w:val="00687E70"/>
    <w:rsid w:val="00687EF4"/>
    <w:rsid w:val="0069005F"/>
    <w:rsid w:val="00690DE3"/>
    <w:rsid w:val="006910AD"/>
    <w:rsid w:val="0069129A"/>
    <w:rsid w:val="00691703"/>
    <w:rsid w:val="00691955"/>
    <w:rsid w:val="00691C61"/>
    <w:rsid w:val="00691C76"/>
    <w:rsid w:val="0069223C"/>
    <w:rsid w:val="006922DC"/>
    <w:rsid w:val="00692D46"/>
    <w:rsid w:val="00692DE2"/>
    <w:rsid w:val="00692ED4"/>
    <w:rsid w:val="00693168"/>
    <w:rsid w:val="00693C2F"/>
    <w:rsid w:val="00693C81"/>
    <w:rsid w:val="00693CFF"/>
    <w:rsid w:val="00693D05"/>
    <w:rsid w:val="006943A7"/>
    <w:rsid w:val="00694840"/>
    <w:rsid w:val="00694C53"/>
    <w:rsid w:val="0069508D"/>
    <w:rsid w:val="00695309"/>
    <w:rsid w:val="006953DF"/>
    <w:rsid w:val="00696145"/>
    <w:rsid w:val="006971C0"/>
    <w:rsid w:val="00697B7A"/>
    <w:rsid w:val="006A04A8"/>
    <w:rsid w:val="006A05B9"/>
    <w:rsid w:val="006A0C4A"/>
    <w:rsid w:val="006A0D52"/>
    <w:rsid w:val="006A0D5E"/>
    <w:rsid w:val="006A0F60"/>
    <w:rsid w:val="006A10E6"/>
    <w:rsid w:val="006A1544"/>
    <w:rsid w:val="006A16CC"/>
    <w:rsid w:val="006A17E2"/>
    <w:rsid w:val="006A1C05"/>
    <w:rsid w:val="006A1D8E"/>
    <w:rsid w:val="006A1E70"/>
    <w:rsid w:val="006A2335"/>
    <w:rsid w:val="006A23E1"/>
    <w:rsid w:val="006A298E"/>
    <w:rsid w:val="006A2FF8"/>
    <w:rsid w:val="006A3060"/>
    <w:rsid w:val="006A31CB"/>
    <w:rsid w:val="006A3802"/>
    <w:rsid w:val="006A3836"/>
    <w:rsid w:val="006A3BE3"/>
    <w:rsid w:val="006A3D2E"/>
    <w:rsid w:val="006A45AD"/>
    <w:rsid w:val="006A46B9"/>
    <w:rsid w:val="006A4EED"/>
    <w:rsid w:val="006A4F66"/>
    <w:rsid w:val="006A5446"/>
    <w:rsid w:val="006A5901"/>
    <w:rsid w:val="006A5EA9"/>
    <w:rsid w:val="006A6031"/>
    <w:rsid w:val="006A629A"/>
    <w:rsid w:val="006A6B0C"/>
    <w:rsid w:val="006A6C9F"/>
    <w:rsid w:val="006A70D3"/>
    <w:rsid w:val="006A744A"/>
    <w:rsid w:val="006A77D0"/>
    <w:rsid w:val="006A7EF9"/>
    <w:rsid w:val="006B0079"/>
    <w:rsid w:val="006B0432"/>
    <w:rsid w:val="006B0A5D"/>
    <w:rsid w:val="006B0D31"/>
    <w:rsid w:val="006B0E89"/>
    <w:rsid w:val="006B1298"/>
    <w:rsid w:val="006B13AA"/>
    <w:rsid w:val="006B1438"/>
    <w:rsid w:val="006B166A"/>
    <w:rsid w:val="006B18BF"/>
    <w:rsid w:val="006B1A70"/>
    <w:rsid w:val="006B1DB6"/>
    <w:rsid w:val="006B217F"/>
    <w:rsid w:val="006B2C3B"/>
    <w:rsid w:val="006B315C"/>
    <w:rsid w:val="006B38B3"/>
    <w:rsid w:val="006B3B48"/>
    <w:rsid w:val="006B425F"/>
    <w:rsid w:val="006B462B"/>
    <w:rsid w:val="006B493E"/>
    <w:rsid w:val="006B4A83"/>
    <w:rsid w:val="006B4AD0"/>
    <w:rsid w:val="006B4B05"/>
    <w:rsid w:val="006B5425"/>
    <w:rsid w:val="006B5434"/>
    <w:rsid w:val="006B591C"/>
    <w:rsid w:val="006B5DB0"/>
    <w:rsid w:val="006B6074"/>
    <w:rsid w:val="006B652E"/>
    <w:rsid w:val="006B7123"/>
    <w:rsid w:val="006B7347"/>
    <w:rsid w:val="006B744D"/>
    <w:rsid w:val="006B7921"/>
    <w:rsid w:val="006B7B7C"/>
    <w:rsid w:val="006B7DC2"/>
    <w:rsid w:val="006C091D"/>
    <w:rsid w:val="006C0C28"/>
    <w:rsid w:val="006C0E1B"/>
    <w:rsid w:val="006C0FC8"/>
    <w:rsid w:val="006C1225"/>
    <w:rsid w:val="006C1AE9"/>
    <w:rsid w:val="006C2190"/>
    <w:rsid w:val="006C21A9"/>
    <w:rsid w:val="006C21C1"/>
    <w:rsid w:val="006C251F"/>
    <w:rsid w:val="006C2BC0"/>
    <w:rsid w:val="006C2C20"/>
    <w:rsid w:val="006C335E"/>
    <w:rsid w:val="006C373E"/>
    <w:rsid w:val="006C3BCF"/>
    <w:rsid w:val="006C3CBB"/>
    <w:rsid w:val="006C3EC6"/>
    <w:rsid w:val="006C49E0"/>
    <w:rsid w:val="006C4D5D"/>
    <w:rsid w:val="006C4E26"/>
    <w:rsid w:val="006C53AA"/>
    <w:rsid w:val="006C5670"/>
    <w:rsid w:val="006C57DB"/>
    <w:rsid w:val="006C59EE"/>
    <w:rsid w:val="006C5B29"/>
    <w:rsid w:val="006C5DE7"/>
    <w:rsid w:val="006C5E98"/>
    <w:rsid w:val="006C75F1"/>
    <w:rsid w:val="006C78B2"/>
    <w:rsid w:val="006C79DB"/>
    <w:rsid w:val="006D0297"/>
    <w:rsid w:val="006D06DA"/>
    <w:rsid w:val="006D09C3"/>
    <w:rsid w:val="006D0B9E"/>
    <w:rsid w:val="006D14C9"/>
    <w:rsid w:val="006D14DA"/>
    <w:rsid w:val="006D16A3"/>
    <w:rsid w:val="006D1B2D"/>
    <w:rsid w:val="006D2224"/>
    <w:rsid w:val="006D268C"/>
    <w:rsid w:val="006D35A2"/>
    <w:rsid w:val="006D35D8"/>
    <w:rsid w:val="006D3BC7"/>
    <w:rsid w:val="006D4065"/>
    <w:rsid w:val="006D44E7"/>
    <w:rsid w:val="006D4C47"/>
    <w:rsid w:val="006D5096"/>
    <w:rsid w:val="006D525F"/>
    <w:rsid w:val="006D5526"/>
    <w:rsid w:val="006D555B"/>
    <w:rsid w:val="006D578C"/>
    <w:rsid w:val="006D5AB6"/>
    <w:rsid w:val="006D5D0A"/>
    <w:rsid w:val="006D5E2F"/>
    <w:rsid w:val="006D6197"/>
    <w:rsid w:val="006D6E32"/>
    <w:rsid w:val="006D6F60"/>
    <w:rsid w:val="006D7B97"/>
    <w:rsid w:val="006D7C54"/>
    <w:rsid w:val="006E0074"/>
    <w:rsid w:val="006E00D6"/>
    <w:rsid w:val="006E03ED"/>
    <w:rsid w:val="006E04BF"/>
    <w:rsid w:val="006E08E3"/>
    <w:rsid w:val="006E0FD7"/>
    <w:rsid w:val="006E119C"/>
    <w:rsid w:val="006E12BB"/>
    <w:rsid w:val="006E1666"/>
    <w:rsid w:val="006E172F"/>
    <w:rsid w:val="006E17E9"/>
    <w:rsid w:val="006E1B02"/>
    <w:rsid w:val="006E1B55"/>
    <w:rsid w:val="006E1F28"/>
    <w:rsid w:val="006E200F"/>
    <w:rsid w:val="006E2086"/>
    <w:rsid w:val="006E245F"/>
    <w:rsid w:val="006E2544"/>
    <w:rsid w:val="006E2A6E"/>
    <w:rsid w:val="006E2E03"/>
    <w:rsid w:val="006E2E53"/>
    <w:rsid w:val="006E332E"/>
    <w:rsid w:val="006E37A2"/>
    <w:rsid w:val="006E39E2"/>
    <w:rsid w:val="006E3AE7"/>
    <w:rsid w:val="006E3B67"/>
    <w:rsid w:val="006E3C8A"/>
    <w:rsid w:val="006E3EE1"/>
    <w:rsid w:val="006E406B"/>
    <w:rsid w:val="006E4174"/>
    <w:rsid w:val="006E488D"/>
    <w:rsid w:val="006E4B37"/>
    <w:rsid w:val="006E4B9D"/>
    <w:rsid w:val="006E5168"/>
    <w:rsid w:val="006E51E5"/>
    <w:rsid w:val="006E5732"/>
    <w:rsid w:val="006E573C"/>
    <w:rsid w:val="006E5DC1"/>
    <w:rsid w:val="006E5F59"/>
    <w:rsid w:val="006E63B6"/>
    <w:rsid w:val="006E6548"/>
    <w:rsid w:val="006E687E"/>
    <w:rsid w:val="006E6C8E"/>
    <w:rsid w:val="006E78C0"/>
    <w:rsid w:val="006E78DD"/>
    <w:rsid w:val="006E7CE0"/>
    <w:rsid w:val="006E7FE0"/>
    <w:rsid w:val="006F01E5"/>
    <w:rsid w:val="006F06A3"/>
    <w:rsid w:val="006F0CF4"/>
    <w:rsid w:val="006F17CC"/>
    <w:rsid w:val="006F1A9C"/>
    <w:rsid w:val="006F1B74"/>
    <w:rsid w:val="006F1D06"/>
    <w:rsid w:val="006F1F3B"/>
    <w:rsid w:val="006F241D"/>
    <w:rsid w:val="006F2927"/>
    <w:rsid w:val="006F29B2"/>
    <w:rsid w:val="006F2CA4"/>
    <w:rsid w:val="006F2D3A"/>
    <w:rsid w:val="006F2DB1"/>
    <w:rsid w:val="006F3569"/>
    <w:rsid w:val="006F37E0"/>
    <w:rsid w:val="006F3BB4"/>
    <w:rsid w:val="006F3C07"/>
    <w:rsid w:val="006F4808"/>
    <w:rsid w:val="006F4A6A"/>
    <w:rsid w:val="006F4FE5"/>
    <w:rsid w:val="006F52D0"/>
    <w:rsid w:val="006F53FD"/>
    <w:rsid w:val="006F554B"/>
    <w:rsid w:val="006F56A5"/>
    <w:rsid w:val="006F62C8"/>
    <w:rsid w:val="006F6438"/>
    <w:rsid w:val="006F6502"/>
    <w:rsid w:val="006F6710"/>
    <w:rsid w:val="006F7107"/>
    <w:rsid w:val="006F7E69"/>
    <w:rsid w:val="00700378"/>
    <w:rsid w:val="00700501"/>
    <w:rsid w:val="00700685"/>
    <w:rsid w:val="00700CA4"/>
    <w:rsid w:val="0070182B"/>
    <w:rsid w:val="00701976"/>
    <w:rsid w:val="007019C7"/>
    <w:rsid w:val="00701B3B"/>
    <w:rsid w:val="00701DB8"/>
    <w:rsid w:val="0070221A"/>
    <w:rsid w:val="0070227B"/>
    <w:rsid w:val="007022C3"/>
    <w:rsid w:val="00702511"/>
    <w:rsid w:val="00702A96"/>
    <w:rsid w:val="00702F9A"/>
    <w:rsid w:val="0070301E"/>
    <w:rsid w:val="007032AA"/>
    <w:rsid w:val="007034A3"/>
    <w:rsid w:val="007034FD"/>
    <w:rsid w:val="0070369E"/>
    <w:rsid w:val="00703B01"/>
    <w:rsid w:val="00703BFB"/>
    <w:rsid w:val="00703E87"/>
    <w:rsid w:val="00704355"/>
    <w:rsid w:val="00704A38"/>
    <w:rsid w:val="00704BE3"/>
    <w:rsid w:val="00704D10"/>
    <w:rsid w:val="00704F44"/>
    <w:rsid w:val="00705614"/>
    <w:rsid w:val="00705A90"/>
    <w:rsid w:val="00705CE7"/>
    <w:rsid w:val="00705DFE"/>
    <w:rsid w:val="007060DC"/>
    <w:rsid w:val="00706347"/>
    <w:rsid w:val="00706358"/>
    <w:rsid w:val="00706494"/>
    <w:rsid w:val="007066FB"/>
    <w:rsid w:val="007068E0"/>
    <w:rsid w:val="00706A90"/>
    <w:rsid w:val="007072B6"/>
    <w:rsid w:val="0070747A"/>
    <w:rsid w:val="0070778E"/>
    <w:rsid w:val="00707B94"/>
    <w:rsid w:val="00707F6A"/>
    <w:rsid w:val="007100BD"/>
    <w:rsid w:val="00710234"/>
    <w:rsid w:val="0071095C"/>
    <w:rsid w:val="00710A23"/>
    <w:rsid w:val="00710D23"/>
    <w:rsid w:val="00710FB2"/>
    <w:rsid w:val="0071116B"/>
    <w:rsid w:val="00711249"/>
    <w:rsid w:val="007112FE"/>
    <w:rsid w:val="007116E8"/>
    <w:rsid w:val="00711957"/>
    <w:rsid w:val="00711EF5"/>
    <w:rsid w:val="00711F64"/>
    <w:rsid w:val="007122FE"/>
    <w:rsid w:val="007127C1"/>
    <w:rsid w:val="007127F2"/>
    <w:rsid w:val="00712A05"/>
    <w:rsid w:val="00712B54"/>
    <w:rsid w:val="00712B6C"/>
    <w:rsid w:val="00712DDA"/>
    <w:rsid w:val="00712EE7"/>
    <w:rsid w:val="00713C97"/>
    <w:rsid w:val="00713F59"/>
    <w:rsid w:val="00713FBB"/>
    <w:rsid w:val="007145AC"/>
    <w:rsid w:val="00714B7B"/>
    <w:rsid w:val="00714BDE"/>
    <w:rsid w:val="00714E3C"/>
    <w:rsid w:val="00715135"/>
    <w:rsid w:val="00715182"/>
    <w:rsid w:val="00715228"/>
    <w:rsid w:val="0071526D"/>
    <w:rsid w:val="00715318"/>
    <w:rsid w:val="00715661"/>
    <w:rsid w:val="00715716"/>
    <w:rsid w:val="00715879"/>
    <w:rsid w:val="00715A0B"/>
    <w:rsid w:val="00715B68"/>
    <w:rsid w:val="00715F02"/>
    <w:rsid w:val="00715F3C"/>
    <w:rsid w:val="00715F67"/>
    <w:rsid w:val="0071618E"/>
    <w:rsid w:val="0071636E"/>
    <w:rsid w:val="00716934"/>
    <w:rsid w:val="00716AFC"/>
    <w:rsid w:val="00716D02"/>
    <w:rsid w:val="00716F20"/>
    <w:rsid w:val="00716F4D"/>
    <w:rsid w:val="00717036"/>
    <w:rsid w:val="0071753B"/>
    <w:rsid w:val="007175BA"/>
    <w:rsid w:val="00720032"/>
    <w:rsid w:val="007201B2"/>
    <w:rsid w:val="007202B8"/>
    <w:rsid w:val="007206C6"/>
    <w:rsid w:val="00720D3A"/>
    <w:rsid w:val="007217AE"/>
    <w:rsid w:val="00721887"/>
    <w:rsid w:val="0072197A"/>
    <w:rsid w:val="00721E38"/>
    <w:rsid w:val="00721F45"/>
    <w:rsid w:val="00722025"/>
    <w:rsid w:val="007220A1"/>
    <w:rsid w:val="0072218E"/>
    <w:rsid w:val="007221DD"/>
    <w:rsid w:val="00722658"/>
    <w:rsid w:val="007227D1"/>
    <w:rsid w:val="007229C3"/>
    <w:rsid w:val="00722B30"/>
    <w:rsid w:val="00722C96"/>
    <w:rsid w:val="00722CBC"/>
    <w:rsid w:val="00722EDE"/>
    <w:rsid w:val="00722FAB"/>
    <w:rsid w:val="00723495"/>
    <w:rsid w:val="00723793"/>
    <w:rsid w:val="00723CE5"/>
    <w:rsid w:val="007243DE"/>
    <w:rsid w:val="00724550"/>
    <w:rsid w:val="007245A2"/>
    <w:rsid w:val="00724668"/>
    <w:rsid w:val="00724C23"/>
    <w:rsid w:val="00724DAB"/>
    <w:rsid w:val="00725005"/>
    <w:rsid w:val="0072534E"/>
    <w:rsid w:val="00725739"/>
    <w:rsid w:val="007258C5"/>
    <w:rsid w:val="00725B32"/>
    <w:rsid w:val="00726119"/>
    <w:rsid w:val="0072615D"/>
    <w:rsid w:val="007261E5"/>
    <w:rsid w:val="007266F1"/>
    <w:rsid w:val="00726BE9"/>
    <w:rsid w:val="00726F7E"/>
    <w:rsid w:val="007270F9"/>
    <w:rsid w:val="00727537"/>
    <w:rsid w:val="00727A51"/>
    <w:rsid w:val="00727D4B"/>
    <w:rsid w:val="00727E44"/>
    <w:rsid w:val="00730402"/>
    <w:rsid w:val="0073046D"/>
    <w:rsid w:val="00730641"/>
    <w:rsid w:val="0073095B"/>
    <w:rsid w:val="007309F4"/>
    <w:rsid w:val="00730AA4"/>
    <w:rsid w:val="00730ADF"/>
    <w:rsid w:val="00730C61"/>
    <w:rsid w:val="00730FD3"/>
    <w:rsid w:val="00731218"/>
    <w:rsid w:val="007315C9"/>
    <w:rsid w:val="00731863"/>
    <w:rsid w:val="00731AD9"/>
    <w:rsid w:val="00731E50"/>
    <w:rsid w:val="00731E61"/>
    <w:rsid w:val="00732116"/>
    <w:rsid w:val="007328A2"/>
    <w:rsid w:val="00732A2C"/>
    <w:rsid w:val="00732D35"/>
    <w:rsid w:val="00732FBB"/>
    <w:rsid w:val="0073320D"/>
    <w:rsid w:val="007336A1"/>
    <w:rsid w:val="00733F94"/>
    <w:rsid w:val="00734390"/>
    <w:rsid w:val="0073511A"/>
    <w:rsid w:val="00735285"/>
    <w:rsid w:val="007360AD"/>
    <w:rsid w:val="00736156"/>
    <w:rsid w:val="00736B2F"/>
    <w:rsid w:val="00736EA6"/>
    <w:rsid w:val="00736F9D"/>
    <w:rsid w:val="00737043"/>
    <w:rsid w:val="0073704C"/>
    <w:rsid w:val="00737257"/>
    <w:rsid w:val="007374A9"/>
    <w:rsid w:val="007374B2"/>
    <w:rsid w:val="007376D2"/>
    <w:rsid w:val="00737CC9"/>
    <w:rsid w:val="00737D45"/>
    <w:rsid w:val="00737D63"/>
    <w:rsid w:val="0074007E"/>
    <w:rsid w:val="007401D7"/>
    <w:rsid w:val="00740204"/>
    <w:rsid w:val="0074026C"/>
    <w:rsid w:val="007406FC"/>
    <w:rsid w:val="00740C44"/>
    <w:rsid w:val="00741D6F"/>
    <w:rsid w:val="00741DA0"/>
    <w:rsid w:val="00741E9F"/>
    <w:rsid w:val="00741F45"/>
    <w:rsid w:val="00741F47"/>
    <w:rsid w:val="00741F55"/>
    <w:rsid w:val="00742142"/>
    <w:rsid w:val="00742223"/>
    <w:rsid w:val="007422A2"/>
    <w:rsid w:val="0074270D"/>
    <w:rsid w:val="00742DC7"/>
    <w:rsid w:val="007436C2"/>
    <w:rsid w:val="00743AF2"/>
    <w:rsid w:val="00744611"/>
    <w:rsid w:val="00744733"/>
    <w:rsid w:val="00744AD0"/>
    <w:rsid w:val="00744E92"/>
    <w:rsid w:val="00744FE1"/>
    <w:rsid w:val="00745285"/>
    <w:rsid w:val="007453F1"/>
    <w:rsid w:val="007459C6"/>
    <w:rsid w:val="00745EE4"/>
    <w:rsid w:val="00746244"/>
    <w:rsid w:val="00746A03"/>
    <w:rsid w:val="00746F47"/>
    <w:rsid w:val="007472F0"/>
    <w:rsid w:val="0074730E"/>
    <w:rsid w:val="00747766"/>
    <w:rsid w:val="0075027E"/>
    <w:rsid w:val="007503AF"/>
    <w:rsid w:val="007509A9"/>
    <w:rsid w:val="00750C6E"/>
    <w:rsid w:val="00750DAA"/>
    <w:rsid w:val="0075104D"/>
    <w:rsid w:val="00751296"/>
    <w:rsid w:val="00751838"/>
    <w:rsid w:val="00752017"/>
    <w:rsid w:val="00752125"/>
    <w:rsid w:val="00752153"/>
    <w:rsid w:val="007522A5"/>
    <w:rsid w:val="00752409"/>
    <w:rsid w:val="007524F4"/>
    <w:rsid w:val="00752503"/>
    <w:rsid w:val="00752A88"/>
    <w:rsid w:val="00752D91"/>
    <w:rsid w:val="00753D2B"/>
    <w:rsid w:val="00753D40"/>
    <w:rsid w:val="00753EF4"/>
    <w:rsid w:val="007540E6"/>
    <w:rsid w:val="007541DC"/>
    <w:rsid w:val="007543B9"/>
    <w:rsid w:val="00754B4E"/>
    <w:rsid w:val="00755004"/>
    <w:rsid w:val="00755497"/>
    <w:rsid w:val="00755516"/>
    <w:rsid w:val="00755559"/>
    <w:rsid w:val="00755A2A"/>
    <w:rsid w:val="00755F38"/>
    <w:rsid w:val="007562FA"/>
    <w:rsid w:val="007566C5"/>
    <w:rsid w:val="007568C8"/>
    <w:rsid w:val="00756D20"/>
    <w:rsid w:val="00757401"/>
    <w:rsid w:val="0075750A"/>
    <w:rsid w:val="0075765F"/>
    <w:rsid w:val="00757690"/>
    <w:rsid w:val="00757CE5"/>
    <w:rsid w:val="0076013B"/>
    <w:rsid w:val="00760536"/>
    <w:rsid w:val="00760652"/>
    <w:rsid w:val="007611C7"/>
    <w:rsid w:val="00762246"/>
    <w:rsid w:val="00762438"/>
    <w:rsid w:val="007625F5"/>
    <w:rsid w:val="00762800"/>
    <w:rsid w:val="00762A18"/>
    <w:rsid w:val="00762B36"/>
    <w:rsid w:val="00762C44"/>
    <w:rsid w:val="00762C78"/>
    <w:rsid w:val="00762F9E"/>
    <w:rsid w:val="007630A3"/>
    <w:rsid w:val="00763175"/>
    <w:rsid w:val="0076318C"/>
    <w:rsid w:val="007632F4"/>
    <w:rsid w:val="00763784"/>
    <w:rsid w:val="00763A8A"/>
    <w:rsid w:val="0076450E"/>
    <w:rsid w:val="007645D0"/>
    <w:rsid w:val="00764659"/>
    <w:rsid w:val="00764768"/>
    <w:rsid w:val="00764EC0"/>
    <w:rsid w:val="007656A0"/>
    <w:rsid w:val="00765E87"/>
    <w:rsid w:val="007662F8"/>
    <w:rsid w:val="00766865"/>
    <w:rsid w:val="00767163"/>
    <w:rsid w:val="00767EBC"/>
    <w:rsid w:val="00767EEC"/>
    <w:rsid w:val="00770116"/>
    <w:rsid w:val="007703C9"/>
    <w:rsid w:val="00770A1A"/>
    <w:rsid w:val="00770B57"/>
    <w:rsid w:val="00770C15"/>
    <w:rsid w:val="00771043"/>
    <w:rsid w:val="007710B3"/>
    <w:rsid w:val="007711EA"/>
    <w:rsid w:val="00771259"/>
    <w:rsid w:val="007713BE"/>
    <w:rsid w:val="00771DF5"/>
    <w:rsid w:val="00771F7A"/>
    <w:rsid w:val="00771F80"/>
    <w:rsid w:val="007721B7"/>
    <w:rsid w:val="0077220A"/>
    <w:rsid w:val="00772B87"/>
    <w:rsid w:val="00772D4A"/>
    <w:rsid w:val="00772E8E"/>
    <w:rsid w:val="00772E94"/>
    <w:rsid w:val="00772FD0"/>
    <w:rsid w:val="00772FE2"/>
    <w:rsid w:val="0077335D"/>
    <w:rsid w:val="00773BF5"/>
    <w:rsid w:val="00773D33"/>
    <w:rsid w:val="00773F62"/>
    <w:rsid w:val="007741C0"/>
    <w:rsid w:val="00774A0E"/>
    <w:rsid w:val="00775104"/>
    <w:rsid w:val="0077545F"/>
    <w:rsid w:val="007754BD"/>
    <w:rsid w:val="00775914"/>
    <w:rsid w:val="00775C9F"/>
    <w:rsid w:val="00775E0F"/>
    <w:rsid w:val="00775E9D"/>
    <w:rsid w:val="007760A1"/>
    <w:rsid w:val="007761C9"/>
    <w:rsid w:val="007765D6"/>
    <w:rsid w:val="00776947"/>
    <w:rsid w:val="0077714A"/>
    <w:rsid w:val="007772DA"/>
    <w:rsid w:val="007776FE"/>
    <w:rsid w:val="00777E92"/>
    <w:rsid w:val="00777EE7"/>
    <w:rsid w:val="00777EFF"/>
    <w:rsid w:val="0078004C"/>
    <w:rsid w:val="007800B7"/>
    <w:rsid w:val="0078038A"/>
    <w:rsid w:val="0078087E"/>
    <w:rsid w:val="00780A92"/>
    <w:rsid w:val="00780C0D"/>
    <w:rsid w:val="00781437"/>
    <w:rsid w:val="0078176C"/>
    <w:rsid w:val="00781996"/>
    <w:rsid w:val="00781F26"/>
    <w:rsid w:val="00781F57"/>
    <w:rsid w:val="007823D6"/>
    <w:rsid w:val="0078244D"/>
    <w:rsid w:val="00782C78"/>
    <w:rsid w:val="00782DD1"/>
    <w:rsid w:val="00783668"/>
    <w:rsid w:val="007838C1"/>
    <w:rsid w:val="00783A36"/>
    <w:rsid w:val="00783D24"/>
    <w:rsid w:val="00783DBF"/>
    <w:rsid w:val="00783E4C"/>
    <w:rsid w:val="0078400B"/>
    <w:rsid w:val="00784043"/>
    <w:rsid w:val="0078439E"/>
    <w:rsid w:val="007845F0"/>
    <w:rsid w:val="007849F1"/>
    <w:rsid w:val="00784A66"/>
    <w:rsid w:val="00784ADA"/>
    <w:rsid w:val="00784C1B"/>
    <w:rsid w:val="00784D00"/>
    <w:rsid w:val="00784F36"/>
    <w:rsid w:val="00784FA2"/>
    <w:rsid w:val="00785418"/>
    <w:rsid w:val="0078548D"/>
    <w:rsid w:val="00785A0D"/>
    <w:rsid w:val="00785FA7"/>
    <w:rsid w:val="007861AC"/>
    <w:rsid w:val="007861BB"/>
    <w:rsid w:val="00786A05"/>
    <w:rsid w:val="00786E81"/>
    <w:rsid w:val="00787123"/>
    <w:rsid w:val="0078721A"/>
    <w:rsid w:val="00787759"/>
    <w:rsid w:val="00787934"/>
    <w:rsid w:val="007879BD"/>
    <w:rsid w:val="00787C55"/>
    <w:rsid w:val="0079010E"/>
    <w:rsid w:val="007902A5"/>
    <w:rsid w:val="007903A1"/>
    <w:rsid w:val="00790F09"/>
    <w:rsid w:val="00791093"/>
    <w:rsid w:val="007910D4"/>
    <w:rsid w:val="007917B6"/>
    <w:rsid w:val="00791A72"/>
    <w:rsid w:val="007921C3"/>
    <w:rsid w:val="00792228"/>
    <w:rsid w:val="007924DE"/>
    <w:rsid w:val="007925F2"/>
    <w:rsid w:val="0079293E"/>
    <w:rsid w:val="00793076"/>
    <w:rsid w:val="007930A9"/>
    <w:rsid w:val="007930E9"/>
    <w:rsid w:val="0079359B"/>
    <w:rsid w:val="007936EB"/>
    <w:rsid w:val="00793782"/>
    <w:rsid w:val="007937BD"/>
    <w:rsid w:val="00793A99"/>
    <w:rsid w:val="00793C32"/>
    <w:rsid w:val="00793F2F"/>
    <w:rsid w:val="00794706"/>
    <w:rsid w:val="007949DF"/>
    <w:rsid w:val="00794AEE"/>
    <w:rsid w:val="00794B56"/>
    <w:rsid w:val="00794BA1"/>
    <w:rsid w:val="00794E0F"/>
    <w:rsid w:val="00794E3A"/>
    <w:rsid w:val="00794FFE"/>
    <w:rsid w:val="00795503"/>
    <w:rsid w:val="00795680"/>
    <w:rsid w:val="00795B76"/>
    <w:rsid w:val="00795D9F"/>
    <w:rsid w:val="007966F3"/>
    <w:rsid w:val="0079673B"/>
    <w:rsid w:val="00796F2C"/>
    <w:rsid w:val="00796F5C"/>
    <w:rsid w:val="0079702B"/>
    <w:rsid w:val="007970C0"/>
    <w:rsid w:val="007970EA"/>
    <w:rsid w:val="007973D7"/>
    <w:rsid w:val="0079780C"/>
    <w:rsid w:val="00797BD2"/>
    <w:rsid w:val="00797C03"/>
    <w:rsid w:val="00797D17"/>
    <w:rsid w:val="00797F79"/>
    <w:rsid w:val="007A013F"/>
    <w:rsid w:val="007A04D2"/>
    <w:rsid w:val="007A084A"/>
    <w:rsid w:val="007A0863"/>
    <w:rsid w:val="007A0888"/>
    <w:rsid w:val="007A0A2E"/>
    <w:rsid w:val="007A0B5A"/>
    <w:rsid w:val="007A0E46"/>
    <w:rsid w:val="007A1011"/>
    <w:rsid w:val="007A1015"/>
    <w:rsid w:val="007A156A"/>
    <w:rsid w:val="007A1919"/>
    <w:rsid w:val="007A19EA"/>
    <w:rsid w:val="007A236E"/>
    <w:rsid w:val="007A2A62"/>
    <w:rsid w:val="007A2EF5"/>
    <w:rsid w:val="007A307C"/>
    <w:rsid w:val="007A3536"/>
    <w:rsid w:val="007A3541"/>
    <w:rsid w:val="007A3AB3"/>
    <w:rsid w:val="007A4339"/>
    <w:rsid w:val="007A4349"/>
    <w:rsid w:val="007A462C"/>
    <w:rsid w:val="007A46C2"/>
    <w:rsid w:val="007A4C62"/>
    <w:rsid w:val="007A50D5"/>
    <w:rsid w:val="007A50E8"/>
    <w:rsid w:val="007A539B"/>
    <w:rsid w:val="007A53AD"/>
    <w:rsid w:val="007A54A8"/>
    <w:rsid w:val="007A5994"/>
    <w:rsid w:val="007A59B4"/>
    <w:rsid w:val="007A59D1"/>
    <w:rsid w:val="007A5CE5"/>
    <w:rsid w:val="007A5DDB"/>
    <w:rsid w:val="007A6172"/>
    <w:rsid w:val="007A69A7"/>
    <w:rsid w:val="007A7184"/>
    <w:rsid w:val="007A74A4"/>
    <w:rsid w:val="007A76B5"/>
    <w:rsid w:val="007B0056"/>
    <w:rsid w:val="007B0435"/>
    <w:rsid w:val="007B071D"/>
    <w:rsid w:val="007B0C41"/>
    <w:rsid w:val="007B0D62"/>
    <w:rsid w:val="007B0E1E"/>
    <w:rsid w:val="007B0ECE"/>
    <w:rsid w:val="007B0EDB"/>
    <w:rsid w:val="007B146F"/>
    <w:rsid w:val="007B166D"/>
    <w:rsid w:val="007B1A47"/>
    <w:rsid w:val="007B1D7A"/>
    <w:rsid w:val="007B1F3A"/>
    <w:rsid w:val="007B20E6"/>
    <w:rsid w:val="007B20F9"/>
    <w:rsid w:val="007B21D8"/>
    <w:rsid w:val="007B233C"/>
    <w:rsid w:val="007B279A"/>
    <w:rsid w:val="007B27D3"/>
    <w:rsid w:val="007B295A"/>
    <w:rsid w:val="007B298D"/>
    <w:rsid w:val="007B29C1"/>
    <w:rsid w:val="007B2AA1"/>
    <w:rsid w:val="007B2E58"/>
    <w:rsid w:val="007B30B5"/>
    <w:rsid w:val="007B317C"/>
    <w:rsid w:val="007B363B"/>
    <w:rsid w:val="007B3EF6"/>
    <w:rsid w:val="007B4390"/>
    <w:rsid w:val="007B4660"/>
    <w:rsid w:val="007B46A8"/>
    <w:rsid w:val="007B4938"/>
    <w:rsid w:val="007B4E87"/>
    <w:rsid w:val="007B510D"/>
    <w:rsid w:val="007B5160"/>
    <w:rsid w:val="007B5A57"/>
    <w:rsid w:val="007B5C55"/>
    <w:rsid w:val="007B5CA7"/>
    <w:rsid w:val="007B6160"/>
    <w:rsid w:val="007B6E13"/>
    <w:rsid w:val="007B6F78"/>
    <w:rsid w:val="007B70D4"/>
    <w:rsid w:val="007B7631"/>
    <w:rsid w:val="007B77E1"/>
    <w:rsid w:val="007B7AD3"/>
    <w:rsid w:val="007B7B27"/>
    <w:rsid w:val="007B7FB1"/>
    <w:rsid w:val="007C0196"/>
    <w:rsid w:val="007C060C"/>
    <w:rsid w:val="007C0772"/>
    <w:rsid w:val="007C085F"/>
    <w:rsid w:val="007C08B1"/>
    <w:rsid w:val="007C097E"/>
    <w:rsid w:val="007C0A25"/>
    <w:rsid w:val="007C0C04"/>
    <w:rsid w:val="007C0E57"/>
    <w:rsid w:val="007C1176"/>
    <w:rsid w:val="007C117B"/>
    <w:rsid w:val="007C1E24"/>
    <w:rsid w:val="007C2000"/>
    <w:rsid w:val="007C208A"/>
    <w:rsid w:val="007C22EF"/>
    <w:rsid w:val="007C25BA"/>
    <w:rsid w:val="007C293B"/>
    <w:rsid w:val="007C2B4E"/>
    <w:rsid w:val="007C2D42"/>
    <w:rsid w:val="007C2EC1"/>
    <w:rsid w:val="007C34C4"/>
    <w:rsid w:val="007C3B54"/>
    <w:rsid w:val="007C3BB9"/>
    <w:rsid w:val="007C3E52"/>
    <w:rsid w:val="007C3F50"/>
    <w:rsid w:val="007C423F"/>
    <w:rsid w:val="007C4654"/>
    <w:rsid w:val="007C5070"/>
    <w:rsid w:val="007C525C"/>
    <w:rsid w:val="007C55C9"/>
    <w:rsid w:val="007C5801"/>
    <w:rsid w:val="007C59B9"/>
    <w:rsid w:val="007C5C36"/>
    <w:rsid w:val="007C5D1B"/>
    <w:rsid w:val="007C5D25"/>
    <w:rsid w:val="007C5D9C"/>
    <w:rsid w:val="007C5FEF"/>
    <w:rsid w:val="007C68F3"/>
    <w:rsid w:val="007C6B1B"/>
    <w:rsid w:val="007C6DF3"/>
    <w:rsid w:val="007C7431"/>
    <w:rsid w:val="007C753D"/>
    <w:rsid w:val="007C7832"/>
    <w:rsid w:val="007D004E"/>
    <w:rsid w:val="007D03F6"/>
    <w:rsid w:val="007D06EC"/>
    <w:rsid w:val="007D07B6"/>
    <w:rsid w:val="007D0AB2"/>
    <w:rsid w:val="007D0C12"/>
    <w:rsid w:val="007D0F2A"/>
    <w:rsid w:val="007D0F9D"/>
    <w:rsid w:val="007D1107"/>
    <w:rsid w:val="007D11CC"/>
    <w:rsid w:val="007D1B39"/>
    <w:rsid w:val="007D2379"/>
    <w:rsid w:val="007D2439"/>
    <w:rsid w:val="007D266C"/>
    <w:rsid w:val="007D267D"/>
    <w:rsid w:val="007D2C3B"/>
    <w:rsid w:val="007D2C8C"/>
    <w:rsid w:val="007D2F63"/>
    <w:rsid w:val="007D3098"/>
    <w:rsid w:val="007D319B"/>
    <w:rsid w:val="007D4880"/>
    <w:rsid w:val="007D4920"/>
    <w:rsid w:val="007D499A"/>
    <w:rsid w:val="007D4A50"/>
    <w:rsid w:val="007D4BE6"/>
    <w:rsid w:val="007D4C71"/>
    <w:rsid w:val="007D4DA9"/>
    <w:rsid w:val="007D503B"/>
    <w:rsid w:val="007D5491"/>
    <w:rsid w:val="007D5AF6"/>
    <w:rsid w:val="007D5FF2"/>
    <w:rsid w:val="007D6108"/>
    <w:rsid w:val="007D650C"/>
    <w:rsid w:val="007D650F"/>
    <w:rsid w:val="007D6E0F"/>
    <w:rsid w:val="007D70A7"/>
    <w:rsid w:val="007D764D"/>
    <w:rsid w:val="007D783E"/>
    <w:rsid w:val="007D7C8A"/>
    <w:rsid w:val="007D7F42"/>
    <w:rsid w:val="007E007A"/>
    <w:rsid w:val="007E01EA"/>
    <w:rsid w:val="007E07BB"/>
    <w:rsid w:val="007E0C4F"/>
    <w:rsid w:val="007E1133"/>
    <w:rsid w:val="007E1518"/>
    <w:rsid w:val="007E1536"/>
    <w:rsid w:val="007E1B4E"/>
    <w:rsid w:val="007E29A2"/>
    <w:rsid w:val="007E2F34"/>
    <w:rsid w:val="007E3335"/>
    <w:rsid w:val="007E34B2"/>
    <w:rsid w:val="007E3670"/>
    <w:rsid w:val="007E3DCB"/>
    <w:rsid w:val="007E4121"/>
    <w:rsid w:val="007E43A1"/>
    <w:rsid w:val="007E47C1"/>
    <w:rsid w:val="007E4817"/>
    <w:rsid w:val="007E4CBB"/>
    <w:rsid w:val="007E4F14"/>
    <w:rsid w:val="007E54F3"/>
    <w:rsid w:val="007E5DF0"/>
    <w:rsid w:val="007E62F3"/>
    <w:rsid w:val="007E6319"/>
    <w:rsid w:val="007E6491"/>
    <w:rsid w:val="007E65FD"/>
    <w:rsid w:val="007E6CC5"/>
    <w:rsid w:val="007E70AA"/>
    <w:rsid w:val="007E72E2"/>
    <w:rsid w:val="007E7388"/>
    <w:rsid w:val="007E79D7"/>
    <w:rsid w:val="007E7D8B"/>
    <w:rsid w:val="007F01DB"/>
    <w:rsid w:val="007F07AC"/>
    <w:rsid w:val="007F0B98"/>
    <w:rsid w:val="007F0BBD"/>
    <w:rsid w:val="007F0DE9"/>
    <w:rsid w:val="007F0FAA"/>
    <w:rsid w:val="007F10BE"/>
    <w:rsid w:val="007F1204"/>
    <w:rsid w:val="007F1278"/>
    <w:rsid w:val="007F1596"/>
    <w:rsid w:val="007F16E6"/>
    <w:rsid w:val="007F1B77"/>
    <w:rsid w:val="007F1F11"/>
    <w:rsid w:val="007F2030"/>
    <w:rsid w:val="007F219E"/>
    <w:rsid w:val="007F2598"/>
    <w:rsid w:val="007F279C"/>
    <w:rsid w:val="007F2808"/>
    <w:rsid w:val="007F282B"/>
    <w:rsid w:val="007F2E13"/>
    <w:rsid w:val="007F3099"/>
    <w:rsid w:val="007F31FA"/>
    <w:rsid w:val="007F38AE"/>
    <w:rsid w:val="007F3909"/>
    <w:rsid w:val="007F3A23"/>
    <w:rsid w:val="007F3C6B"/>
    <w:rsid w:val="007F3F98"/>
    <w:rsid w:val="007F44D7"/>
    <w:rsid w:val="007F48F9"/>
    <w:rsid w:val="007F4D73"/>
    <w:rsid w:val="007F4DB6"/>
    <w:rsid w:val="007F542E"/>
    <w:rsid w:val="007F5632"/>
    <w:rsid w:val="007F57F2"/>
    <w:rsid w:val="007F5E97"/>
    <w:rsid w:val="007F671B"/>
    <w:rsid w:val="007F6854"/>
    <w:rsid w:val="007F693D"/>
    <w:rsid w:val="007F6A11"/>
    <w:rsid w:val="007F754C"/>
    <w:rsid w:val="007F795F"/>
    <w:rsid w:val="007F796B"/>
    <w:rsid w:val="007F7F69"/>
    <w:rsid w:val="00800742"/>
    <w:rsid w:val="0080087F"/>
    <w:rsid w:val="008009D8"/>
    <w:rsid w:val="00800B88"/>
    <w:rsid w:val="00801162"/>
    <w:rsid w:val="00801386"/>
    <w:rsid w:val="008014B9"/>
    <w:rsid w:val="00801D3E"/>
    <w:rsid w:val="0080262A"/>
    <w:rsid w:val="0080273C"/>
    <w:rsid w:val="0080294B"/>
    <w:rsid w:val="00803189"/>
    <w:rsid w:val="008032BA"/>
    <w:rsid w:val="008036C0"/>
    <w:rsid w:val="008039C6"/>
    <w:rsid w:val="00803A79"/>
    <w:rsid w:val="00803BC8"/>
    <w:rsid w:val="00803C8A"/>
    <w:rsid w:val="00803FFD"/>
    <w:rsid w:val="0080411C"/>
    <w:rsid w:val="00804147"/>
    <w:rsid w:val="00804381"/>
    <w:rsid w:val="008049F5"/>
    <w:rsid w:val="00804D19"/>
    <w:rsid w:val="00804FF2"/>
    <w:rsid w:val="0080562E"/>
    <w:rsid w:val="00805875"/>
    <w:rsid w:val="00805A64"/>
    <w:rsid w:val="00805B59"/>
    <w:rsid w:val="00805BAF"/>
    <w:rsid w:val="00805E22"/>
    <w:rsid w:val="008064CC"/>
    <w:rsid w:val="008068EB"/>
    <w:rsid w:val="00807148"/>
    <w:rsid w:val="00807D90"/>
    <w:rsid w:val="008105B8"/>
    <w:rsid w:val="00810B89"/>
    <w:rsid w:val="008111D6"/>
    <w:rsid w:val="008116C8"/>
    <w:rsid w:val="00811A0F"/>
    <w:rsid w:val="00811A8C"/>
    <w:rsid w:val="00811BA7"/>
    <w:rsid w:val="00811C30"/>
    <w:rsid w:val="00811F81"/>
    <w:rsid w:val="008123CC"/>
    <w:rsid w:val="00812B57"/>
    <w:rsid w:val="00812E99"/>
    <w:rsid w:val="00812EB1"/>
    <w:rsid w:val="00813513"/>
    <w:rsid w:val="00813903"/>
    <w:rsid w:val="00813F79"/>
    <w:rsid w:val="00814224"/>
    <w:rsid w:val="008144B6"/>
    <w:rsid w:val="00814689"/>
    <w:rsid w:val="00814A43"/>
    <w:rsid w:val="00814CE5"/>
    <w:rsid w:val="008155E9"/>
    <w:rsid w:val="00815AA2"/>
    <w:rsid w:val="00815AB2"/>
    <w:rsid w:val="00815C18"/>
    <w:rsid w:val="00815D37"/>
    <w:rsid w:val="00815DF1"/>
    <w:rsid w:val="008161B3"/>
    <w:rsid w:val="00816CAC"/>
    <w:rsid w:val="00816F62"/>
    <w:rsid w:val="008170B1"/>
    <w:rsid w:val="0081784F"/>
    <w:rsid w:val="00817E81"/>
    <w:rsid w:val="0082082D"/>
    <w:rsid w:val="00820D51"/>
    <w:rsid w:val="00820D7D"/>
    <w:rsid w:val="00820E17"/>
    <w:rsid w:val="00820F9D"/>
    <w:rsid w:val="0082127A"/>
    <w:rsid w:val="008212D5"/>
    <w:rsid w:val="008215D6"/>
    <w:rsid w:val="008218DC"/>
    <w:rsid w:val="008219C5"/>
    <w:rsid w:val="00821B19"/>
    <w:rsid w:val="00821B41"/>
    <w:rsid w:val="00821E75"/>
    <w:rsid w:val="008221E1"/>
    <w:rsid w:val="0082255F"/>
    <w:rsid w:val="0082261A"/>
    <w:rsid w:val="00822CE1"/>
    <w:rsid w:val="008235AF"/>
    <w:rsid w:val="008235F5"/>
    <w:rsid w:val="008241E8"/>
    <w:rsid w:val="00824615"/>
    <w:rsid w:val="00824A2A"/>
    <w:rsid w:val="00824C3E"/>
    <w:rsid w:val="00824E50"/>
    <w:rsid w:val="00825175"/>
    <w:rsid w:val="008254A0"/>
    <w:rsid w:val="008254FC"/>
    <w:rsid w:val="008257B3"/>
    <w:rsid w:val="00825A06"/>
    <w:rsid w:val="008260E7"/>
    <w:rsid w:val="008260F5"/>
    <w:rsid w:val="008264BA"/>
    <w:rsid w:val="00826615"/>
    <w:rsid w:val="008268D7"/>
    <w:rsid w:val="00826C6E"/>
    <w:rsid w:val="00826EBE"/>
    <w:rsid w:val="00827239"/>
    <w:rsid w:val="00827445"/>
    <w:rsid w:val="00827510"/>
    <w:rsid w:val="0082755D"/>
    <w:rsid w:val="008275A0"/>
    <w:rsid w:val="00827619"/>
    <w:rsid w:val="00827F91"/>
    <w:rsid w:val="00830089"/>
    <w:rsid w:val="0083032D"/>
    <w:rsid w:val="008304ED"/>
    <w:rsid w:val="008307DD"/>
    <w:rsid w:val="00831076"/>
    <w:rsid w:val="008312DF"/>
    <w:rsid w:val="00831482"/>
    <w:rsid w:val="00831CC7"/>
    <w:rsid w:val="00831EF0"/>
    <w:rsid w:val="008323D4"/>
    <w:rsid w:val="008325DB"/>
    <w:rsid w:val="0083281B"/>
    <w:rsid w:val="00832A69"/>
    <w:rsid w:val="00832EEB"/>
    <w:rsid w:val="008331FB"/>
    <w:rsid w:val="0083352F"/>
    <w:rsid w:val="008338AE"/>
    <w:rsid w:val="00833D38"/>
    <w:rsid w:val="0083427A"/>
    <w:rsid w:val="0083461D"/>
    <w:rsid w:val="00834AB9"/>
    <w:rsid w:val="00834D18"/>
    <w:rsid w:val="00834D31"/>
    <w:rsid w:val="00835192"/>
    <w:rsid w:val="00835BBE"/>
    <w:rsid w:val="0083698E"/>
    <w:rsid w:val="008369D5"/>
    <w:rsid w:val="00837060"/>
    <w:rsid w:val="0083726A"/>
    <w:rsid w:val="008378D7"/>
    <w:rsid w:val="00837CA8"/>
    <w:rsid w:val="008400CF"/>
    <w:rsid w:val="0084075A"/>
    <w:rsid w:val="00840A06"/>
    <w:rsid w:val="00840A17"/>
    <w:rsid w:val="00840D7E"/>
    <w:rsid w:val="008413C8"/>
    <w:rsid w:val="008414D9"/>
    <w:rsid w:val="00842190"/>
    <w:rsid w:val="008423B2"/>
    <w:rsid w:val="008429A3"/>
    <w:rsid w:val="00842BB6"/>
    <w:rsid w:val="00842BEA"/>
    <w:rsid w:val="00842E08"/>
    <w:rsid w:val="00842E0E"/>
    <w:rsid w:val="00843099"/>
    <w:rsid w:val="0084355F"/>
    <w:rsid w:val="00845150"/>
    <w:rsid w:val="008451B3"/>
    <w:rsid w:val="00845FB1"/>
    <w:rsid w:val="00846167"/>
    <w:rsid w:val="008462B5"/>
    <w:rsid w:val="00846773"/>
    <w:rsid w:val="00846A74"/>
    <w:rsid w:val="00846AAD"/>
    <w:rsid w:val="00846AB7"/>
    <w:rsid w:val="00846C38"/>
    <w:rsid w:val="00846D39"/>
    <w:rsid w:val="00847464"/>
    <w:rsid w:val="00847614"/>
    <w:rsid w:val="0084790F"/>
    <w:rsid w:val="00847C1E"/>
    <w:rsid w:val="00850047"/>
    <w:rsid w:val="00850C97"/>
    <w:rsid w:val="00850CCD"/>
    <w:rsid w:val="00850E87"/>
    <w:rsid w:val="008510BC"/>
    <w:rsid w:val="00851909"/>
    <w:rsid w:val="00851E27"/>
    <w:rsid w:val="00851E54"/>
    <w:rsid w:val="00852138"/>
    <w:rsid w:val="008521A9"/>
    <w:rsid w:val="00852210"/>
    <w:rsid w:val="008522D7"/>
    <w:rsid w:val="0085248D"/>
    <w:rsid w:val="00852661"/>
    <w:rsid w:val="00852D83"/>
    <w:rsid w:val="00852E54"/>
    <w:rsid w:val="00853652"/>
    <w:rsid w:val="00853690"/>
    <w:rsid w:val="00853B85"/>
    <w:rsid w:val="0085426A"/>
    <w:rsid w:val="00854931"/>
    <w:rsid w:val="008552FC"/>
    <w:rsid w:val="008554A4"/>
    <w:rsid w:val="00855972"/>
    <w:rsid w:val="00855B91"/>
    <w:rsid w:val="00856BFE"/>
    <w:rsid w:val="00856E48"/>
    <w:rsid w:val="008572E4"/>
    <w:rsid w:val="00857976"/>
    <w:rsid w:val="00857DF0"/>
    <w:rsid w:val="00857EA5"/>
    <w:rsid w:val="0086059A"/>
    <w:rsid w:val="0086060F"/>
    <w:rsid w:val="00860E91"/>
    <w:rsid w:val="008611F1"/>
    <w:rsid w:val="00861481"/>
    <w:rsid w:val="00861939"/>
    <w:rsid w:val="008619B6"/>
    <w:rsid w:val="0086201F"/>
    <w:rsid w:val="008623DB"/>
    <w:rsid w:val="0086298D"/>
    <w:rsid w:val="00862BA4"/>
    <w:rsid w:val="00863388"/>
    <w:rsid w:val="008638E9"/>
    <w:rsid w:val="008638F4"/>
    <w:rsid w:val="00863B49"/>
    <w:rsid w:val="00863E35"/>
    <w:rsid w:val="00864226"/>
    <w:rsid w:val="008642B2"/>
    <w:rsid w:val="0086433C"/>
    <w:rsid w:val="00864375"/>
    <w:rsid w:val="0086469F"/>
    <w:rsid w:val="00864851"/>
    <w:rsid w:val="008657C9"/>
    <w:rsid w:val="00865FED"/>
    <w:rsid w:val="00866139"/>
    <w:rsid w:val="0086684C"/>
    <w:rsid w:val="00866C37"/>
    <w:rsid w:val="00866D71"/>
    <w:rsid w:val="00867091"/>
    <w:rsid w:val="00867633"/>
    <w:rsid w:val="00867CAE"/>
    <w:rsid w:val="00870234"/>
    <w:rsid w:val="00870284"/>
    <w:rsid w:val="00870919"/>
    <w:rsid w:val="00870D5C"/>
    <w:rsid w:val="00871541"/>
    <w:rsid w:val="00871568"/>
    <w:rsid w:val="00871DAE"/>
    <w:rsid w:val="00871DE8"/>
    <w:rsid w:val="00871F68"/>
    <w:rsid w:val="00872A4D"/>
    <w:rsid w:val="00872ACD"/>
    <w:rsid w:val="00872D74"/>
    <w:rsid w:val="00872F28"/>
    <w:rsid w:val="008735A5"/>
    <w:rsid w:val="00873997"/>
    <w:rsid w:val="00873C6A"/>
    <w:rsid w:val="00874385"/>
    <w:rsid w:val="0087445C"/>
    <w:rsid w:val="00874580"/>
    <w:rsid w:val="008749A0"/>
    <w:rsid w:val="00874BA7"/>
    <w:rsid w:val="00874E05"/>
    <w:rsid w:val="00874EEC"/>
    <w:rsid w:val="00874F44"/>
    <w:rsid w:val="008751F7"/>
    <w:rsid w:val="00875328"/>
    <w:rsid w:val="00875419"/>
    <w:rsid w:val="008754AB"/>
    <w:rsid w:val="00875E49"/>
    <w:rsid w:val="00875F9D"/>
    <w:rsid w:val="00876190"/>
    <w:rsid w:val="00876319"/>
    <w:rsid w:val="00876853"/>
    <w:rsid w:val="0087695E"/>
    <w:rsid w:val="00876FAE"/>
    <w:rsid w:val="00876FC9"/>
    <w:rsid w:val="0087701F"/>
    <w:rsid w:val="00877123"/>
    <w:rsid w:val="00877179"/>
    <w:rsid w:val="00877A81"/>
    <w:rsid w:val="00877EA7"/>
    <w:rsid w:val="00880C18"/>
    <w:rsid w:val="00881413"/>
    <w:rsid w:val="0088142F"/>
    <w:rsid w:val="00881545"/>
    <w:rsid w:val="008815A5"/>
    <w:rsid w:val="00881D27"/>
    <w:rsid w:val="00881E09"/>
    <w:rsid w:val="00881F29"/>
    <w:rsid w:val="008824F6"/>
    <w:rsid w:val="0088285B"/>
    <w:rsid w:val="008832F5"/>
    <w:rsid w:val="00883670"/>
    <w:rsid w:val="008836A7"/>
    <w:rsid w:val="0088389D"/>
    <w:rsid w:val="008838C7"/>
    <w:rsid w:val="00883989"/>
    <w:rsid w:val="00883A1E"/>
    <w:rsid w:val="00883AF6"/>
    <w:rsid w:val="00883F2F"/>
    <w:rsid w:val="00883F47"/>
    <w:rsid w:val="0088405C"/>
    <w:rsid w:val="00884DCD"/>
    <w:rsid w:val="0088531A"/>
    <w:rsid w:val="00885D56"/>
    <w:rsid w:val="00885FC2"/>
    <w:rsid w:val="00886060"/>
    <w:rsid w:val="0088666A"/>
    <w:rsid w:val="00886671"/>
    <w:rsid w:val="0088694E"/>
    <w:rsid w:val="00886A29"/>
    <w:rsid w:val="00886C36"/>
    <w:rsid w:val="00887387"/>
    <w:rsid w:val="0088751C"/>
    <w:rsid w:val="008875B8"/>
    <w:rsid w:val="008877D6"/>
    <w:rsid w:val="0088781D"/>
    <w:rsid w:val="00887841"/>
    <w:rsid w:val="008878A7"/>
    <w:rsid w:val="0089054D"/>
    <w:rsid w:val="0089060C"/>
    <w:rsid w:val="00890D81"/>
    <w:rsid w:val="00890DFF"/>
    <w:rsid w:val="008912C7"/>
    <w:rsid w:val="008915E4"/>
    <w:rsid w:val="00891A99"/>
    <w:rsid w:val="00892561"/>
    <w:rsid w:val="00892D4B"/>
    <w:rsid w:val="00892E88"/>
    <w:rsid w:val="00893183"/>
    <w:rsid w:val="00893A27"/>
    <w:rsid w:val="00893CA3"/>
    <w:rsid w:val="0089401E"/>
    <w:rsid w:val="0089413F"/>
    <w:rsid w:val="00894673"/>
    <w:rsid w:val="0089467B"/>
    <w:rsid w:val="008946CD"/>
    <w:rsid w:val="00894A0B"/>
    <w:rsid w:val="00894A14"/>
    <w:rsid w:val="00894D71"/>
    <w:rsid w:val="0089538C"/>
    <w:rsid w:val="00895A93"/>
    <w:rsid w:val="00895B5D"/>
    <w:rsid w:val="00895CFE"/>
    <w:rsid w:val="00895F62"/>
    <w:rsid w:val="008963FD"/>
    <w:rsid w:val="00896468"/>
    <w:rsid w:val="0089648F"/>
    <w:rsid w:val="00896493"/>
    <w:rsid w:val="00896696"/>
    <w:rsid w:val="0089687D"/>
    <w:rsid w:val="008971A2"/>
    <w:rsid w:val="00897315"/>
    <w:rsid w:val="008974FE"/>
    <w:rsid w:val="008978F4"/>
    <w:rsid w:val="00897A54"/>
    <w:rsid w:val="00897D8C"/>
    <w:rsid w:val="008A0397"/>
    <w:rsid w:val="008A05FA"/>
    <w:rsid w:val="008A06AD"/>
    <w:rsid w:val="008A1394"/>
    <w:rsid w:val="008A1DD5"/>
    <w:rsid w:val="008A1EB1"/>
    <w:rsid w:val="008A1FFB"/>
    <w:rsid w:val="008A202F"/>
    <w:rsid w:val="008A207A"/>
    <w:rsid w:val="008A29A6"/>
    <w:rsid w:val="008A387B"/>
    <w:rsid w:val="008A38C8"/>
    <w:rsid w:val="008A3CEE"/>
    <w:rsid w:val="008A3DE6"/>
    <w:rsid w:val="008A4282"/>
    <w:rsid w:val="008A4392"/>
    <w:rsid w:val="008A4974"/>
    <w:rsid w:val="008A4A77"/>
    <w:rsid w:val="008A4C21"/>
    <w:rsid w:val="008A4D74"/>
    <w:rsid w:val="008A4DC3"/>
    <w:rsid w:val="008A50B1"/>
    <w:rsid w:val="008A55F2"/>
    <w:rsid w:val="008A57B5"/>
    <w:rsid w:val="008A58A5"/>
    <w:rsid w:val="008A5B6E"/>
    <w:rsid w:val="008A5B8E"/>
    <w:rsid w:val="008A5CA5"/>
    <w:rsid w:val="008A5DC7"/>
    <w:rsid w:val="008A5E99"/>
    <w:rsid w:val="008A5F54"/>
    <w:rsid w:val="008A613C"/>
    <w:rsid w:val="008A6259"/>
    <w:rsid w:val="008A62B1"/>
    <w:rsid w:val="008A6AB5"/>
    <w:rsid w:val="008A6CA2"/>
    <w:rsid w:val="008A6ED4"/>
    <w:rsid w:val="008A6FFC"/>
    <w:rsid w:val="008A7652"/>
    <w:rsid w:val="008A7CFE"/>
    <w:rsid w:val="008A7FAA"/>
    <w:rsid w:val="008B005E"/>
    <w:rsid w:val="008B027D"/>
    <w:rsid w:val="008B029D"/>
    <w:rsid w:val="008B0C18"/>
    <w:rsid w:val="008B0E1D"/>
    <w:rsid w:val="008B116E"/>
    <w:rsid w:val="008B1281"/>
    <w:rsid w:val="008B16D3"/>
    <w:rsid w:val="008B183E"/>
    <w:rsid w:val="008B2305"/>
    <w:rsid w:val="008B2334"/>
    <w:rsid w:val="008B23DB"/>
    <w:rsid w:val="008B26EC"/>
    <w:rsid w:val="008B2717"/>
    <w:rsid w:val="008B34D0"/>
    <w:rsid w:val="008B39DB"/>
    <w:rsid w:val="008B3CBF"/>
    <w:rsid w:val="008B3DA1"/>
    <w:rsid w:val="008B4780"/>
    <w:rsid w:val="008B4E45"/>
    <w:rsid w:val="008B5135"/>
    <w:rsid w:val="008B5275"/>
    <w:rsid w:val="008B533D"/>
    <w:rsid w:val="008B54C7"/>
    <w:rsid w:val="008B56AA"/>
    <w:rsid w:val="008B5838"/>
    <w:rsid w:val="008B5B9C"/>
    <w:rsid w:val="008B5F77"/>
    <w:rsid w:val="008B6035"/>
    <w:rsid w:val="008B6273"/>
    <w:rsid w:val="008B6293"/>
    <w:rsid w:val="008B64A8"/>
    <w:rsid w:val="008B68C2"/>
    <w:rsid w:val="008B6AFB"/>
    <w:rsid w:val="008B6BA7"/>
    <w:rsid w:val="008B75EA"/>
    <w:rsid w:val="008B77CD"/>
    <w:rsid w:val="008B7E85"/>
    <w:rsid w:val="008C043A"/>
    <w:rsid w:val="008C0B95"/>
    <w:rsid w:val="008C0BEF"/>
    <w:rsid w:val="008C0DF4"/>
    <w:rsid w:val="008C20B5"/>
    <w:rsid w:val="008C24F9"/>
    <w:rsid w:val="008C2852"/>
    <w:rsid w:val="008C2FB7"/>
    <w:rsid w:val="008C3768"/>
    <w:rsid w:val="008C3AC6"/>
    <w:rsid w:val="008C44A5"/>
    <w:rsid w:val="008C4628"/>
    <w:rsid w:val="008C48C9"/>
    <w:rsid w:val="008C4C00"/>
    <w:rsid w:val="008C4D38"/>
    <w:rsid w:val="008C4D65"/>
    <w:rsid w:val="008C4E33"/>
    <w:rsid w:val="008C4E59"/>
    <w:rsid w:val="008C4FBA"/>
    <w:rsid w:val="008C5011"/>
    <w:rsid w:val="008C5032"/>
    <w:rsid w:val="008C5312"/>
    <w:rsid w:val="008C5780"/>
    <w:rsid w:val="008C582F"/>
    <w:rsid w:val="008C5966"/>
    <w:rsid w:val="008C5F65"/>
    <w:rsid w:val="008C61AC"/>
    <w:rsid w:val="008C63B4"/>
    <w:rsid w:val="008C676B"/>
    <w:rsid w:val="008C698E"/>
    <w:rsid w:val="008C6F4A"/>
    <w:rsid w:val="008C7341"/>
    <w:rsid w:val="008C75DB"/>
    <w:rsid w:val="008C7C74"/>
    <w:rsid w:val="008C7D4D"/>
    <w:rsid w:val="008D00DD"/>
    <w:rsid w:val="008D0479"/>
    <w:rsid w:val="008D0B5C"/>
    <w:rsid w:val="008D1597"/>
    <w:rsid w:val="008D1658"/>
    <w:rsid w:val="008D1B26"/>
    <w:rsid w:val="008D1E81"/>
    <w:rsid w:val="008D2264"/>
    <w:rsid w:val="008D2536"/>
    <w:rsid w:val="008D261F"/>
    <w:rsid w:val="008D26D9"/>
    <w:rsid w:val="008D28D3"/>
    <w:rsid w:val="008D2995"/>
    <w:rsid w:val="008D2C0D"/>
    <w:rsid w:val="008D2CBC"/>
    <w:rsid w:val="008D2CEF"/>
    <w:rsid w:val="008D318A"/>
    <w:rsid w:val="008D3785"/>
    <w:rsid w:val="008D378D"/>
    <w:rsid w:val="008D383E"/>
    <w:rsid w:val="008D3AB5"/>
    <w:rsid w:val="008D3E5C"/>
    <w:rsid w:val="008D3FC9"/>
    <w:rsid w:val="008D4772"/>
    <w:rsid w:val="008D47AE"/>
    <w:rsid w:val="008D4817"/>
    <w:rsid w:val="008D4B34"/>
    <w:rsid w:val="008D4D43"/>
    <w:rsid w:val="008D579F"/>
    <w:rsid w:val="008D58A5"/>
    <w:rsid w:val="008D5B9F"/>
    <w:rsid w:val="008D5F2B"/>
    <w:rsid w:val="008D652A"/>
    <w:rsid w:val="008D6C4D"/>
    <w:rsid w:val="008D71BB"/>
    <w:rsid w:val="008D7303"/>
    <w:rsid w:val="008D7569"/>
    <w:rsid w:val="008D7D3F"/>
    <w:rsid w:val="008E0013"/>
    <w:rsid w:val="008E01A1"/>
    <w:rsid w:val="008E0513"/>
    <w:rsid w:val="008E09C7"/>
    <w:rsid w:val="008E11F0"/>
    <w:rsid w:val="008E12AD"/>
    <w:rsid w:val="008E1A24"/>
    <w:rsid w:val="008E1BED"/>
    <w:rsid w:val="008E1D80"/>
    <w:rsid w:val="008E20C0"/>
    <w:rsid w:val="008E227D"/>
    <w:rsid w:val="008E2512"/>
    <w:rsid w:val="008E2B98"/>
    <w:rsid w:val="008E2BA2"/>
    <w:rsid w:val="008E2F8F"/>
    <w:rsid w:val="008E351C"/>
    <w:rsid w:val="008E390A"/>
    <w:rsid w:val="008E3C3C"/>
    <w:rsid w:val="008E3C44"/>
    <w:rsid w:val="008E3CC3"/>
    <w:rsid w:val="008E3FB1"/>
    <w:rsid w:val="008E431F"/>
    <w:rsid w:val="008E4880"/>
    <w:rsid w:val="008E49CD"/>
    <w:rsid w:val="008E4A4F"/>
    <w:rsid w:val="008E4C91"/>
    <w:rsid w:val="008E4D9F"/>
    <w:rsid w:val="008E4E0A"/>
    <w:rsid w:val="008E5484"/>
    <w:rsid w:val="008E5D5B"/>
    <w:rsid w:val="008E6A99"/>
    <w:rsid w:val="008E6D6B"/>
    <w:rsid w:val="008E6E13"/>
    <w:rsid w:val="008E7288"/>
    <w:rsid w:val="008E77FC"/>
    <w:rsid w:val="008E7800"/>
    <w:rsid w:val="008E79CA"/>
    <w:rsid w:val="008E7B82"/>
    <w:rsid w:val="008E7BC2"/>
    <w:rsid w:val="008E7D50"/>
    <w:rsid w:val="008E7F07"/>
    <w:rsid w:val="008F03B5"/>
    <w:rsid w:val="008F03FA"/>
    <w:rsid w:val="008F04EE"/>
    <w:rsid w:val="008F0A66"/>
    <w:rsid w:val="008F10FD"/>
    <w:rsid w:val="008F132E"/>
    <w:rsid w:val="008F1CAB"/>
    <w:rsid w:val="008F1D2B"/>
    <w:rsid w:val="008F1E71"/>
    <w:rsid w:val="008F230C"/>
    <w:rsid w:val="008F290E"/>
    <w:rsid w:val="008F2D4D"/>
    <w:rsid w:val="008F2D87"/>
    <w:rsid w:val="008F31C5"/>
    <w:rsid w:val="008F322A"/>
    <w:rsid w:val="008F34F1"/>
    <w:rsid w:val="008F39E1"/>
    <w:rsid w:val="008F3DCD"/>
    <w:rsid w:val="008F3E8D"/>
    <w:rsid w:val="008F42FD"/>
    <w:rsid w:val="008F4311"/>
    <w:rsid w:val="008F45D6"/>
    <w:rsid w:val="008F4815"/>
    <w:rsid w:val="008F4A8A"/>
    <w:rsid w:val="008F4B7F"/>
    <w:rsid w:val="008F4DBF"/>
    <w:rsid w:val="008F4EB2"/>
    <w:rsid w:val="008F4F64"/>
    <w:rsid w:val="008F5479"/>
    <w:rsid w:val="008F5688"/>
    <w:rsid w:val="008F5AB0"/>
    <w:rsid w:val="008F63E5"/>
    <w:rsid w:val="008F654F"/>
    <w:rsid w:val="008F6606"/>
    <w:rsid w:val="008F6635"/>
    <w:rsid w:val="008F6902"/>
    <w:rsid w:val="008F6EA2"/>
    <w:rsid w:val="008F6EB8"/>
    <w:rsid w:val="008F6EE0"/>
    <w:rsid w:val="008F6F47"/>
    <w:rsid w:val="008F7064"/>
    <w:rsid w:val="008F78C8"/>
    <w:rsid w:val="008F7AD2"/>
    <w:rsid w:val="008F7C63"/>
    <w:rsid w:val="008F7E2D"/>
    <w:rsid w:val="009001D5"/>
    <w:rsid w:val="009002A8"/>
    <w:rsid w:val="00900504"/>
    <w:rsid w:val="009006FA"/>
    <w:rsid w:val="00900D71"/>
    <w:rsid w:val="00900DE6"/>
    <w:rsid w:val="00901050"/>
    <w:rsid w:val="0090107E"/>
    <w:rsid w:val="009010CE"/>
    <w:rsid w:val="0090129E"/>
    <w:rsid w:val="00901CAC"/>
    <w:rsid w:val="009025B3"/>
    <w:rsid w:val="009034A5"/>
    <w:rsid w:val="009034AC"/>
    <w:rsid w:val="00903B83"/>
    <w:rsid w:val="00903BA0"/>
    <w:rsid w:val="009040E2"/>
    <w:rsid w:val="009040F6"/>
    <w:rsid w:val="009045FD"/>
    <w:rsid w:val="00905A36"/>
    <w:rsid w:val="00905A63"/>
    <w:rsid w:val="00905B21"/>
    <w:rsid w:val="00905BA1"/>
    <w:rsid w:val="00905C63"/>
    <w:rsid w:val="00905F5F"/>
    <w:rsid w:val="0090602F"/>
    <w:rsid w:val="00906306"/>
    <w:rsid w:val="0090662F"/>
    <w:rsid w:val="0090675D"/>
    <w:rsid w:val="009068C6"/>
    <w:rsid w:val="00906952"/>
    <w:rsid w:val="0090701D"/>
    <w:rsid w:val="009070A1"/>
    <w:rsid w:val="009070FA"/>
    <w:rsid w:val="00907EAD"/>
    <w:rsid w:val="00907EB5"/>
    <w:rsid w:val="009101B8"/>
    <w:rsid w:val="0091028D"/>
    <w:rsid w:val="009103ED"/>
    <w:rsid w:val="009109D7"/>
    <w:rsid w:val="00910A5F"/>
    <w:rsid w:val="00910A81"/>
    <w:rsid w:val="00911691"/>
    <w:rsid w:val="00911986"/>
    <w:rsid w:val="00911A88"/>
    <w:rsid w:val="00911D49"/>
    <w:rsid w:val="009120AC"/>
    <w:rsid w:val="009121D4"/>
    <w:rsid w:val="00912A87"/>
    <w:rsid w:val="0091345E"/>
    <w:rsid w:val="00913A80"/>
    <w:rsid w:val="009146B3"/>
    <w:rsid w:val="00914984"/>
    <w:rsid w:val="00914B7A"/>
    <w:rsid w:val="00914C9E"/>
    <w:rsid w:val="00915228"/>
    <w:rsid w:val="00915741"/>
    <w:rsid w:val="00915A57"/>
    <w:rsid w:val="00915B3C"/>
    <w:rsid w:val="00915D0E"/>
    <w:rsid w:val="00915E7B"/>
    <w:rsid w:val="0091602A"/>
    <w:rsid w:val="009162E5"/>
    <w:rsid w:val="00916453"/>
    <w:rsid w:val="00916A75"/>
    <w:rsid w:val="00916F8C"/>
    <w:rsid w:val="00916FA1"/>
    <w:rsid w:val="009175D0"/>
    <w:rsid w:val="0091770A"/>
    <w:rsid w:val="009179E2"/>
    <w:rsid w:val="00917B0A"/>
    <w:rsid w:val="00920068"/>
    <w:rsid w:val="00920B25"/>
    <w:rsid w:val="00920E45"/>
    <w:rsid w:val="009213AA"/>
    <w:rsid w:val="00921986"/>
    <w:rsid w:val="009219F4"/>
    <w:rsid w:val="00921E59"/>
    <w:rsid w:val="009221AA"/>
    <w:rsid w:val="009223F3"/>
    <w:rsid w:val="00922CCF"/>
    <w:rsid w:val="00922D8E"/>
    <w:rsid w:val="00922E90"/>
    <w:rsid w:val="00922EF2"/>
    <w:rsid w:val="00922F3A"/>
    <w:rsid w:val="0092331E"/>
    <w:rsid w:val="009235D0"/>
    <w:rsid w:val="00923662"/>
    <w:rsid w:val="00924750"/>
    <w:rsid w:val="00924929"/>
    <w:rsid w:val="00924B9A"/>
    <w:rsid w:val="009253F6"/>
    <w:rsid w:val="00925522"/>
    <w:rsid w:val="00925972"/>
    <w:rsid w:val="00925BE5"/>
    <w:rsid w:val="00926002"/>
    <w:rsid w:val="009260B8"/>
    <w:rsid w:val="00926120"/>
    <w:rsid w:val="00926B8B"/>
    <w:rsid w:val="00926C35"/>
    <w:rsid w:val="00926D15"/>
    <w:rsid w:val="00926E31"/>
    <w:rsid w:val="0092706C"/>
    <w:rsid w:val="0092725C"/>
    <w:rsid w:val="00927813"/>
    <w:rsid w:val="009301AF"/>
    <w:rsid w:val="00930652"/>
    <w:rsid w:val="00930A5B"/>
    <w:rsid w:val="009312E6"/>
    <w:rsid w:val="009316CD"/>
    <w:rsid w:val="00931831"/>
    <w:rsid w:val="00931899"/>
    <w:rsid w:val="00931ADB"/>
    <w:rsid w:val="00931AF2"/>
    <w:rsid w:val="0093242F"/>
    <w:rsid w:val="0093247D"/>
    <w:rsid w:val="00932753"/>
    <w:rsid w:val="00932860"/>
    <w:rsid w:val="00932A4E"/>
    <w:rsid w:val="00932C9B"/>
    <w:rsid w:val="00932EBA"/>
    <w:rsid w:val="009332AD"/>
    <w:rsid w:val="009333A4"/>
    <w:rsid w:val="009337E6"/>
    <w:rsid w:val="0093390D"/>
    <w:rsid w:val="00933CFE"/>
    <w:rsid w:val="00933EC2"/>
    <w:rsid w:val="00933F7A"/>
    <w:rsid w:val="00934591"/>
    <w:rsid w:val="009349DA"/>
    <w:rsid w:val="00934D3C"/>
    <w:rsid w:val="009356A6"/>
    <w:rsid w:val="00935899"/>
    <w:rsid w:val="00935951"/>
    <w:rsid w:val="00935DBC"/>
    <w:rsid w:val="009365C4"/>
    <w:rsid w:val="00936BC7"/>
    <w:rsid w:val="00936C5C"/>
    <w:rsid w:val="00936E28"/>
    <w:rsid w:val="00936E80"/>
    <w:rsid w:val="009370A7"/>
    <w:rsid w:val="009374EE"/>
    <w:rsid w:val="009379FB"/>
    <w:rsid w:val="00940230"/>
    <w:rsid w:val="009403B6"/>
    <w:rsid w:val="0094056E"/>
    <w:rsid w:val="0094077D"/>
    <w:rsid w:val="00940BDD"/>
    <w:rsid w:val="00940DBE"/>
    <w:rsid w:val="00941432"/>
    <w:rsid w:val="00941440"/>
    <w:rsid w:val="00941449"/>
    <w:rsid w:val="009415E8"/>
    <w:rsid w:val="00941818"/>
    <w:rsid w:val="00941CD9"/>
    <w:rsid w:val="00942145"/>
    <w:rsid w:val="00942146"/>
    <w:rsid w:val="009422B6"/>
    <w:rsid w:val="00942A0A"/>
    <w:rsid w:val="00942FB1"/>
    <w:rsid w:val="00943337"/>
    <w:rsid w:val="0094352E"/>
    <w:rsid w:val="00943C68"/>
    <w:rsid w:val="0094418E"/>
    <w:rsid w:val="0094466B"/>
    <w:rsid w:val="00944703"/>
    <w:rsid w:val="00944BBB"/>
    <w:rsid w:val="00945190"/>
    <w:rsid w:val="0094523D"/>
    <w:rsid w:val="009453E6"/>
    <w:rsid w:val="009455D4"/>
    <w:rsid w:val="00945711"/>
    <w:rsid w:val="00945C03"/>
    <w:rsid w:val="00945EC3"/>
    <w:rsid w:val="00945F0F"/>
    <w:rsid w:val="009461E3"/>
    <w:rsid w:val="0094627E"/>
    <w:rsid w:val="009465FF"/>
    <w:rsid w:val="009466C4"/>
    <w:rsid w:val="00946A82"/>
    <w:rsid w:val="00946DBB"/>
    <w:rsid w:val="00946DCB"/>
    <w:rsid w:val="009474BD"/>
    <w:rsid w:val="00947538"/>
    <w:rsid w:val="0094757F"/>
    <w:rsid w:val="00947AC2"/>
    <w:rsid w:val="0095003F"/>
    <w:rsid w:val="0095046B"/>
    <w:rsid w:val="00950A50"/>
    <w:rsid w:val="00950FF9"/>
    <w:rsid w:val="009510F0"/>
    <w:rsid w:val="009517CE"/>
    <w:rsid w:val="00951B3F"/>
    <w:rsid w:val="00951CED"/>
    <w:rsid w:val="0095297C"/>
    <w:rsid w:val="0095297F"/>
    <w:rsid w:val="00952D0D"/>
    <w:rsid w:val="00952DAD"/>
    <w:rsid w:val="00952EDD"/>
    <w:rsid w:val="00952FFF"/>
    <w:rsid w:val="0095380F"/>
    <w:rsid w:val="009538A8"/>
    <w:rsid w:val="00953BF7"/>
    <w:rsid w:val="00953DB0"/>
    <w:rsid w:val="00953DF5"/>
    <w:rsid w:val="009542EC"/>
    <w:rsid w:val="00954603"/>
    <w:rsid w:val="00954778"/>
    <w:rsid w:val="00954847"/>
    <w:rsid w:val="00954870"/>
    <w:rsid w:val="00954B0D"/>
    <w:rsid w:val="00954C74"/>
    <w:rsid w:val="00954C7C"/>
    <w:rsid w:val="00954CDF"/>
    <w:rsid w:val="009551FC"/>
    <w:rsid w:val="0095555C"/>
    <w:rsid w:val="009560EB"/>
    <w:rsid w:val="00956381"/>
    <w:rsid w:val="0095683E"/>
    <w:rsid w:val="00956A0A"/>
    <w:rsid w:val="0095753F"/>
    <w:rsid w:val="00957618"/>
    <w:rsid w:val="009577EC"/>
    <w:rsid w:val="00957A72"/>
    <w:rsid w:val="00957CC9"/>
    <w:rsid w:val="009600E0"/>
    <w:rsid w:val="00960297"/>
    <w:rsid w:val="00960A30"/>
    <w:rsid w:val="00960C86"/>
    <w:rsid w:val="00960D04"/>
    <w:rsid w:val="00960E90"/>
    <w:rsid w:val="009617DF"/>
    <w:rsid w:val="009617F8"/>
    <w:rsid w:val="00961CC9"/>
    <w:rsid w:val="0096241D"/>
    <w:rsid w:val="00962EAB"/>
    <w:rsid w:val="009631AC"/>
    <w:rsid w:val="00963615"/>
    <w:rsid w:val="009637F7"/>
    <w:rsid w:val="0096385F"/>
    <w:rsid w:val="0096393A"/>
    <w:rsid w:val="00963952"/>
    <w:rsid w:val="00963C23"/>
    <w:rsid w:val="00963C67"/>
    <w:rsid w:val="00964577"/>
    <w:rsid w:val="00964DB8"/>
    <w:rsid w:val="00965163"/>
    <w:rsid w:val="0096526A"/>
    <w:rsid w:val="0096544A"/>
    <w:rsid w:val="0096553F"/>
    <w:rsid w:val="00965740"/>
    <w:rsid w:val="00965789"/>
    <w:rsid w:val="00965AEE"/>
    <w:rsid w:val="00965CE8"/>
    <w:rsid w:val="00965DA8"/>
    <w:rsid w:val="00965EFF"/>
    <w:rsid w:val="009662EC"/>
    <w:rsid w:val="00966ABD"/>
    <w:rsid w:val="00966D8B"/>
    <w:rsid w:val="00966E6F"/>
    <w:rsid w:val="00967166"/>
    <w:rsid w:val="009674F0"/>
    <w:rsid w:val="00967616"/>
    <w:rsid w:val="0096797F"/>
    <w:rsid w:val="00967A7F"/>
    <w:rsid w:val="00967B5B"/>
    <w:rsid w:val="00970033"/>
    <w:rsid w:val="00970D49"/>
    <w:rsid w:val="00971268"/>
    <w:rsid w:val="00971279"/>
    <w:rsid w:val="009715A4"/>
    <w:rsid w:val="00971895"/>
    <w:rsid w:val="009718A0"/>
    <w:rsid w:val="00971A8F"/>
    <w:rsid w:val="00971ABC"/>
    <w:rsid w:val="00971CD9"/>
    <w:rsid w:val="00971EE5"/>
    <w:rsid w:val="00972076"/>
    <w:rsid w:val="00972127"/>
    <w:rsid w:val="009725A1"/>
    <w:rsid w:val="009726B3"/>
    <w:rsid w:val="00972A88"/>
    <w:rsid w:val="00972B8A"/>
    <w:rsid w:val="00972F21"/>
    <w:rsid w:val="00973025"/>
    <w:rsid w:val="00973089"/>
    <w:rsid w:val="0097353E"/>
    <w:rsid w:val="00973665"/>
    <w:rsid w:val="00973753"/>
    <w:rsid w:val="0097399F"/>
    <w:rsid w:val="00973A30"/>
    <w:rsid w:val="00973E41"/>
    <w:rsid w:val="00974A56"/>
    <w:rsid w:val="00975321"/>
    <w:rsid w:val="0097532E"/>
    <w:rsid w:val="00975399"/>
    <w:rsid w:val="009753A7"/>
    <w:rsid w:val="00975FD7"/>
    <w:rsid w:val="00976485"/>
    <w:rsid w:val="0097662D"/>
    <w:rsid w:val="00976A63"/>
    <w:rsid w:val="00976BBE"/>
    <w:rsid w:val="00976D53"/>
    <w:rsid w:val="00977073"/>
    <w:rsid w:val="00977465"/>
    <w:rsid w:val="00977709"/>
    <w:rsid w:val="009777F5"/>
    <w:rsid w:val="00977BAB"/>
    <w:rsid w:val="00977CBA"/>
    <w:rsid w:val="00977E72"/>
    <w:rsid w:val="00980332"/>
    <w:rsid w:val="009803B8"/>
    <w:rsid w:val="00980811"/>
    <w:rsid w:val="00980C4B"/>
    <w:rsid w:val="00981273"/>
    <w:rsid w:val="009816B1"/>
    <w:rsid w:val="00981A6A"/>
    <w:rsid w:val="00981C0F"/>
    <w:rsid w:val="0098255A"/>
    <w:rsid w:val="009828A6"/>
    <w:rsid w:val="00982B7E"/>
    <w:rsid w:val="0098303B"/>
    <w:rsid w:val="00983266"/>
    <w:rsid w:val="0098333E"/>
    <w:rsid w:val="00983462"/>
    <w:rsid w:val="009835B6"/>
    <w:rsid w:val="00983B45"/>
    <w:rsid w:val="00983F0E"/>
    <w:rsid w:val="009847D3"/>
    <w:rsid w:val="009847DA"/>
    <w:rsid w:val="00984F16"/>
    <w:rsid w:val="00984FF5"/>
    <w:rsid w:val="009855D5"/>
    <w:rsid w:val="00985692"/>
    <w:rsid w:val="0098573A"/>
    <w:rsid w:val="00985D80"/>
    <w:rsid w:val="009864E9"/>
    <w:rsid w:val="00986B6F"/>
    <w:rsid w:val="00987133"/>
    <w:rsid w:val="009875D4"/>
    <w:rsid w:val="0098770F"/>
    <w:rsid w:val="0098790E"/>
    <w:rsid w:val="009904B9"/>
    <w:rsid w:val="0099070C"/>
    <w:rsid w:val="00990751"/>
    <w:rsid w:val="009908F1"/>
    <w:rsid w:val="00991074"/>
    <w:rsid w:val="009911D4"/>
    <w:rsid w:val="00991A8D"/>
    <w:rsid w:val="009923EA"/>
    <w:rsid w:val="0099265E"/>
    <w:rsid w:val="00992D25"/>
    <w:rsid w:val="00993508"/>
    <w:rsid w:val="00993BBE"/>
    <w:rsid w:val="00993D21"/>
    <w:rsid w:val="00993EB4"/>
    <w:rsid w:val="009941B3"/>
    <w:rsid w:val="00994343"/>
    <w:rsid w:val="009949F8"/>
    <w:rsid w:val="00994A15"/>
    <w:rsid w:val="00994BC8"/>
    <w:rsid w:val="00994F3B"/>
    <w:rsid w:val="0099525A"/>
    <w:rsid w:val="0099552E"/>
    <w:rsid w:val="00995853"/>
    <w:rsid w:val="00996846"/>
    <w:rsid w:val="00996D74"/>
    <w:rsid w:val="00996D99"/>
    <w:rsid w:val="00996DF2"/>
    <w:rsid w:val="00996E31"/>
    <w:rsid w:val="00996EB0"/>
    <w:rsid w:val="009971C4"/>
    <w:rsid w:val="009972E9"/>
    <w:rsid w:val="0099738A"/>
    <w:rsid w:val="0099744D"/>
    <w:rsid w:val="00997517"/>
    <w:rsid w:val="00997950"/>
    <w:rsid w:val="00997C15"/>
    <w:rsid w:val="009A0187"/>
    <w:rsid w:val="009A05EF"/>
    <w:rsid w:val="009A0726"/>
    <w:rsid w:val="009A1281"/>
    <w:rsid w:val="009A18A0"/>
    <w:rsid w:val="009A1CAA"/>
    <w:rsid w:val="009A1D93"/>
    <w:rsid w:val="009A1E6F"/>
    <w:rsid w:val="009A1FB7"/>
    <w:rsid w:val="009A2288"/>
    <w:rsid w:val="009A237C"/>
    <w:rsid w:val="009A25AF"/>
    <w:rsid w:val="009A2C7E"/>
    <w:rsid w:val="009A2D74"/>
    <w:rsid w:val="009A30EA"/>
    <w:rsid w:val="009A39D3"/>
    <w:rsid w:val="009A3BDC"/>
    <w:rsid w:val="009A45A4"/>
    <w:rsid w:val="009A48C4"/>
    <w:rsid w:val="009A4AAF"/>
    <w:rsid w:val="009A4E1B"/>
    <w:rsid w:val="009A56EC"/>
    <w:rsid w:val="009A5BA7"/>
    <w:rsid w:val="009A6501"/>
    <w:rsid w:val="009A7A3F"/>
    <w:rsid w:val="009A7BEC"/>
    <w:rsid w:val="009A7EE8"/>
    <w:rsid w:val="009B0478"/>
    <w:rsid w:val="009B05E3"/>
    <w:rsid w:val="009B0739"/>
    <w:rsid w:val="009B09C6"/>
    <w:rsid w:val="009B0B6D"/>
    <w:rsid w:val="009B0F4E"/>
    <w:rsid w:val="009B153E"/>
    <w:rsid w:val="009B1F1B"/>
    <w:rsid w:val="009B2111"/>
    <w:rsid w:val="009B2132"/>
    <w:rsid w:val="009B2239"/>
    <w:rsid w:val="009B2540"/>
    <w:rsid w:val="009B2878"/>
    <w:rsid w:val="009B2F60"/>
    <w:rsid w:val="009B3138"/>
    <w:rsid w:val="009B317C"/>
    <w:rsid w:val="009B3229"/>
    <w:rsid w:val="009B3308"/>
    <w:rsid w:val="009B3861"/>
    <w:rsid w:val="009B398C"/>
    <w:rsid w:val="009B3AF6"/>
    <w:rsid w:val="009B3D93"/>
    <w:rsid w:val="009B40A3"/>
    <w:rsid w:val="009B4170"/>
    <w:rsid w:val="009B4387"/>
    <w:rsid w:val="009B453F"/>
    <w:rsid w:val="009B4589"/>
    <w:rsid w:val="009B469D"/>
    <w:rsid w:val="009B4B24"/>
    <w:rsid w:val="009B4E23"/>
    <w:rsid w:val="009B4F26"/>
    <w:rsid w:val="009B5043"/>
    <w:rsid w:val="009B537F"/>
    <w:rsid w:val="009B55E7"/>
    <w:rsid w:val="009B5658"/>
    <w:rsid w:val="009B5AF8"/>
    <w:rsid w:val="009B5C15"/>
    <w:rsid w:val="009B5DA0"/>
    <w:rsid w:val="009B614C"/>
    <w:rsid w:val="009B646A"/>
    <w:rsid w:val="009B6523"/>
    <w:rsid w:val="009B6A3F"/>
    <w:rsid w:val="009B6C4B"/>
    <w:rsid w:val="009B6C53"/>
    <w:rsid w:val="009B6F14"/>
    <w:rsid w:val="009B70B1"/>
    <w:rsid w:val="009B710F"/>
    <w:rsid w:val="009B74ED"/>
    <w:rsid w:val="009B7777"/>
    <w:rsid w:val="009B792D"/>
    <w:rsid w:val="009B7B4B"/>
    <w:rsid w:val="009B7BDD"/>
    <w:rsid w:val="009B7E19"/>
    <w:rsid w:val="009C0273"/>
    <w:rsid w:val="009C0395"/>
    <w:rsid w:val="009C040F"/>
    <w:rsid w:val="009C058F"/>
    <w:rsid w:val="009C07DC"/>
    <w:rsid w:val="009C0B44"/>
    <w:rsid w:val="009C0B75"/>
    <w:rsid w:val="009C0C2F"/>
    <w:rsid w:val="009C11EC"/>
    <w:rsid w:val="009C1360"/>
    <w:rsid w:val="009C1CAA"/>
    <w:rsid w:val="009C212A"/>
    <w:rsid w:val="009C22EF"/>
    <w:rsid w:val="009C29D3"/>
    <w:rsid w:val="009C2A1A"/>
    <w:rsid w:val="009C2D7E"/>
    <w:rsid w:val="009C2FC1"/>
    <w:rsid w:val="009C30BD"/>
    <w:rsid w:val="009C3161"/>
    <w:rsid w:val="009C32FD"/>
    <w:rsid w:val="009C38D2"/>
    <w:rsid w:val="009C3907"/>
    <w:rsid w:val="009C39F2"/>
    <w:rsid w:val="009C3A31"/>
    <w:rsid w:val="009C3B7B"/>
    <w:rsid w:val="009C3D50"/>
    <w:rsid w:val="009C3F03"/>
    <w:rsid w:val="009C41EB"/>
    <w:rsid w:val="009C4351"/>
    <w:rsid w:val="009C4493"/>
    <w:rsid w:val="009C44A6"/>
    <w:rsid w:val="009C4A39"/>
    <w:rsid w:val="009C5017"/>
    <w:rsid w:val="009C512B"/>
    <w:rsid w:val="009C55E9"/>
    <w:rsid w:val="009C58CF"/>
    <w:rsid w:val="009C5E69"/>
    <w:rsid w:val="009C61CC"/>
    <w:rsid w:val="009C63E0"/>
    <w:rsid w:val="009C6E67"/>
    <w:rsid w:val="009C6F77"/>
    <w:rsid w:val="009C781C"/>
    <w:rsid w:val="009C7AFA"/>
    <w:rsid w:val="009C7B31"/>
    <w:rsid w:val="009C7D42"/>
    <w:rsid w:val="009D0665"/>
    <w:rsid w:val="009D09B5"/>
    <w:rsid w:val="009D0ADD"/>
    <w:rsid w:val="009D0B98"/>
    <w:rsid w:val="009D189E"/>
    <w:rsid w:val="009D1E15"/>
    <w:rsid w:val="009D1ECB"/>
    <w:rsid w:val="009D22AE"/>
    <w:rsid w:val="009D258A"/>
    <w:rsid w:val="009D270A"/>
    <w:rsid w:val="009D2AB7"/>
    <w:rsid w:val="009D2B74"/>
    <w:rsid w:val="009D2EC2"/>
    <w:rsid w:val="009D2F06"/>
    <w:rsid w:val="009D302E"/>
    <w:rsid w:val="009D3065"/>
    <w:rsid w:val="009D3406"/>
    <w:rsid w:val="009D3594"/>
    <w:rsid w:val="009D389A"/>
    <w:rsid w:val="009D3BAE"/>
    <w:rsid w:val="009D3C1D"/>
    <w:rsid w:val="009D3CF1"/>
    <w:rsid w:val="009D3D61"/>
    <w:rsid w:val="009D4353"/>
    <w:rsid w:val="009D557E"/>
    <w:rsid w:val="009D570E"/>
    <w:rsid w:val="009D5E31"/>
    <w:rsid w:val="009D5F6D"/>
    <w:rsid w:val="009D600D"/>
    <w:rsid w:val="009D60A4"/>
    <w:rsid w:val="009D621B"/>
    <w:rsid w:val="009D6273"/>
    <w:rsid w:val="009D7077"/>
    <w:rsid w:val="009D727B"/>
    <w:rsid w:val="009D7702"/>
    <w:rsid w:val="009D795D"/>
    <w:rsid w:val="009E0CB4"/>
    <w:rsid w:val="009E0FAC"/>
    <w:rsid w:val="009E120A"/>
    <w:rsid w:val="009E13F6"/>
    <w:rsid w:val="009E18C7"/>
    <w:rsid w:val="009E1B23"/>
    <w:rsid w:val="009E1D55"/>
    <w:rsid w:val="009E258C"/>
    <w:rsid w:val="009E25B8"/>
    <w:rsid w:val="009E287C"/>
    <w:rsid w:val="009E2A7C"/>
    <w:rsid w:val="009E2C24"/>
    <w:rsid w:val="009E2C25"/>
    <w:rsid w:val="009E2D24"/>
    <w:rsid w:val="009E2D9E"/>
    <w:rsid w:val="009E311A"/>
    <w:rsid w:val="009E3B5C"/>
    <w:rsid w:val="009E3FCA"/>
    <w:rsid w:val="009E404A"/>
    <w:rsid w:val="009E43E8"/>
    <w:rsid w:val="009E4B15"/>
    <w:rsid w:val="009E4E1F"/>
    <w:rsid w:val="009E508F"/>
    <w:rsid w:val="009E5880"/>
    <w:rsid w:val="009E598C"/>
    <w:rsid w:val="009E5C8A"/>
    <w:rsid w:val="009E5EFD"/>
    <w:rsid w:val="009E6199"/>
    <w:rsid w:val="009E6CDE"/>
    <w:rsid w:val="009E6DB0"/>
    <w:rsid w:val="009E7673"/>
    <w:rsid w:val="009E76FE"/>
    <w:rsid w:val="009E7943"/>
    <w:rsid w:val="009E7C06"/>
    <w:rsid w:val="009E7CF2"/>
    <w:rsid w:val="009F0737"/>
    <w:rsid w:val="009F0CAE"/>
    <w:rsid w:val="009F147C"/>
    <w:rsid w:val="009F14DC"/>
    <w:rsid w:val="009F159F"/>
    <w:rsid w:val="009F1775"/>
    <w:rsid w:val="009F1A17"/>
    <w:rsid w:val="009F20A8"/>
    <w:rsid w:val="009F22B2"/>
    <w:rsid w:val="009F232E"/>
    <w:rsid w:val="009F23B3"/>
    <w:rsid w:val="009F2504"/>
    <w:rsid w:val="009F283C"/>
    <w:rsid w:val="009F2E6D"/>
    <w:rsid w:val="009F2E76"/>
    <w:rsid w:val="009F2F17"/>
    <w:rsid w:val="009F2F9A"/>
    <w:rsid w:val="009F317C"/>
    <w:rsid w:val="009F3218"/>
    <w:rsid w:val="009F33AB"/>
    <w:rsid w:val="009F340A"/>
    <w:rsid w:val="009F3410"/>
    <w:rsid w:val="009F3B8C"/>
    <w:rsid w:val="009F3D57"/>
    <w:rsid w:val="009F5728"/>
    <w:rsid w:val="009F585C"/>
    <w:rsid w:val="009F7921"/>
    <w:rsid w:val="009F7F75"/>
    <w:rsid w:val="009F7FDD"/>
    <w:rsid w:val="00A00068"/>
    <w:rsid w:val="00A0007E"/>
    <w:rsid w:val="00A0027A"/>
    <w:rsid w:val="00A00B8C"/>
    <w:rsid w:val="00A00FEC"/>
    <w:rsid w:val="00A0131D"/>
    <w:rsid w:val="00A0159B"/>
    <w:rsid w:val="00A0163B"/>
    <w:rsid w:val="00A016C6"/>
    <w:rsid w:val="00A01898"/>
    <w:rsid w:val="00A0208F"/>
    <w:rsid w:val="00A020B1"/>
    <w:rsid w:val="00A021CA"/>
    <w:rsid w:val="00A024A4"/>
    <w:rsid w:val="00A03405"/>
    <w:rsid w:val="00A03484"/>
    <w:rsid w:val="00A0367B"/>
    <w:rsid w:val="00A0386B"/>
    <w:rsid w:val="00A03B17"/>
    <w:rsid w:val="00A0438F"/>
    <w:rsid w:val="00A0454C"/>
    <w:rsid w:val="00A0458A"/>
    <w:rsid w:val="00A04987"/>
    <w:rsid w:val="00A04A97"/>
    <w:rsid w:val="00A04F26"/>
    <w:rsid w:val="00A04FA5"/>
    <w:rsid w:val="00A05500"/>
    <w:rsid w:val="00A05561"/>
    <w:rsid w:val="00A05977"/>
    <w:rsid w:val="00A06137"/>
    <w:rsid w:val="00A06382"/>
    <w:rsid w:val="00A06786"/>
    <w:rsid w:val="00A067E2"/>
    <w:rsid w:val="00A069E1"/>
    <w:rsid w:val="00A06B04"/>
    <w:rsid w:val="00A06B13"/>
    <w:rsid w:val="00A06C89"/>
    <w:rsid w:val="00A0704B"/>
    <w:rsid w:val="00A070B3"/>
    <w:rsid w:val="00A070F4"/>
    <w:rsid w:val="00A072FD"/>
    <w:rsid w:val="00A07A62"/>
    <w:rsid w:val="00A07A69"/>
    <w:rsid w:val="00A07D7E"/>
    <w:rsid w:val="00A07ECB"/>
    <w:rsid w:val="00A07F7A"/>
    <w:rsid w:val="00A102DC"/>
    <w:rsid w:val="00A103BC"/>
    <w:rsid w:val="00A1056F"/>
    <w:rsid w:val="00A10664"/>
    <w:rsid w:val="00A10941"/>
    <w:rsid w:val="00A10C60"/>
    <w:rsid w:val="00A10FF7"/>
    <w:rsid w:val="00A1156F"/>
    <w:rsid w:val="00A1217F"/>
    <w:rsid w:val="00A125B7"/>
    <w:rsid w:val="00A12807"/>
    <w:rsid w:val="00A12A1D"/>
    <w:rsid w:val="00A1345B"/>
    <w:rsid w:val="00A137B8"/>
    <w:rsid w:val="00A13A7A"/>
    <w:rsid w:val="00A13DEC"/>
    <w:rsid w:val="00A141DB"/>
    <w:rsid w:val="00A144E9"/>
    <w:rsid w:val="00A146B4"/>
    <w:rsid w:val="00A152BA"/>
    <w:rsid w:val="00A15AF7"/>
    <w:rsid w:val="00A15F4F"/>
    <w:rsid w:val="00A16235"/>
    <w:rsid w:val="00A16236"/>
    <w:rsid w:val="00A1640D"/>
    <w:rsid w:val="00A16FE9"/>
    <w:rsid w:val="00A1720C"/>
    <w:rsid w:val="00A172E1"/>
    <w:rsid w:val="00A17DD7"/>
    <w:rsid w:val="00A203D8"/>
    <w:rsid w:val="00A204A3"/>
    <w:rsid w:val="00A204FE"/>
    <w:rsid w:val="00A20C03"/>
    <w:rsid w:val="00A20C12"/>
    <w:rsid w:val="00A20D23"/>
    <w:rsid w:val="00A215E5"/>
    <w:rsid w:val="00A218E3"/>
    <w:rsid w:val="00A224FE"/>
    <w:rsid w:val="00A22561"/>
    <w:rsid w:val="00A22681"/>
    <w:rsid w:val="00A226BB"/>
    <w:rsid w:val="00A226C6"/>
    <w:rsid w:val="00A22D47"/>
    <w:rsid w:val="00A230BD"/>
    <w:rsid w:val="00A23494"/>
    <w:rsid w:val="00A2360A"/>
    <w:rsid w:val="00A23A4C"/>
    <w:rsid w:val="00A23F00"/>
    <w:rsid w:val="00A23F68"/>
    <w:rsid w:val="00A2446B"/>
    <w:rsid w:val="00A24754"/>
    <w:rsid w:val="00A24BAE"/>
    <w:rsid w:val="00A250C4"/>
    <w:rsid w:val="00A2522F"/>
    <w:rsid w:val="00A25267"/>
    <w:rsid w:val="00A252C7"/>
    <w:rsid w:val="00A25413"/>
    <w:rsid w:val="00A25515"/>
    <w:rsid w:val="00A25977"/>
    <w:rsid w:val="00A25ACB"/>
    <w:rsid w:val="00A25ACC"/>
    <w:rsid w:val="00A25D26"/>
    <w:rsid w:val="00A2631E"/>
    <w:rsid w:val="00A2667C"/>
    <w:rsid w:val="00A26855"/>
    <w:rsid w:val="00A275CD"/>
    <w:rsid w:val="00A276D3"/>
    <w:rsid w:val="00A27826"/>
    <w:rsid w:val="00A27854"/>
    <w:rsid w:val="00A278B0"/>
    <w:rsid w:val="00A27994"/>
    <w:rsid w:val="00A27C55"/>
    <w:rsid w:val="00A27DFB"/>
    <w:rsid w:val="00A27E7B"/>
    <w:rsid w:val="00A3017B"/>
    <w:rsid w:val="00A302CA"/>
    <w:rsid w:val="00A30356"/>
    <w:rsid w:val="00A30434"/>
    <w:rsid w:val="00A3098B"/>
    <w:rsid w:val="00A30BE9"/>
    <w:rsid w:val="00A313B7"/>
    <w:rsid w:val="00A31726"/>
    <w:rsid w:val="00A3179E"/>
    <w:rsid w:val="00A31FB0"/>
    <w:rsid w:val="00A3205F"/>
    <w:rsid w:val="00A32577"/>
    <w:rsid w:val="00A325E3"/>
    <w:rsid w:val="00A32A33"/>
    <w:rsid w:val="00A331B3"/>
    <w:rsid w:val="00A33EE8"/>
    <w:rsid w:val="00A33FFB"/>
    <w:rsid w:val="00A34983"/>
    <w:rsid w:val="00A34BD9"/>
    <w:rsid w:val="00A351E0"/>
    <w:rsid w:val="00A352BA"/>
    <w:rsid w:val="00A3533A"/>
    <w:rsid w:val="00A363E0"/>
    <w:rsid w:val="00A36739"/>
    <w:rsid w:val="00A36764"/>
    <w:rsid w:val="00A367DC"/>
    <w:rsid w:val="00A372D7"/>
    <w:rsid w:val="00A374B9"/>
    <w:rsid w:val="00A375D5"/>
    <w:rsid w:val="00A376D2"/>
    <w:rsid w:val="00A37A49"/>
    <w:rsid w:val="00A37AC3"/>
    <w:rsid w:val="00A4000F"/>
    <w:rsid w:val="00A413CA"/>
    <w:rsid w:val="00A413F3"/>
    <w:rsid w:val="00A41455"/>
    <w:rsid w:val="00A41682"/>
    <w:rsid w:val="00A41D70"/>
    <w:rsid w:val="00A41D9E"/>
    <w:rsid w:val="00A41DC4"/>
    <w:rsid w:val="00A42328"/>
    <w:rsid w:val="00A423A8"/>
    <w:rsid w:val="00A426A3"/>
    <w:rsid w:val="00A4295E"/>
    <w:rsid w:val="00A42988"/>
    <w:rsid w:val="00A42C07"/>
    <w:rsid w:val="00A42CC3"/>
    <w:rsid w:val="00A43263"/>
    <w:rsid w:val="00A4335C"/>
    <w:rsid w:val="00A43517"/>
    <w:rsid w:val="00A438BC"/>
    <w:rsid w:val="00A43BDA"/>
    <w:rsid w:val="00A4414F"/>
    <w:rsid w:val="00A447D4"/>
    <w:rsid w:val="00A44B3C"/>
    <w:rsid w:val="00A45599"/>
    <w:rsid w:val="00A45713"/>
    <w:rsid w:val="00A45AAD"/>
    <w:rsid w:val="00A45C07"/>
    <w:rsid w:val="00A45C83"/>
    <w:rsid w:val="00A45D67"/>
    <w:rsid w:val="00A45FAE"/>
    <w:rsid w:val="00A46F99"/>
    <w:rsid w:val="00A471B5"/>
    <w:rsid w:val="00A4732D"/>
    <w:rsid w:val="00A47415"/>
    <w:rsid w:val="00A475E7"/>
    <w:rsid w:val="00A4764B"/>
    <w:rsid w:val="00A50062"/>
    <w:rsid w:val="00A5009C"/>
    <w:rsid w:val="00A50136"/>
    <w:rsid w:val="00A50287"/>
    <w:rsid w:val="00A504B9"/>
    <w:rsid w:val="00A50BFB"/>
    <w:rsid w:val="00A51335"/>
    <w:rsid w:val="00A51682"/>
    <w:rsid w:val="00A516BF"/>
    <w:rsid w:val="00A51BE0"/>
    <w:rsid w:val="00A524E2"/>
    <w:rsid w:val="00A52535"/>
    <w:rsid w:val="00A52972"/>
    <w:rsid w:val="00A53339"/>
    <w:rsid w:val="00A537D4"/>
    <w:rsid w:val="00A53D0A"/>
    <w:rsid w:val="00A54092"/>
    <w:rsid w:val="00A54313"/>
    <w:rsid w:val="00A54556"/>
    <w:rsid w:val="00A545A1"/>
    <w:rsid w:val="00A54B72"/>
    <w:rsid w:val="00A553E6"/>
    <w:rsid w:val="00A55B58"/>
    <w:rsid w:val="00A55C82"/>
    <w:rsid w:val="00A5634B"/>
    <w:rsid w:val="00A565F4"/>
    <w:rsid w:val="00A569A6"/>
    <w:rsid w:val="00A56CC2"/>
    <w:rsid w:val="00A5715E"/>
    <w:rsid w:val="00A57312"/>
    <w:rsid w:val="00A573E2"/>
    <w:rsid w:val="00A578C5"/>
    <w:rsid w:val="00A57C17"/>
    <w:rsid w:val="00A57F1B"/>
    <w:rsid w:val="00A60BEE"/>
    <w:rsid w:val="00A60DDD"/>
    <w:rsid w:val="00A60E8E"/>
    <w:rsid w:val="00A61A65"/>
    <w:rsid w:val="00A61AF8"/>
    <w:rsid w:val="00A61B2B"/>
    <w:rsid w:val="00A61F87"/>
    <w:rsid w:val="00A6209C"/>
    <w:rsid w:val="00A620A6"/>
    <w:rsid w:val="00A620D1"/>
    <w:rsid w:val="00A62336"/>
    <w:rsid w:val="00A6268D"/>
    <w:rsid w:val="00A62FAE"/>
    <w:rsid w:val="00A63408"/>
    <w:rsid w:val="00A642A0"/>
    <w:rsid w:val="00A64491"/>
    <w:rsid w:val="00A64E8E"/>
    <w:rsid w:val="00A64FDB"/>
    <w:rsid w:val="00A651CF"/>
    <w:rsid w:val="00A652FA"/>
    <w:rsid w:val="00A65389"/>
    <w:rsid w:val="00A65428"/>
    <w:rsid w:val="00A65535"/>
    <w:rsid w:val="00A65AE0"/>
    <w:rsid w:val="00A65C71"/>
    <w:rsid w:val="00A65E56"/>
    <w:rsid w:val="00A65F93"/>
    <w:rsid w:val="00A66087"/>
    <w:rsid w:val="00A66340"/>
    <w:rsid w:val="00A667B8"/>
    <w:rsid w:val="00A66A45"/>
    <w:rsid w:val="00A66AE8"/>
    <w:rsid w:val="00A66DF4"/>
    <w:rsid w:val="00A66F91"/>
    <w:rsid w:val="00A67599"/>
    <w:rsid w:val="00A67829"/>
    <w:rsid w:val="00A7004D"/>
    <w:rsid w:val="00A700E3"/>
    <w:rsid w:val="00A70283"/>
    <w:rsid w:val="00A705C5"/>
    <w:rsid w:val="00A718A0"/>
    <w:rsid w:val="00A71E91"/>
    <w:rsid w:val="00A720AF"/>
    <w:rsid w:val="00A72153"/>
    <w:rsid w:val="00A72281"/>
    <w:rsid w:val="00A72CED"/>
    <w:rsid w:val="00A72E1D"/>
    <w:rsid w:val="00A73024"/>
    <w:rsid w:val="00A731A7"/>
    <w:rsid w:val="00A737DC"/>
    <w:rsid w:val="00A7386F"/>
    <w:rsid w:val="00A744B5"/>
    <w:rsid w:val="00A74A03"/>
    <w:rsid w:val="00A74D85"/>
    <w:rsid w:val="00A74E63"/>
    <w:rsid w:val="00A74E6D"/>
    <w:rsid w:val="00A75525"/>
    <w:rsid w:val="00A75706"/>
    <w:rsid w:val="00A75F60"/>
    <w:rsid w:val="00A76674"/>
    <w:rsid w:val="00A76B80"/>
    <w:rsid w:val="00A76F51"/>
    <w:rsid w:val="00A773AA"/>
    <w:rsid w:val="00A7776E"/>
    <w:rsid w:val="00A77974"/>
    <w:rsid w:val="00A77C2D"/>
    <w:rsid w:val="00A77D2E"/>
    <w:rsid w:val="00A77DBE"/>
    <w:rsid w:val="00A77F71"/>
    <w:rsid w:val="00A8000D"/>
    <w:rsid w:val="00A80015"/>
    <w:rsid w:val="00A80253"/>
    <w:rsid w:val="00A80B3D"/>
    <w:rsid w:val="00A813BB"/>
    <w:rsid w:val="00A8147E"/>
    <w:rsid w:val="00A81778"/>
    <w:rsid w:val="00A81B36"/>
    <w:rsid w:val="00A81DD2"/>
    <w:rsid w:val="00A8206A"/>
    <w:rsid w:val="00A82173"/>
    <w:rsid w:val="00A822B9"/>
    <w:rsid w:val="00A8293E"/>
    <w:rsid w:val="00A82BE6"/>
    <w:rsid w:val="00A82D59"/>
    <w:rsid w:val="00A82EBA"/>
    <w:rsid w:val="00A82F11"/>
    <w:rsid w:val="00A82FB6"/>
    <w:rsid w:val="00A82FFA"/>
    <w:rsid w:val="00A833B9"/>
    <w:rsid w:val="00A8357B"/>
    <w:rsid w:val="00A839FF"/>
    <w:rsid w:val="00A83B9C"/>
    <w:rsid w:val="00A840EC"/>
    <w:rsid w:val="00A84159"/>
    <w:rsid w:val="00A84190"/>
    <w:rsid w:val="00A84D80"/>
    <w:rsid w:val="00A85450"/>
    <w:rsid w:val="00A854FA"/>
    <w:rsid w:val="00A85783"/>
    <w:rsid w:val="00A857D5"/>
    <w:rsid w:val="00A8592C"/>
    <w:rsid w:val="00A86006"/>
    <w:rsid w:val="00A863D2"/>
    <w:rsid w:val="00A86772"/>
    <w:rsid w:val="00A86CB0"/>
    <w:rsid w:val="00A86E52"/>
    <w:rsid w:val="00A872CE"/>
    <w:rsid w:val="00A87461"/>
    <w:rsid w:val="00A87493"/>
    <w:rsid w:val="00A87D55"/>
    <w:rsid w:val="00A9019C"/>
    <w:rsid w:val="00A9032E"/>
    <w:rsid w:val="00A9054F"/>
    <w:rsid w:val="00A909D6"/>
    <w:rsid w:val="00A90B01"/>
    <w:rsid w:val="00A90CCB"/>
    <w:rsid w:val="00A91086"/>
    <w:rsid w:val="00A91237"/>
    <w:rsid w:val="00A91379"/>
    <w:rsid w:val="00A91A48"/>
    <w:rsid w:val="00A91B43"/>
    <w:rsid w:val="00A922EC"/>
    <w:rsid w:val="00A92411"/>
    <w:rsid w:val="00A926CA"/>
    <w:rsid w:val="00A92E25"/>
    <w:rsid w:val="00A92F58"/>
    <w:rsid w:val="00A9307D"/>
    <w:rsid w:val="00A941A6"/>
    <w:rsid w:val="00A945BA"/>
    <w:rsid w:val="00A94746"/>
    <w:rsid w:val="00A948A2"/>
    <w:rsid w:val="00A94A98"/>
    <w:rsid w:val="00A94CF8"/>
    <w:rsid w:val="00A94F4D"/>
    <w:rsid w:val="00A94F9F"/>
    <w:rsid w:val="00A95439"/>
    <w:rsid w:val="00A96839"/>
    <w:rsid w:val="00A968A2"/>
    <w:rsid w:val="00A969DA"/>
    <w:rsid w:val="00A96B2A"/>
    <w:rsid w:val="00A96BA8"/>
    <w:rsid w:val="00A970DC"/>
    <w:rsid w:val="00A97381"/>
    <w:rsid w:val="00A973D0"/>
    <w:rsid w:val="00A97C0E"/>
    <w:rsid w:val="00A97F66"/>
    <w:rsid w:val="00AA04C9"/>
    <w:rsid w:val="00AA078B"/>
    <w:rsid w:val="00AA07F4"/>
    <w:rsid w:val="00AA082E"/>
    <w:rsid w:val="00AA0A90"/>
    <w:rsid w:val="00AA0F19"/>
    <w:rsid w:val="00AA14C7"/>
    <w:rsid w:val="00AA1819"/>
    <w:rsid w:val="00AA1968"/>
    <w:rsid w:val="00AA1B75"/>
    <w:rsid w:val="00AA1D88"/>
    <w:rsid w:val="00AA208F"/>
    <w:rsid w:val="00AA2289"/>
    <w:rsid w:val="00AA2B5E"/>
    <w:rsid w:val="00AA2EA3"/>
    <w:rsid w:val="00AA2F55"/>
    <w:rsid w:val="00AA30BA"/>
    <w:rsid w:val="00AA31D9"/>
    <w:rsid w:val="00AA32AF"/>
    <w:rsid w:val="00AA3484"/>
    <w:rsid w:val="00AA353E"/>
    <w:rsid w:val="00AA3693"/>
    <w:rsid w:val="00AA3D46"/>
    <w:rsid w:val="00AA3EE3"/>
    <w:rsid w:val="00AA400E"/>
    <w:rsid w:val="00AA40E7"/>
    <w:rsid w:val="00AA41C6"/>
    <w:rsid w:val="00AA4311"/>
    <w:rsid w:val="00AA4343"/>
    <w:rsid w:val="00AA4408"/>
    <w:rsid w:val="00AA4682"/>
    <w:rsid w:val="00AA4780"/>
    <w:rsid w:val="00AA4E00"/>
    <w:rsid w:val="00AA5503"/>
    <w:rsid w:val="00AA5B5F"/>
    <w:rsid w:val="00AA6416"/>
    <w:rsid w:val="00AA64B5"/>
    <w:rsid w:val="00AA65DD"/>
    <w:rsid w:val="00AA6616"/>
    <w:rsid w:val="00AA689D"/>
    <w:rsid w:val="00AA6B33"/>
    <w:rsid w:val="00AA6EE7"/>
    <w:rsid w:val="00AA6FAB"/>
    <w:rsid w:val="00AA75B7"/>
    <w:rsid w:val="00AA7738"/>
    <w:rsid w:val="00AA7E3E"/>
    <w:rsid w:val="00AB02E0"/>
    <w:rsid w:val="00AB03EF"/>
    <w:rsid w:val="00AB0533"/>
    <w:rsid w:val="00AB089E"/>
    <w:rsid w:val="00AB0EE0"/>
    <w:rsid w:val="00AB1544"/>
    <w:rsid w:val="00AB1D26"/>
    <w:rsid w:val="00AB2043"/>
    <w:rsid w:val="00AB20DB"/>
    <w:rsid w:val="00AB23F0"/>
    <w:rsid w:val="00AB25DA"/>
    <w:rsid w:val="00AB2C36"/>
    <w:rsid w:val="00AB2D5B"/>
    <w:rsid w:val="00AB3112"/>
    <w:rsid w:val="00AB31E9"/>
    <w:rsid w:val="00AB32E0"/>
    <w:rsid w:val="00AB35C6"/>
    <w:rsid w:val="00AB36AE"/>
    <w:rsid w:val="00AB36F1"/>
    <w:rsid w:val="00AB4129"/>
    <w:rsid w:val="00AB4505"/>
    <w:rsid w:val="00AB455D"/>
    <w:rsid w:val="00AB4665"/>
    <w:rsid w:val="00AB47C4"/>
    <w:rsid w:val="00AB4B29"/>
    <w:rsid w:val="00AB4CDA"/>
    <w:rsid w:val="00AB53C9"/>
    <w:rsid w:val="00AB53F4"/>
    <w:rsid w:val="00AB5405"/>
    <w:rsid w:val="00AB592C"/>
    <w:rsid w:val="00AB5A49"/>
    <w:rsid w:val="00AB5A8A"/>
    <w:rsid w:val="00AB5ACC"/>
    <w:rsid w:val="00AB61C6"/>
    <w:rsid w:val="00AB63BD"/>
    <w:rsid w:val="00AB6499"/>
    <w:rsid w:val="00AB6803"/>
    <w:rsid w:val="00AB6D08"/>
    <w:rsid w:val="00AB6D77"/>
    <w:rsid w:val="00AB6E7D"/>
    <w:rsid w:val="00AB758D"/>
    <w:rsid w:val="00AB760E"/>
    <w:rsid w:val="00AB7620"/>
    <w:rsid w:val="00AB79E9"/>
    <w:rsid w:val="00AB7FAA"/>
    <w:rsid w:val="00AC028F"/>
    <w:rsid w:val="00AC0610"/>
    <w:rsid w:val="00AC07EB"/>
    <w:rsid w:val="00AC0804"/>
    <w:rsid w:val="00AC08BE"/>
    <w:rsid w:val="00AC0BAD"/>
    <w:rsid w:val="00AC0F37"/>
    <w:rsid w:val="00AC1381"/>
    <w:rsid w:val="00AC15DE"/>
    <w:rsid w:val="00AC174F"/>
    <w:rsid w:val="00AC185C"/>
    <w:rsid w:val="00AC1C01"/>
    <w:rsid w:val="00AC269E"/>
    <w:rsid w:val="00AC2942"/>
    <w:rsid w:val="00AC2BDA"/>
    <w:rsid w:val="00AC2DEC"/>
    <w:rsid w:val="00AC31C3"/>
    <w:rsid w:val="00AC33C6"/>
    <w:rsid w:val="00AC3487"/>
    <w:rsid w:val="00AC34E5"/>
    <w:rsid w:val="00AC36E7"/>
    <w:rsid w:val="00AC3781"/>
    <w:rsid w:val="00AC3B90"/>
    <w:rsid w:val="00AC3EB8"/>
    <w:rsid w:val="00AC3EF8"/>
    <w:rsid w:val="00AC4275"/>
    <w:rsid w:val="00AC44FA"/>
    <w:rsid w:val="00AC46AB"/>
    <w:rsid w:val="00AC48EC"/>
    <w:rsid w:val="00AC4972"/>
    <w:rsid w:val="00AC4A34"/>
    <w:rsid w:val="00AC4F6B"/>
    <w:rsid w:val="00AC532A"/>
    <w:rsid w:val="00AC5869"/>
    <w:rsid w:val="00AC598D"/>
    <w:rsid w:val="00AC5A51"/>
    <w:rsid w:val="00AC5B1D"/>
    <w:rsid w:val="00AC604D"/>
    <w:rsid w:val="00AC6873"/>
    <w:rsid w:val="00AC6875"/>
    <w:rsid w:val="00AC7079"/>
    <w:rsid w:val="00AC7C04"/>
    <w:rsid w:val="00AC7D6D"/>
    <w:rsid w:val="00AD02E8"/>
    <w:rsid w:val="00AD0DA0"/>
    <w:rsid w:val="00AD1044"/>
    <w:rsid w:val="00AD19CB"/>
    <w:rsid w:val="00AD1DBF"/>
    <w:rsid w:val="00AD243C"/>
    <w:rsid w:val="00AD266C"/>
    <w:rsid w:val="00AD28BC"/>
    <w:rsid w:val="00AD2B41"/>
    <w:rsid w:val="00AD2C8F"/>
    <w:rsid w:val="00AD2EC6"/>
    <w:rsid w:val="00AD324B"/>
    <w:rsid w:val="00AD32D3"/>
    <w:rsid w:val="00AD32FF"/>
    <w:rsid w:val="00AD362D"/>
    <w:rsid w:val="00AD446E"/>
    <w:rsid w:val="00AD4507"/>
    <w:rsid w:val="00AD4542"/>
    <w:rsid w:val="00AD4763"/>
    <w:rsid w:val="00AD47AE"/>
    <w:rsid w:val="00AD4A4D"/>
    <w:rsid w:val="00AD4C83"/>
    <w:rsid w:val="00AD4C94"/>
    <w:rsid w:val="00AD4E2F"/>
    <w:rsid w:val="00AD56D2"/>
    <w:rsid w:val="00AD581D"/>
    <w:rsid w:val="00AD614D"/>
    <w:rsid w:val="00AD6827"/>
    <w:rsid w:val="00AD72BE"/>
    <w:rsid w:val="00AD79B6"/>
    <w:rsid w:val="00AD7BEA"/>
    <w:rsid w:val="00AE067E"/>
    <w:rsid w:val="00AE0BDB"/>
    <w:rsid w:val="00AE1084"/>
    <w:rsid w:val="00AE18B1"/>
    <w:rsid w:val="00AE1CE6"/>
    <w:rsid w:val="00AE1EE2"/>
    <w:rsid w:val="00AE2023"/>
    <w:rsid w:val="00AE2061"/>
    <w:rsid w:val="00AE247A"/>
    <w:rsid w:val="00AE24EE"/>
    <w:rsid w:val="00AE2687"/>
    <w:rsid w:val="00AE2C94"/>
    <w:rsid w:val="00AE3469"/>
    <w:rsid w:val="00AE3A34"/>
    <w:rsid w:val="00AE3AE2"/>
    <w:rsid w:val="00AE3CAC"/>
    <w:rsid w:val="00AE3F95"/>
    <w:rsid w:val="00AE43A0"/>
    <w:rsid w:val="00AE46F0"/>
    <w:rsid w:val="00AE495E"/>
    <w:rsid w:val="00AE4DAE"/>
    <w:rsid w:val="00AE4E3D"/>
    <w:rsid w:val="00AE520C"/>
    <w:rsid w:val="00AE5656"/>
    <w:rsid w:val="00AE589E"/>
    <w:rsid w:val="00AE62A2"/>
    <w:rsid w:val="00AE6807"/>
    <w:rsid w:val="00AE7120"/>
    <w:rsid w:val="00AE7214"/>
    <w:rsid w:val="00AE7354"/>
    <w:rsid w:val="00AE782F"/>
    <w:rsid w:val="00AE7880"/>
    <w:rsid w:val="00AE7BD8"/>
    <w:rsid w:val="00AF02A0"/>
    <w:rsid w:val="00AF02DF"/>
    <w:rsid w:val="00AF0580"/>
    <w:rsid w:val="00AF098D"/>
    <w:rsid w:val="00AF0E23"/>
    <w:rsid w:val="00AF0E7F"/>
    <w:rsid w:val="00AF1F36"/>
    <w:rsid w:val="00AF2428"/>
    <w:rsid w:val="00AF2AF7"/>
    <w:rsid w:val="00AF2C08"/>
    <w:rsid w:val="00AF2D77"/>
    <w:rsid w:val="00AF2E03"/>
    <w:rsid w:val="00AF35C6"/>
    <w:rsid w:val="00AF3964"/>
    <w:rsid w:val="00AF3993"/>
    <w:rsid w:val="00AF3D80"/>
    <w:rsid w:val="00AF401F"/>
    <w:rsid w:val="00AF410F"/>
    <w:rsid w:val="00AF41C0"/>
    <w:rsid w:val="00AF44DF"/>
    <w:rsid w:val="00AF4C52"/>
    <w:rsid w:val="00AF4E79"/>
    <w:rsid w:val="00AF4EA9"/>
    <w:rsid w:val="00AF6134"/>
    <w:rsid w:val="00AF6139"/>
    <w:rsid w:val="00AF6192"/>
    <w:rsid w:val="00AF61AC"/>
    <w:rsid w:val="00AF6492"/>
    <w:rsid w:val="00AF64B4"/>
    <w:rsid w:val="00AF6A31"/>
    <w:rsid w:val="00AF6A4C"/>
    <w:rsid w:val="00AF709C"/>
    <w:rsid w:val="00AF724F"/>
    <w:rsid w:val="00AF725F"/>
    <w:rsid w:val="00AF7BA9"/>
    <w:rsid w:val="00AF7DE3"/>
    <w:rsid w:val="00AF7FAB"/>
    <w:rsid w:val="00B002C3"/>
    <w:rsid w:val="00B003B1"/>
    <w:rsid w:val="00B003FC"/>
    <w:rsid w:val="00B005FF"/>
    <w:rsid w:val="00B007D2"/>
    <w:rsid w:val="00B00B9F"/>
    <w:rsid w:val="00B00ED7"/>
    <w:rsid w:val="00B0100E"/>
    <w:rsid w:val="00B01DEA"/>
    <w:rsid w:val="00B02614"/>
    <w:rsid w:val="00B02A44"/>
    <w:rsid w:val="00B02BD8"/>
    <w:rsid w:val="00B03BDD"/>
    <w:rsid w:val="00B03D02"/>
    <w:rsid w:val="00B03F22"/>
    <w:rsid w:val="00B04390"/>
    <w:rsid w:val="00B04BF2"/>
    <w:rsid w:val="00B04D9B"/>
    <w:rsid w:val="00B04F32"/>
    <w:rsid w:val="00B050E5"/>
    <w:rsid w:val="00B05124"/>
    <w:rsid w:val="00B05442"/>
    <w:rsid w:val="00B0570D"/>
    <w:rsid w:val="00B05F7F"/>
    <w:rsid w:val="00B060A2"/>
    <w:rsid w:val="00B068C8"/>
    <w:rsid w:val="00B06BB6"/>
    <w:rsid w:val="00B06EE9"/>
    <w:rsid w:val="00B06F52"/>
    <w:rsid w:val="00B06FA4"/>
    <w:rsid w:val="00B07101"/>
    <w:rsid w:val="00B0725D"/>
    <w:rsid w:val="00B07E74"/>
    <w:rsid w:val="00B07FD1"/>
    <w:rsid w:val="00B10516"/>
    <w:rsid w:val="00B10902"/>
    <w:rsid w:val="00B10932"/>
    <w:rsid w:val="00B10C51"/>
    <w:rsid w:val="00B11103"/>
    <w:rsid w:val="00B114BB"/>
    <w:rsid w:val="00B11677"/>
    <w:rsid w:val="00B1169D"/>
    <w:rsid w:val="00B119D3"/>
    <w:rsid w:val="00B11A65"/>
    <w:rsid w:val="00B11BFD"/>
    <w:rsid w:val="00B11E26"/>
    <w:rsid w:val="00B11F77"/>
    <w:rsid w:val="00B1208D"/>
    <w:rsid w:val="00B1274F"/>
    <w:rsid w:val="00B12B90"/>
    <w:rsid w:val="00B12DF8"/>
    <w:rsid w:val="00B12F62"/>
    <w:rsid w:val="00B13413"/>
    <w:rsid w:val="00B13504"/>
    <w:rsid w:val="00B1379C"/>
    <w:rsid w:val="00B13856"/>
    <w:rsid w:val="00B13C5F"/>
    <w:rsid w:val="00B13E5A"/>
    <w:rsid w:val="00B13F5C"/>
    <w:rsid w:val="00B140D5"/>
    <w:rsid w:val="00B1449C"/>
    <w:rsid w:val="00B1489D"/>
    <w:rsid w:val="00B14ADB"/>
    <w:rsid w:val="00B14E24"/>
    <w:rsid w:val="00B14F42"/>
    <w:rsid w:val="00B15168"/>
    <w:rsid w:val="00B15558"/>
    <w:rsid w:val="00B15680"/>
    <w:rsid w:val="00B15ACC"/>
    <w:rsid w:val="00B15DDE"/>
    <w:rsid w:val="00B1643B"/>
    <w:rsid w:val="00B1648A"/>
    <w:rsid w:val="00B16848"/>
    <w:rsid w:val="00B16B65"/>
    <w:rsid w:val="00B16C46"/>
    <w:rsid w:val="00B16DDC"/>
    <w:rsid w:val="00B17DF4"/>
    <w:rsid w:val="00B17DF9"/>
    <w:rsid w:val="00B2008D"/>
    <w:rsid w:val="00B206AF"/>
    <w:rsid w:val="00B20DC7"/>
    <w:rsid w:val="00B21264"/>
    <w:rsid w:val="00B212E1"/>
    <w:rsid w:val="00B21563"/>
    <w:rsid w:val="00B2294E"/>
    <w:rsid w:val="00B22965"/>
    <w:rsid w:val="00B22AD8"/>
    <w:rsid w:val="00B22FD7"/>
    <w:rsid w:val="00B23367"/>
    <w:rsid w:val="00B24071"/>
    <w:rsid w:val="00B242B1"/>
    <w:rsid w:val="00B24697"/>
    <w:rsid w:val="00B24D76"/>
    <w:rsid w:val="00B25715"/>
    <w:rsid w:val="00B25FA8"/>
    <w:rsid w:val="00B2674E"/>
    <w:rsid w:val="00B26E2D"/>
    <w:rsid w:val="00B27137"/>
    <w:rsid w:val="00B2734C"/>
    <w:rsid w:val="00B276EF"/>
    <w:rsid w:val="00B277BC"/>
    <w:rsid w:val="00B27FBA"/>
    <w:rsid w:val="00B30046"/>
    <w:rsid w:val="00B303AA"/>
    <w:rsid w:val="00B30413"/>
    <w:rsid w:val="00B304AC"/>
    <w:rsid w:val="00B306CD"/>
    <w:rsid w:val="00B3098D"/>
    <w:rsid w:val="00B30FD6"/>
    <w:rsid w:val="00B312AC"/>
    <w:rsid w:val="00B31CF8"/>
    <w:rsid w:val="00B32059"/>
    <w:rsid w:val="00B32160"/>
    <w:rsid w:val="00B322B5"/>
    <w:rsid w:val="00B324D7"/>
    <w:rsid w:val="00B32703"/>
    <w:rsid w:val="00B328B1"/>
    <w:rsid w:val="00B32A7B"/>
    <w:rsid w:val="00B32FB0"/>
    <w:rsid w:val="00B33011"/>
    <w:rsid w:val="00B33083"/>
    <w:rsid w:val="00B33776"/>
    <w:rsid w:val="00B33E09"/>
    <w:rsid w:val="00B34273"/>
    <w:rsid w:val="00B343D7"/>
    <w:rsid w:val="00B34A60"/>
    <w:rsid w:val="00B34B1F"/>
    <w:rsid w:val="00B34D27"/>
    <w:rsid w:val="00B3505E"/>
    <w:rsid w:val="00B35252"/>
    <w:rsid w:val="00B3549C"/>
    <w:rsid w:val="00B35601"/>
    <w:rsid w:val="00B35B66"/>
    <w:rsid w:val="00B362F3"/>
    <w:rsid w:val="00B369DB"/>
    <w:rsid w:val="00B36BD2"/>
    <w:rsid w:val="00B36CBF"/>
    <w:rsid w:val="00B373E1"/>
    <w:rsid w:val="00B374C1"/>
    <w:rsid w:val="00B375BC"/>
    <w:rsid w:val="00B37C1F"/>
    <w:rsid w:val="00B37D93"/>
    <w:rsid w:val="00B400C3"/>
    <w:rsid w:val="00B402A4"/>
    <w:rsid w:val="00B403CF"/>
    <w:rsid w:val="00B404FB"/>
    <w:rsid w:val="00B408A2"/>
    <w:rsid w:val="00B410EE"/>
    <w:rsid w:val="00B4191B"/>
    <w:rsid w:val="00B422B1"/>
    <w:rsid w:val="00B433B8"/>
    <w:rsid w:val="00B43541"/>
    <w:rsid w:val="00B436B2"/>
    <w:rsid w:val="00B43738"/>
    <w:rsid w:val="00B43753"/>
    <w:rsid w:val="00B43873"/>
    <w:rsid w:val="00B43B4E"/>
    <w:rsid w:val="00B43D48"/>
    <w:rsid w:val="00B4410C"/>
    <w:rsid w:val="00B44397"/>
    <w:rsid w:val="00B44D7E"/>
    <w:rsid w:val="00B44FAD"/>
    <w:rsid w:val="00B45C92"/>
    <w:rsid w:val="00B46249"/>
    <w:rsid w:val="00B469F5"/>
    <w:rsid w:val="00B46AF9"/>
    <w:rsid w:val="00B46F67"/>
    <w:rsid w:val="00B47746"/>
    <w:rsid w:val="00B47B56"/>
    <w:rsid w:val="00B50515"/>
    <w:rsid w:val="00B5065F"/>
    <w:rsid w:val="00B5084C"/>
    <w:rsid w:val="00B50A5B"/>
    <w:rsid w:val="00B50C73"/>
    <w:rsid w:val="00B50DF4"/>
    <w:rsid w:val="00B5150E"/>
    <w:rsid w:val="00B518C1"/>
    <w:rsid w:val="00B51BDB"/>
    <w:rsid w:val="00B51C39"/>
    <w:rsid w:val="00B51E63"/>
    <w:rsid w:val="00B52302"/>
    <w:rsid w:val="00B525AB"/>
    <w:rsid w:val="00B526D7"/>
    <w:rsid w:val="00B52FA1"/>
    <w:rsid w:val="00B5347F"/>
    <w:rsid w:val="00B53DBE"/>
    <w:rsid w:val="00B53F51"/>
    <w:rsid w:val="00B541AD"/>
    <w:rsid w:val="00B54566"/>
    <w:rsid w:val="00B54F90"/>
    <w:rsid w:val="00B54FB0"/>
    <w:rsid w:val="00B55397"/>
    <w:rsid w:val="00B554C3"/>
    <w:rsid w:val="00B55697"/>
    <w:rsid w:val="00B55718"/>
    <w:rsid w:val="00B55864"/>
    <w:rsid w:val="00B56051"/>
    <w:rsid w:val="00B5662F"/>
    <w:rsid w:val="00B5663A"/>
    <w:rsid w:val="00B56927"/>
    <w:rsid w:val="00B56D39"/>
    <w:rsid w:val="00B56D49"/>
    <w:rsid w:val="00B56EE6"/>
    <w:rsid w:val="00B57781"/>
    <w:rsid w:val="00B57BF6"/>
    <w:rsid w:val="00B57D32"/>
    <w:rsid w:val="00B57D8D"/>
    <w:rsid w:val="00B57DD3"/>
    <w:rsid w:val="00B6004C"/>
    <w:rsid w:val="00B60631"/>
    <w:rsid w:val="00B60851"/>
    <w:rsid w:val="00B60C46"/>
    <w:rsid w:val="00B60CE7"/>
    <w:rsid w:val="00B60DF6"/>
    <w:rsid w:val="00B60E38"/>
    <w:rsid w:val="00B60F69"/>
    <w:rsid w:val="00B6120A"/>
    <w:rsid w:val="00B61A63"/>
    <w:rsid w:val="00B61A8A"/>
    <w:rsid w:val="00B622BD"/>
    <w:rsid w:val="00B6272A"/>
    <w:rsid w:val="00B629CD"/>
    <w:rsid w:val="00B62F05"/>
    <w:rsid w:val="00B630ED"/>
    <w:rsid w:val="00B63264"/>
    <w:rsid w:val="00B6336D"/>
    <w:rsid w:val="00B63492"/>
    <w:rsid w:val="00B63AE2"/>
    <w:rsid w:val="00B63E04"/>
    <w:rsid w:val="00B6429E"/>
    <w:rsid w:val="00B643EA"/>
    <w:rsid w:val="00B6508A"/>
    <w:rsid w:val="00B65C38"/>
    <w:rsid w:val="00B65FB4"/>
    <w:rsid w:val="00B6638A"/>
    <w:rsid w:val="00B66E41"/>
    <w:rsid w:val="00B66EB4"/>
    <w:rsid w:val="00B67758"/>
    <w:rsid w:val="00B67B63"/>
    <w:rsid w:val="00B70019"/>
    <w:rsid w:val="00B7009D"/>
    <w:rsid w:val="00B70157"/>
    <w:rsid w:val="00B70484"/>
    <w:rsid w:val="00B7065D"/>
    <w:rsid w:val="00B708CA"/>
    <w:rsid w:val="00B70A23"/>
    <w:rsid w:val="00B70CB9"/>
    <w:rsid w:val="00B71882"/>
    <w:rsid w:val="00B71AFE"/>
    <w:rsid w:val="00B71BE3"/>
    <w:rsid w:val="00B71DBF"/>
    <w:rsid w:val="00B7245E"/>
    <w:rsid w:val="00B72846"/>
    <w:rsid w:val="00B7284A"/>
    <w:rsid w:val="00B728FE"/>
    <w:rsid w:val="00B7297B"/>
    <w:rsid w:val="00B72A9C"/>
    <w:rsid w:val="00B72F1C"/>
    <w:rsid w:val="00B73249"/>
    <w:rsid w:val="00B7373E"/>
    <w:rsid w:val="00B7376D"/>
    <w:rsid w:val="00B739C9"/>
    <w:rsid w:val="00B73C2E"/>
    <w:rsid w:val="00B73EEE"/>
    <w:rsid w:val="00B74366"/>
    <w:rsid w:val="00B746F3"/>
    <w:rsid w:val="00B747B2"/>
    <w:rsid w:val="00B74ABB"/>
    <w:rsid w:val="00B75456"/>
    <w:rsid w:val="00B75CB8"/>
    <w:rsid w:val="00B75EF3"/>
    <w:rsid w:val="00B763E7"/>
    <w:rsid w:val="00B7661F"/>
    <w:rsid w:val="00B76A29"/>
    <w:rsid w:val="00B76DB5"/>
    <w:rsid w:val="00B76EBA"/>
    <w:rsid w:val="00B776E7"/>
    <w:rsid w:val="00B8024C"/>
    <w:rsid w:val="00B80837"/>
    <w:rsid w:val="00B80DD8"/>
    <w:rsid w:val="00B80DDA"/>
    <w:rsid w:val="00B80F7D"/>
    <w:rsid w:val="00B810D9"/>
    <w:rsid w:val="00B8114F"/>
    <w:rsid w:val="00B8131A"/>
    <w:rsid w:val="00B8151B"/>
    <w:rsid w:val="00B81525"/>
    <w:rsid w:val="00B81B3D"/>
    <w:rsid w:val="00B81BA2"/>
    <w:rsid w:val="00B81C04"/>
    <w:rsid w:val="00B81C8B"/>
    <w:rsid w:val="00B828B0"/>
    <w:rsid w:val="00B82A32"/>
    <w:rsid w:val="00B82B7F"/>
    <w:rsid w:val="00B82C29"/>
    <w:rsid w:val="00B83101"/>
    <w:rsid w:val="00B831C4"/>
    <w:rsid w:val="00B83570"/>
    <w:rsid w:val="00B83842"/>
    <w:rsid w:val="00B84161"/>
    <w:rsid w:val="00B841DC"/>
    <w:rsid w:val="00B846F6"/>
    <w:rsid w:val="00B84B3F"/>
    <w:rsid w:val="00B84E1D"/>
    <w:rsid w:val="00B85AED"/>
    <w:rsid w:val="00B85B43"/>
    <w:rsid w:val="00B85DDA"/>
    <w:rsid w:val="00B85FDC"/>
    <w:rsid w:val="00B85FEB"/>
    <w:rsid w:val="00B86466"/>
    <w:rsid w:val="00B864CB"/>
    <w:rsid w:val="00B866D7"/>
    <w:rsid w:val="00B86726"/>
    <w:rsid w:val="00B86760"/>
    <w:rsid w:val="00B86C33"/>
    <w:rsid w:val="00B86CCC"/>
    <w:rsid w:val="00B8715F"/>
    <w:rsid w:val="00B8742E"/>
    <w:rsid w:val="00B87598"/>
    <w:rsid w:val="00B876FA"/>
    <w:rsid w:val="00B87702"/>
    <w:rsid w:val="00B87767"/>
    <w:rsid w:val="00B8797C"/>
    <w:rsid w:val="00B87F38"/>
    <w:rsid w:val="00B87FA0"/>
    <w:rsid w:val="00B87FF6"/>
    <w:rsid w:val="00B90632"/>
    <w:rsid w:val="00B90786"/>
    <w:rsid w:val="00B90E36"/>
    <w:rsid w:val="00B90EE5"/>
    <w:rsid w:val="00B912F4"/>
    <w:rsid w:val="00B916D2"/>
    <w:rsid w:val="00B919E8"/>
    <w:rsid w:val="00B91B08"/>
    <w:rsid w:val="00B91D8B"/>
    <w:rsid w:val="00B91D94"/>
    <w:rsid w:val="00B923A8"/>
    <w:rsid w:val="00B9255D"/>
    <w:rsid w:val="00B92CB8"/>
    <w:rsid w:val="00B92F7B"/>
    <w:rsid w:val="00B932C9"/>
    <w:rsid w:val="00B93506"/>
    <w:rsid w:val="00B936E9"/>
    <w:rsid w:val="00B93777"/>
    <w:rsid w:val="00B93905"/>
    <w:rsid w:val="00B939B6"/>
    <w:rsid w:val="00B94085"/>
    <w:rsid w:val="00B94133"/>
    <w:rsid w:val="00B9550B"/>
    <w:rsid w:val="00B95A65"/>
    <w:rsid w:val="00B95B2A"/>
    <w:rsid w:val="00B95FC9"/>
    <w:rsid w:val="00B95FDE"/>
    <w:rsid w:val="00B96294"/>
    <w:rsid w:val="00B9639A"/>
    <w:rsid w:val="00B96DED"/>
    <w:rsid w:val="00B96E3C"/>
    <w:rsid w:val="00B97393"/>
    <w:rsid w:val="00B97508"/>
    <w:rsid w:val="00B97577"/>
    <w:rsid w:val="00BA0573"/>
    <w:rsid w:val="00BA1760"/>
    <w:rsid w:val="00BA17B1"/>
    <w:rsid w:val="00BA251D"/>
    <w:rsid w:val="00BA264E"/>
    <w:rsid w:val="00BA266A"/>
    <w:rsid w:val="00BA2826"/>
    <w:rsid w:val="00BA3481"/>
    <w:rsid w:val="00BA3605"/>
    <w:rsid w:val="00BA3994"/>
    <w:rsid w:val="00BA3B5F"/>
    <w:rsid w:val="00BA3F95"/>
    <w:rsid w:val="00BA4130"/>
    <w:rsid w:val="00BA4281"/>
    <w:rsid w:val="00BA428F"/>
    <w:rsid w:val="00BA42E7"/>
    <w:rsid w:val="00BA43E3"/>
    <w:rsid w:val="00BA4465"/>
    <w:rsid w:val="00BA44DD"/>
    <w:rsid w:val="00BA46F2"/>
    <w:rsid w:val="00BA4A85"/>
    <w:rsid w:val="00BA4BC5"/>
    <w:rsid w:val="00BA4C7B"/>
    <w:rsid w:val="00BA54CE"/>
    <w:rsid w:val="00BA5CE5"/>
    <w:rsid w:val="00BA668A"/>
    <w:rsid w:val="00BA668B"/>
    <w:rsid w:val="00BA6995"/>
    <w:rsid w:val="00BA6D3B"/>
    <w:rsid w:val="00BA6F0C"/>
    <w:rsid w:val="00BA78BC"/>
    <w:rsid w:val="00BA7C11"/>
    <w:rsid w:val="00BA7C50"/>
    <w:rsid w:val="00BB03A7"/>
    <w:rsid w:val="00BB048B"/>
    <w:rsid w:val="00BB055F"/>
    <w:rsid w:val="00BB0673"/>
    <w:rsid w:val="00BB07BB"/>
    <w:rsid w:val="00BB0E48"/>
    <w:rsid w:val="00BB0EF8"/>
    <w:rsid w:val="00BB100C"/>
    <w:rsid w:val="00BB1081"/>
    <w:rsid w:val="00BB11BA"/>
    <w:rsid w:val="00BB17BF"/>
    <w:rsid w:val="00BB1844"/>
    <w:rsid w:val="00BB187F"/>
    <w:rsid w:val="00BB1D7F"/>
    <w:rsid w:val="00BB23D8"/>
    <w:rsid w:val="00BB2475"/>
    <w:rsid w:val="00BB2A65"/>
    <w:rsid w:val="00BB3404"/>
    <w:rsid w:val="00BB342B"/>
    <w:rsid w:val="00BB352A"/>
    <w:rsid w:val="00BB3653"/>
    <w:rsid w:val="00BB372E"/>
    <w:rsid w:val="00BB3B09"/>
    <w:rsid w:val="00BB3E39"/>
    <w:rsid w:val="00BB40B3"/>
    <w:rsid w:val="00BB424B"/>
    <w:rsid w:val="00BB42CC"/>
    <w:rsid w:val="00BB47D5"/>
    <w:rsid w:val="00BB4A35"/>
    <w:rsid w:val="00BB4C2D"/>
    <w:rsid w:val="00BB4E40"/>
    <w:rsid w:val="00BB5131"/>
    <w:rsid w:val="00BB5160"/>
    <w:rsid w:val="00BB558D"/>
    <w:rsid w:val="00BB5E0F"/>
    <w:rsid w:val="00BB6701"/>
    <w:rsid w:val="00BB6740"/>
    <w:rsid w:val="00BB6B4D"/>
    <w:rsid w:val="00BB70BA"/>
    <w:rsid w:val="00BB7335"/>
    <w:rsid w:val="00BB75C9"/>
    <w:rsid w:val="00BB7C7B"/>
    <w:rsid w:val="00BB7F8D"/>
    <w:rsid w:val="00BC02B5"/>
    <w:rsid w:val="00BC0634"/>
    <w:rsid w:val="00BC07A2"/>
    <w:rsid w:val="00BC094A"/>
    <w:rsid w:val="00BC0FA6"/>
    <w:rsid w:val="00BC273D"/>
    <w:rsid w:val="00BC2759"/>
    <w:rsid w:val="00BC2852"/>
    <w:rsid w:val="00BC285B"/>
    <w:rsid w:val="00BC2D77"/>
    <w:rsid w:val="00BC2FAA"/>
    <w:rsid w:val="00BC2FE0"/>
    <w:rsid w:val="00BC3A88"/>
    <w:rsid w:val="00BC3CF3"/>
    <w:rsid w:val="00BC3E69"/>
    <w:rsid w:val="00BC45AF"/>
    <w:rsid w:val="00BC4940"/>
    <w:rsid w:val="00BC4A34"/>
    <w:rsid w:val="00BC4A52"/>
    <w:rsid w:val="00BC5972"/>
    <w:rsid w:val="00BC59C4"/>
    <w:rsid w:val="00BC5A3A"/>
    <w:rsid w:val="00BC5AE0"/>
    <w:rsid w:val="00BC5F75"/>
    <w:rsid w:val="00BC6174"/>
    <w:rsid w:val="00BC6259"/>
    <w:rsid w:val="00BC627F"/>
    <w:rsid w:val="00BC644A"/>
    <w:rsid w:val="00BC666A"/>
    <w:rsid w:val="00BC6B56"/>
    <w:rsid w:val="00BC6E71"/>
    <w:rsid w:val="00BC7025"/>
    <w:rsid w:val="00BC717F"/>
    <w:rsid w:val="00BC7284"/>
    <w:rsid w:val="00BC72F7"/>
    <w:rsid w:val="00BC7AFD"/>
    <w:rsid w:val="00BC7DE7"/>
    <w:rsid w:val="00BC7EA6"/>
    <w:rsid w:val="00BC7FED"/>
    <w:rsid w:val="00BD00D0"/>
    <w:rsid w:val="00BD0240"/>
    <w:rsid w:val="00BD0BE6"/>
    <w:rsid w:val="00BD0C35"/>
    <w:rsid w:val="00BD0CE7"/>
    <w:rsid w:val="00BD161A"/>
    <w:rsid w:val="00BD1C39"/>
    <w:rsid w:val="00BD21CE"/>
    <w:rsid w:val="00BD284E"/>
    <w:rsid w:val="00BD28D2"/>
    <w:rsid w:val="00BD2927"/>
    <w:rsid w:val="00BD2A19"/>
    <w:rsid w:val="00BD2C67"/>
    <w:rsid w:val="00BD2D4D"/>
    <w:rsid w:val="00BD2E58"/>
    <w:rsid w:val="00BD30E9"/>
    <w:rsid w:val="00BD3631"/>
    <w:rsid w:val="00BD3817"/>
    <w:rsid w:val="00BD3822"/>
    <w:rsid w:val="00BD3B2B"/>
    <w:rsid w:val="00BD4174"/>
    <w:rsid w:val="00BD432B"/>
    <w:rsid w:val="00BD4622"/>
    <w:rsid w:val="00BD477E"/>
    <w:rsid w:val="00BD4A47"/>
    <w:rsid w:val="00BD4C31"/>
    <w:rsid w:val="00BD4C95"/>
    <w:rsid w:val="00BD57E5"/>
    <w:rsid w:val="00BD5886"/>
    <w:rsid w:val="00BD5A04"/>
    <w:rsid w:val="00BD5E33"/>
    <w:rsid w:val="00BD6305"/>
    <w:rsid w:val="00BD653E"/>
    <w:rsid w:val="00BD66A4"/>
    <w:rsid w:val="00BD66FD"/>
    <w:rsid w:val="00BD6C9F"/>
    <w:rsid w:val="00BD731D"/>
    <w:rsid w:val="00BD75FD"/>
    <w:rsid w:val="00BD7642"/>
    <w:rsid w:val="00BD7B2A"/>
    <w:rsid w:val="00BD7F83"/>
    <w:rsid w:val="00BE03D7"/>
    <w:rsid w:val="00BE03E8"/>
    <w:rsid w:val="00BE0BE6"/>
    <w:rsid w:val="00BE0D55"/>
    <w:rsid w:val="00BE1080"/>
    <w:rsid w:val="00BE13F0"/>
    <w:rsid w:val="00BE1757"/>
    <w:rsid w:val="00BE1C19"/>
    <w:rsid w:val="00BE2978"/>
    <w:rsid w:val="00BE2A86"/>
    <w:rsid w:val="00BE3675"/>
    <w:rsid w:val="00BE3903"/>
    <w:rsid w:val="00BE39A1"/>
    <w:rsid w:val="00BE4A20"/>
    <w:rsid w:val="00BE51AC"/>
    <w:rsid w:val="00BE53A4"/>
    <w:rsid w:val="00BE5439"/>
    <w:rsid w:val="00BE59F3"/>
    <w:rsid w:val="00BE5ADA"/>
    <w:rsid w:val="00BE5FC9"/>
    <w:rsid w:val="00BE666C"/>
    <w:rsid w:val="00BE6D56"/>
    <w:rsid w:val="00BE6D68"/>
    <w:rsid w:val="00BE7E38"/>
    <w:rsid w:val="00BF0095"/>
    <w:rsid w:val="00BF01FB"/>
    <w:rsid w:val="00BF0253"/>
    <w:rsid w:val="00BF072D"/>
    <w:rsid w:val="00BF079C"/>
    <w:rsid w:val="00BF0873"/>
    <w:rsid w:val="00BF101F"/>
    <w:rsid w:val="00BF18DD"/>
    <w:rsid w:val="00BF19A2"/>
    <w:rsid w:val="00BF1E4F"/>
    <w:rsid w:val="00BF1E6C"/>
    <w:rsid w:val="00BF212B"/>
    <w:rsid w:val="00BF24A3"/>
    <w:rsid w:val="00BF276A"/>
    <w:rsid w:val="00BF2993"/>
    <w:rsid w:val="00BF3120"/>
    <w:rsid w:val="00BF3184"/>
    <w:rsid w:val="00BF361A"/>
    <w:rsid w:val="00BF3A17"/>
    <w:rsid w:val="00BF3F44"/>
    <w:rsid w:val="00BF4176"/>
    <w:rsid w:val="00BF4545"/>
    <w:rsid w:val="00BF4717"/>
    <w:rsid w:val="00BF4C20"/>
    <w:rsid w:val="00BF4CFF"/>
    <w:rsid w:val="00BF507E"/>
    <w:rsid w:val="00BF52DB"/>
    <w:rsid w:val="00BF5778"/>
    <w:rsid w:val="00BF5806"/>
    <w:rsid w:val="00BF5830"/>
    <w:rsid w:val="00BF600D"/>
    <w:rsid w:val="00BF6089"/>
    <w:rsid w:val="00BF7334"/>
    <w:rsid w:val="00BF73AF"/>
    <w:rsid w:val="00BF7E82"/>
    <w:rsid w:val="00C00290"/>
    <w:rsid w:val="00C00838"/>
    <w:rsid w:val="00C00A98"/>
    <w:rsid w:val="00C00E05"/>
    <w:rsid w:val="00C00FA8"/>
    <w:rsid w:val="00C011EE"/>
    <w:rsid w:val="00C014D9"/>
    <w:rsid w:val="00C01BB5"/>
    <w:rsid w:val="00C01F69"/>
    <w:rsid w:val="00C021D1"/>
    <w:rsid w:val="00C0249A"/>
    <w:rsid w:val="00C0274E"/>
    <w:rsid w:val="00C0288F"/>
    <w:rsid w:val="00C0299B"/>
    <w:rsid w:val="00C029F1"/>
    <w:rsid w:val="00C02D01"/>
    <w:rsid w:val="00C03121"/>
    <w:rsid w:val="00C03165"/>
    <w:rsid w:val="00C031ED"/>
    <w:rsid w:val="00C034A2"/>
    <w:rsid w:val="00C035F8"/>
    <w:rsid w:val="00C0378B"/>
    <w:rsid w:val="00C03A71"/>
    <w:rsid w:val="00C03A88"/>
    <w:rsid w:val="00C03B7D"/>
    <w:rsid w:val="00C03EFC"/>
    <w:rsid w:val="00C03F14"/>
    <w:rsid w:val="00C03F40"/>
    <w:rsid w:val="00C040F2"/>
    <w:rsid w:val="00C047EB"/>
    <w:rsid w:val="00C0484B"/>
    <w:rsid w:val="00C04CF2"/>
    <w:rsid w:val="00C05047"/>
    <w:rsid w:val="00C05116"/>
    <w:rsid w:val="00C059E8"/>
    <w:rsid w:val="00C05D71"/>
    <w:rsid w:val="00C0655C"/>
    <w:rsid w:val="00C065FA"/>
    <w:rsid w:val="00C0665B"/>
    <w:rsid w:val="00C06B71"/>
    <w:rsid w:val="00C06D26"/>
    <w:rsid w:val="00C0721D"/>
    <w:rsid w:val="00C075C2"/>
    <w:rsid w:val="00C07773"/>
    <w:rsid w:val="00C106AD"/>
    <w:rsid w:val="00C110A6"/>
    <w:rsid w:val="00C112A2"/>
    <w:rsid w:val="00C11721"/>
    <w:rsid w:val="00C117D3"/>
    <w:rsid w:val="00C118FF"/>
    <w:rsid w:val="00C11FCA"/>
    <w:rsid w:val="00C12047"/>
    <w:rsid w:val="00C12420"/>
    <w:rsid w:val="00C129D4"/>
    <w:rsid w:val="00C12A68"/>
    <w:rsid w:val="00C1340D"/>
    <w:rsid w:val="00C137AA"/>
    <w:rsid w:val="00C14464"/>
    <w:rsid w:val="00C14A04"/>
    <w:rsid w:val="00C150C5"/>
    <w:rsid w:val="00C15182"/>
    <w:rsid w:val="00C15A8D"/>
    <w:rsid w:val="00C15B97"/>
    <w:rsid w:val="00C15CB6"/>
    <w:rsid w:val="00C15F89"/>
    <w:rsid w:val="00C16B50"/>
    <w:rsid w:val="00C16BF4"/>
    <w:rsid w:val="00C17782"/>
    <w:rsid w:val="00C177EE"/>
    <w:rsid w:val="00C17919"/>
    <w:rsid w:val="00C179C8"/>
    <w:rsid w:val="00C17C0D"/>
    <w:rsid w:val="00C21263"/>
    <w:rsid w:val="00C2159C"/>
    <w:rsid w:val="00C2175A"/>
    <w:rsid w:val="00C219DE"/>
    <w:rsid w:val="00C21C20"/>
    <w:rsid w:val="00C22267"/>
    <w:rsid w:val="00C227A5"/>
    <w:rsid w:val="00C22868"/>
    <w:rsid w:val="00C22DA6"/>
    <w:rsid w:val="00C22E69"/>
    <w:rsid w:val="00C23433"/>
    <w:rsid w:val="00C234EF"/>
    <w:rsid w:val="00C236AC"/>
    <w:rsid w:val="00C238F6"/>
    <w:rsid w:val="00C24293"/>
    <w:rsid w:val="00C246F4"/>
    <w:rsid w:val="00C24E2F"/>
    <w:rsid w:val="00C251D9"/>
    <w:rsid w:val="00C25227"/>
    <w:rsid w:val="00C254D4"/>
    <w:rsid w:val="00C258AE"/>
    <w:rsid w:val="00C25C7B"/>
    <w:rsid w:val="00C2610F"/>
    <w:rsid w:val="00C26961"/>
    <w:rsid w:val="00C26BE3"/>
    <w:rsid w:val="00C2707D"/>
    <w:rsid w:val="00C27223"/>
    <w:rsid w:val="00C2795B"/>
    <w:rsid w:val="00C27C79"/>
    <w:rsid w:val="00C307E6"/>
    <w:rsid w:val="00C3082F"/>
    <w:rsid w:val="00C3147A"/>
    <w:rsid w:val="00C31A52"/>
    <w:rsid w:val="00C31E51"/>
    <w:rsid w:val="00C31EB6"/>
    <w:rsid w:val="00C31F94"/>
    <w:rsid w:val="00C323EE"/>
    <w:rsid w:val="00C32814"/>
    <w:rsid w:val="00C32CA8"/>
    <w:rsid w:val="00C34297"/>
    <w:rsid w:val="00C342D2"/>
    <w:rsid w:val="00C34763"/>
    <w:rsid w:val="00C34997"/>
    <w:rsid w:val="00C35335"/>
    <w:rsid w:val="00C3575D"/>
    <w:rsid w:val="00C357A6"/>
    <w:rsid w:val="00C35B11"/>
    <w:rsid w:val="00C35F1A"/>
    <w:rsid w:val="00C363F0"/>
    <w:rsid w:val="00C3645D"/>
    <w:rsid w:val="00C37199"/>
    <w:rsid w:val="00C37528"/>
    <w:rsid w:val="00C37554"/>
    <w:rsid w:val="00C37587"/>
    <w:rsid w:val="00C37942"/>
    <w:rsid w:val="00C37FB4"/>
    <w:rsid w:val="00C40025"/>
    <w:rsid w:val="00C40247"/>
    <w:rsid w:val="00C40B7B"/>
    <w:rsid w:val="00C40C38"/>
    <w:rsid w:val="00C40E1B"/>
    <w:rsid w:val="00C40EDB"/>
    <w:rsid w:val="00C410F3"/>
    <w:rsid w:val="00C411CD"/>
    <w:rsid w:val="00C412BD"/>
    <w:rsid w:val="00C4155D"/>
    <w:rsid w:val="00C4178F"/>
    <w:rsid w:val="00C42134"/>
    <w:rsid w:val="00C421FE"/>
    <w:rsid w:val="00C42566"/>
    <w:rsid w:val="00C42BAC"/>
    <w:rsid w:val="00C42BD8"/>
    <w:rsid w:val="00C43239"/>
    <w:rsid w:val="00C4336B"/>
    <w:rsid w:val="00C4367B"/>
    <w:rsid w:val="00C43CD9"/>
    <w:rsid w:val="00C43E48"/>
    <w:rsid w:val="00C4413A"/>
    <w:rsid w:val="00C445AE"/>
    <w:rsid w:val="00C44704"/>
    <w:rsid w:val="00C44A91"/>
    <w:rsid w:val="00C44D8B"/>
    <w:rsid w:val="00C44EE6"/>
    <w:rsid w:val="00C44FAD"/>
    <w:rsid w:val="00C4503C"/>
    <w:rsid w:val="00C4504C"/>
    <w:rsid w:val="00C45362"/>
    <w:rsid w:val="00C455E4"/>
    <w:rsid w:val="00C458BA"/>
    <w:rsid w:val="00C45ADE"/>
    <w:rsid w:val="00C45B40"/>
    <w:rsid w:val="00C4637C"/>
    <w:rsid w:val="00C46420"/>
    <w:rsid w:val="00C465CC"/>
    <w:rsid w:val="00C46752"/>
    <w:rsid w:val="00C46A5D"/>
    <w:rsid w:val="00C46B00"/>
    <w:rsid w:val="00C46DEB"/>
    <w:rsid w:val="00C47456"/>
    <w:rsid w:val="00C47619"/>
    <w:rsid w:val="00C47BE6"/>
    <w:rsid w:val="00C503C3"/>
    <w:rsid w:val="00C5046C"/>
    <w:rsid w:val="00C50596"/>
    <w:rsid w:val="00C5068E"/>
    <w:rsid w:val="00C507B0"/>
    <w:rsid w:val="00C507E3"/>
    <w:rsid w:val="00C50D1D"/>
    <w:rsid w:val="00C50EC8"/>
    <w:rsid w:val="00C512D4"/>
    <w:rsid w:val="00C517E8"/>
    <w:rsid w:val="00C518CD"/>
    <w:rsid w:val="00C51C47"/>
    <w:rsid w:val="00C52008"/>
    <w:rsid w:val="00C523B9"/>
    <w:rsid w:val="00C523C4"/>
    <w:rsid w:val="00C52C22"/>
    <w:rsid w:val="00C52C61"/>
    <w:rsid w:val="00C52C8B"/>
    <w:rsid w:val="00C52D68"/>
    <w:rsid w:val="00C52EA3"/>
    <w:rsid w:val="00C52FA9"/>
    <w:rsid w:val="00C5323F"/>
    <w:rsid w:val="00C5334C"/>
    <w:rsid w:val="00C5342B"/>
    <w:rsid w:val="00C53E12"/>
    <w:rsid w:val="00C53F3C"/>
    <w:rsid w:val="00C54264"/>
    <w:rsid w:val="00C54353"/>
    <w:rsid w:val="00C545C2"/>
    <w:rsid w:val="00C54F0F"/>
    <w:rsid w:val="00C55165"/>
    <w:rsid w:val="00C551F3"/>
    <w:rsid w:val="00C556EB"/>
    <w:rsid w:val="00C557D4"/>
    <w:rsid w:val="00C55BDD"/>
    <w:rsid w:val="00C55BFC"/>
    <w:rsid w:val="00C56627"/>
    <w:rsid w:val="00C5668B"/>
    <w:rsid w:val="00C56A16"/>
    <w:rsid w:val="00C56AE6"/>
    <w:rsid w:val="00C56B65"/>
    <w:rsid w:val="00C56BA4"/>
    <w:rsid w:val="00C56E46"/>
    <w:rsid w:val="00C572D8"/>
    <w:rsid w:val="00C574A4"/>
    <w:rsid w:val="00C57D8A"/>
    <w:rsid w:val="00C60046"/>
    <w:rsid w:val="00C602C5"/>
    <w:rsid w:val="00C60460"/>
    <w:rsid w:val="00C60798"/>
    <w:rsid w:val="00C60986"/>
    <w:rsid w:val="00C60C33"/>
    <w:rsid w:val="00C61005"/>
    <w:rsid w:val="00C611B6"/>
    <w:rsid w:val="00C611F9"/>
    <w:rsid w:val="00C6132A"/>
    <w:rsid w:val="00C61417"/>
    <w:rsid w:val="00C6175A"/>
    <w:rsid w:val="00C619CA"/>
    <w:rsid w:val="00C622C1"/>
    <w:rsid w:val="00C624F2"/>
    <w:rsid w:val="00C626EF"/>
    <w:rsid w:val="00C6272F"/>
    <w:rsid w:val="00C62736"/>
    <w:rsid w:val="00C62F80"/>
    <w:rsid w:val="00C62F96"/>
    <w:rsid w:val="00C6305D"/>
    <w:rsid w:val="00C63096"/>
    <w:rsid w:val="00C630EF"/>
    <w:rsid w:val="00C63359"/>
    <w:rsid w:val="00C633F7"/>
    <w:rsid w:val="00C64069"/>
    <w:rsid w:val="00C641F7"/>
    <w:rsid w:val="00C64273"/>
    <w:rsid w:val="00C6427B"/>
    <w:rsid w:val="00C64582"/>
    <w:rsid w:val="00C64715"/>
    <w:rsid w:val="00C64905"/>
    <w:rsid w:val="00C64BA3"/>
    <w:rsid w:val="00C64FFC"/>
    <w:rsid w:val="00C650A6"/>
    <w:rsid w:val="00C6555D"/>
    <w:rsid w:val="00C658A2"/>
    <w:rsid w:val="00C65B0C"/>
    <w:rsid w:val="00C65B43"/>
    <w:rsid w:val="00C65F01"/>
    <w:rsid w:val="00C65F11"/>
    <w:rsid w:val="00C65F1D"/>
    <w:rsid w:val="00C66427"/>
    <w:rsid w:val="00C66477"/>
    <w:rsid w:val="00C667F5"/>
    <w:rsid w:val="00C6686B"/>
    <w:rsid w:val="00C66DB8"/>
    <w:rsid w:val="00C67456"/>
    <w:rsid w:val="00C676E7"/>
    <w:rsid w:val="00C67800"/>
    <w:rsid w:val="00C67BC7"/>
    <w:rsid w:val="00C67F42"/>
    <w:rsid w:val="00C7053B"/>
    <w:rsid w:val="00C71B05"/>
    <w:rsid w:val="00C71CC4"/>
    <w:rsid w:val="00C721CC"/>
    <w:rsid w:val="00C721D2"/>
    <w:rsid w:val="00C7261E"/>
    <w:rsid w:val="00C73185"/>
    <w:rsid w:val="00C73241"/>
    <w:rsid w:val="00C735B2"/>
    <w:rsid w:val="00C735E2"/>
    <w:rsid w:val="00C736C4"/>
    <w:rsid w:val="00C73881"/>
    <w:rsid w:val="00C73FBE"/>
    <w:rsid w:val="00C74335"/>
    <w:rsid w:val="00C745A1"/>
    <w:rsid w:val="00C745BD"/>
    <w:rsid w:val="00C745E4"/>
    <w:rsid w:val="00C7487B"/>
    <w:rsid w:val="00C74942"/>
    <w:rsid w:val="00C74B87"/>
    <w:rsid w:val="00C74FD4"/>
    <w:rsid w:val="00C7510E"/>
    <w:rsid w:val="00C7598D"/>
    <w:rsid w:val="00C75D62"/>
    <w:rsid w:val="00C768B9"/>
    <w:rsid w:val="00C76B13"/>
    <w:rsid w:val="00C76C00"/>
    <w:rsid w:val="00C76E8C"/>
    <w:rsid w:val="00C77429"/>
    <w:rsid w:val="00C7757C"/>
    <w:rsid w:val="00C77C07"/>
    <w:rsid w:val="00C802F4"/>
    <w:rsid w:val="00C8057A"/>
    <w:rsid w:val="00C8059F"/>
    <w:rsid w:val="00C805EC"/>
    <w:rsid w:val="00C809F3"/>
    <w:rsid w:val="00C80B8B"/>
    <w:rsid w:val="00C80E89"/>
    <w:rsid w:val="00C812C5"/>
    <w:rsid w:val="00C81994"/>
    <w:rsid w:val="00C820B9"/>
    <w:rsid w:val="00C82682"/>
    <w:rsid w:val="00C827C5"/>
    <w:rsid w:val="00C82E00"/>
    <w:rsid w:val="00C83012"/>
    <w:rsid w:val="00C83244"/>
    <w:rsid w:val="00C8329E"/>
    <w:rsid w:val="00C83353"/>
    <w:rsid w:val="00C8349C"/>
    <w:rsid w:val="00C835B2"/>
    <w:rsid w:val="00C83BDE"/>
    <w:rsid w:val="00C83D29"/>
    <w:rsid w:val="00C83EEC"/>
    <w:rsid w:val="00C84124"/>
    <w:rsid w:val="00C841FB"/>
    <w:rsid w:val="00C85822"/>
    <w:rsid w:val="00C86034"/>
    <w:rsid w:val="00C8618D"/>
    <w:rsid w:val="00C861C0"/>
    <w:rsid w:val="00C863D0"/>
    <w:rsid w:val="00C86712"/>
    <w:rsid w:val="00C86840"/>
    <w:rsid w:val="00C868A5"/>
    <w:rsid w:val="00C87111"/>
    <w:rsid w:val="00C875A7"/>
    <w:rsid w:val="00C876AC"/>
    <w:rsid w:val="00C879B2"/>
    <w:rsid w:val="00C87B4C"/>
    <w:rsid w:val="00C87F70"/>
    <w:rsid w:val="00C87FEA"/>
    <w:rsid w:val="00C904B3"/>
    <w:rsid w:val="00C905E7"/>
    <w:rsid w:val="00C90823"/>
    <w:rsid w:val="00C9097F"/>
    <w:rsid w:val="00C90998"/>
    <w:rsid w:val="00C90C8E"/>
    <w:rsid w:val="00C90E3C"/>
    <w:rsid w:val="00C910C1"/>
    <w:rsid w:val="00C91387"/>
    <w:rsid w:val="00C91537"/>
    <w:rsid w:val="00C91DEA"/>
    <w:rsid w:val="00C91FDE"/>
    <w:rsid w:val="00C92498"/>
    <w:rsid w:val="00C925A2"/>
    <w:rsid w:val="00C925F8"/>
    <w:rsid w:val="00C92640"/>
    <w:rsid w:val="00C9264E"/>
    <w:rsid w:val="00C92844"/>
    <w:rsid w:val="00C930E4"/>
    <w:rsid w:val="00C9330D"/>
    <w:rsid w:val="00C9363F"/>
    <w:rsid w:val="00C9372F"/>
    <w:rsid w:val="00C93B14"/>
    <w:rsid w:val="00C94420"/>
    <w:rsid w:val="00C945AE"/>
    <w:rsid w:val="00C9466D"/>
    <w:rsid w:val="00C946A5"/>
    <w:rsid w:val="00C946C4"/>
    <w:rsid w:val="00C948AB"/>
    <w:rsid w:val="00C94994"/>
    <w:rsid w:val="00C94B63"/>
    <w:rsid w:val="00C94BC9"/>
    <w:rsid w:val="00C94CBE"/>
    <w:rsid w:val="00C95B37"/>
    <w:rsid w:val="00C95DA0"/>
    <w:rsid w:val="00C9620D"/>
    <w:rsid w:val="00C962C5"/>
    <w:rsid w:val="00C965DB"/>
    <w:rsid w:val="00C9678D"/>
    <w:rsid w:val="00C96991"/>
    <w:rsid w:val="00C96EDB"/>
    <w:rsid w:val="00C97192"/>
    <w:rsid w:val="00C97552"/>
    <w:rsid w:val="00C977C3"/>
    <w:rsid w:val="00C97A39"/>
    <w:rsid w:val="00C97CDB"/>
    <w:rsid w:val="00CA0158"/>
    <w:rsid w:val="00CA0260"/>
    <w:rsid w:val="00CA0513"/>
    <w:rsid w:val="00CA06F2"/>
    <w:rsid w:val="00CA0C7F"/>
    <w:rsid w:val="00CA0D6D"/>
    <w:rsid w:val="00CA15E5"/>
    <w:rsid w:val="00CA1731"/>
    <w:rsid w:val="00CA1841"/>
    <w:rsid w:val="00CA1DBA"/>
    <w:rsid w:val="00CA2068"/>
    <w:rsid w:val="00CA20A6"/>
    <w:rsid w:val="00CA2383"/>
    <w:rsid w:val="00CA25A8"/>
    <w:rsid w:val="00CA26CE"/>
    <w:rsid w:val="00CA292C"/>
    <w:rsid w:val="00CA2A0A"/>
    <w:rsid w:val="00CA2EE8"/>
    <w:rsid w:val="00CA3092"/>
    <w:rsid w:val="00CA34F6"/>
    <w:rsid w:val="00CA3535"/>
    <w:rsid w:val="00CA3EBA"/>
    <w:rsid w:val="00CA428D"/>
    <w:rsid w:val="00CA42B5"/>
    <w:rsid w:val="00CA42E8"/>
    <w:rsid w:val="00CA471C"/>
    <w:rsid w:val="00CA4750"/>
    <w:rsid w:val="00CA4A39"/>
    <w:rsid w:val="00CA4F88"/>
    <w:rsid w:val="00CA50FD"/>
    <w:rsid w:val="00CA55E3"/>
    <w:rsid w:val="00CA5669"/>
    <w:rsid w:val="00CA59F1"/>
    <w:rsid w:val="00CA5B70"/>
    <w:rsid w:val="00CA6471"/>
    <w:rsid w:val="00CA66BC"/>
    <w:rsid w:val="00CA66E4"/>
    <w:rsid w:val="00CA70FF"/>
    <w:rsid w:val="00CA72F7"/>
    <w:rsid w:val="00CA73D4"/>
    <w:rsid w:val="00CA77AA"/>
    <w:rsid w:val="00CA77DD"/>
    <w:rsid w:val="00CB0798"/>
    <w:rsid w:val="00CB0AC0"/>
    <w:rsid w:val="00CB0D74"/>
    <w:rsid w:val="00CB0FB2"/>
    <w:rsid w:val="00CB1098"/>
    <w:rsid w:val="00CB10A6"/>
    <w:rsid w:val="00CB10E9"/>
    <w:rsid w:val="00CB14B9"/>
    <w:rsid w:val="00CB166C"/>
    <w:rsid w:val="00CB1AA7"/>
    <w:rsid w:val="00CB21E5"/>
    <w:rsid w:val="00CB23EC"/>
    <w:rsid w:val="00CB2727"/>
    <w:rsid w:val="00CB2749"/>
    <w:rsid w:val="00CB2B4E"/>
    <w:rsid w:val="00CB317E"/>
    <w:rsid w:val="00CB319E"/>
    <w:rsid w:val="00CB3391"/>
    <w:rsid w:val="00CB33AC"/>
    <w:rsid w:val="00CB35EB"/>
    <w:rsid w:val="00CB3CA9"/>
    <w:rsid w:val="00CB4075"/>
    <w:rsid w:val="00CB429D"/>
    <w:rsid w:val="00CB4466"/>
    <w:rsid w:val="00CB4850"/>
    <w:rsid w:val="00CB55A4"/>
    <w:rsid w:val="00CB5663"/>
    <w:rsid w:val="00CB58EE"/>
    <w:rsid w:val="00CB59AA"/>
    <w:rsid w:val="00CB6A04"/>
    <w:rsid w:val="00CB6A0A"/>
    <w:rsid w:val="00CB6B0B"/>
    <w:rsid w:val="00CB6E24"/>
    <w:rsid w:val="00CB7036"/>
    <w:rsid w:val="00CB76F5"/>
    <w:rsid w:val="00CB7FAB"/>
    <w:rsid w:val="00CC0076"/>
    <w:rsid w:val="00CC0456"/>
    <w:rsid w:val="00CC05A2"/>
    <w:rsid w:val="00CC0F13"/>
    <w:rsid w:val="00CC0FCC"/>
    <w:rsid w:val="00CC1147"/>
    <w:rsid w:val="00CC11F2"/>
    <w:rsid w:val="00CC13F8"/>
    <w:rsid w:val="00CC17D9"/>
    <w:rsid w:val="00CC1948"/>
    <w:rsid w:val="00CC1E03"/>
    <w:rsid w:val="00CC21B8"/>
    <w:rsid w:val="00CC222F"/>
    <w:rsid w:val="00CC2804"/>
    <w:rsid w:val="00CC2D74"/>
    <w:rsid w:val="00CC2F71"/>
    <w:rsid w:val="00CC34C9"/>
    <w:rsid w:val="00CC39BB"/>
    <w:rsid w:val="00CC3DAD"/>
    <w:rsid w:val="00CC3F51"/>
    <w:rsid w:val="00CC41A3"/>
    <w:rsid w:val="00CC42A4"/>
    <w:rsid w:val="00CC4854"/>
    <w:rsid w:val="00CC4900"/>
    <w:rsid w:val="00CC4DAB"/>
    <w:rsid w:val="00CC4EA3"/>
    <w:rsid w:val="00CC51CA"/>
    <w:rsid w:val="00CC584D"/>
    <w:rsid w:val="00CC5B41"/>
    <w:rsid w:val="00CC5C1D"/>
    <w:rsid w:val="00CC65F1"/>
    <w:rsid w:val="00CC660E"/>
    <w:rsid w:val="00CC69EA"/>
    <w:rsid w:val="00CC79E8"/>
    <w:rsid w:val="00CC7ABE"/>
    <w:rsid w:val="00CD015D"/>
    <w:rsid w:val="00CD0396"/>
    <w:rsid w:val="00CD05CE"/>
    <w:rsid w:val="00CD0B8A"/>
    <w:rsid w:val="00CD0F44"/>
    <w:rsid w:val="00CD11EB"/>
    <w:rsid w:val="00CD19FC"/>
    <w:rsid w:val="00CD1C59"/>
    <w:rsid w:val="00CD1C77"/>
    <w:rsid w:val="00CD2321"/>
    <w:rsid w:val="00CD23AF"/>
    <w:rsid w:val="00CD283F"/>
    <w:rsid w:val="00CD2B59"/>
    <w:rsid w:val="00CD2C44"/>
    <w:rsid w:val="00CD2DF5"/>
    <w:rsid w:val="00CD31E1"/>
    <w:rsid w:val="00CD341D"/>
    <w:rsid w:val="00CD3455"/>
    <w:rsid w:val="00CD36A4"/>
    <w:rsid w:val="00CD3E84"/>
    <w:rsid w:val="00CD456D"/>
    <w:rsid w:val="00CD4B33"/>
    <w:rsid w:val="00CD5571"/>
    <w:rsid w:val="00CD55EE"/>
    <w:rsid w:val="00CD5842"/>
    <w:rsid w:val="00CD5981"/>
    <w:rsid w:val="00CD5BEC"/>
    <w:rsid w:val="00CD5D76"/>
    <w:rsid w:val="00CD62F5"/>
    <w:rsid w:val="00CD6DA5"/>
    <w:rsid w:val="00CD7823"/>
    <w:rsid w:val="00CD7A7C"/>
    <w:rsid w:val="00CD7C2F"/>
    <w:rsid w:val="00CD7F6F"/>
    <w:rsid w:val="00CE01BE"/>
    <w:rsid w:val="00CE0473"/>
    <w:rsid w:val="00CE0603"/>
    <w:rsid w:val="00CE0E14"/>
    <w:rsid w:val="00CE11FE"/>
    <w:rsid w:val="00CE19DD"/>
    <w:rsid w:val="00CE1BF0"/>
    <w:rsid w:val="00CE1F59"/>
    <w:rsid w:val="00CE260A"/>
    <w:rsid w:val="00CE2631"/>
    <w:rsid w:val="00CE28D1"/>
    <w:rsid w:val="00CE2C60"/>
    <w:rsid w:val="00CE2E2F"/>
    <w:rsid w:val="00CE3035"/>
    <w:rsid w:val="00CE39E8"/>
    <w:rsid w:val="00CE3E6C"/>
    <w:rsid w:val="00CE3ECA"/>
    <w:rsid w:val="00CE44D1"/>
    <w:rsid w:val="00CE462A"/>
    <w:rsid w:val="00CE47E4"/>
    <w:rsid w:val="00CE49BB"/>
    <w:rsid w:val="00CE531E"/>
    <w:rsid w:val="00CE5462"/>
    <w:rsid w:val="00CE57EA"/>
    <w:rsid w:val="00CE5AA8"/>
    <w:rsid w:val="00CE5C62"/>
    <w:rsid w:val="00CE601E"/>
    <w:rsid w:val="00CE612C"/>
    <w:rsid w:val="00CE6363"/>
    <w:rsid w:val="00CE644D"/>
    <w:rsid w:val="00CE6D7F"/>
    <w:rsid w:val="00CE7167"/>
    <w:rsid w:val="00CE7491"/>
    <w:rsid w:val="00CE74EC"/>
    <w:rsid w:val="00CE75CF"/>
    <w:rsid w:val="00CE7975"/>
    <w:rsid w:val="00CE7A85"/>
    <w:rsid w:val="00CE7B2C"/>
    <w:rsid w:val="00CE7BE9"/>
    <w:rsid w:val="00CE7C70"/>
    <w:rsid w:val="00CF0BBC"/>
    <w:rsid w:val="00CF0C18"/>
    <w:rsid w:val="00CF0DB8"/>
    <w:rsid w:val="00CF0E45"/>
    <w:rsid w:val="00CF1143"/>
    <w:rsid w:val="00CF14E7"/>
    <w:rsid w:val="00CF14FB"/>
    <w:rsid w:val="00CF1FD0"/>
    <w:rsid w:val="00CF220E"/>
    <w:rsid w:val="00CF2321"/>
    <w:rsid w:val="00CF2927"/>
    <w:rsid w:val="00CF2E9B"/>
    <w:rsid w:val="00CF2F90"/>
    <w:rsid w:val="00CF3166"/>
    <w:rsid w:val="00CF39CF"/>
    <w:rsid w:val="00CF3BC5"/>
    <w:rsid w:val="00CF3CD7"/>
    <w:rsid w:val="00CF3E1E"/>
    <w:rsid w:val="00CF40D7"/>
    <w:rsid w:val="00CF40E1"/>
    <w:rsid w:val="00CF423C"/>
    <w:rsid w:val="00CF4286"/>
    <w:rsid w:val="00CF4564"/>
    <w:rsid w:val="00CF4676"/>
    <w:rsid w:val="00CF47F4"/>
    <w:rsid w:val="00CF48F4"/>
    <w:rsid w:val="00CF4AB9"/>
    <w:rsid w:val="00CF4E44"/>
    <w:rsid w:val="00CF4E8C"/>
    <w:rsid w:val="00CF4FA4"/>
    <w:rsid w:val="00CF5578"/>
    <w:rsid w:val="00CF5DA6"/>
    <w:rsid w:val="00CF5F94"/>
    <w:rsid w:val="00CF5FEA"/>
    <w:rsid w:val="00CF6023"/>
    <w:rsid w:val="00CF6501"/>
    <w:rsid w:val="00CF7175"/>
    <w:rsid w:val="00CF727C"/>
    <w:rsid w:val="00CF771D"/>
    <w:rsid w:val="00CF7CCC"/>
    <w:rsid w:val="00D003DA"/>
    <w:rsid w:val="00D00B67"/>
    <w:rsid w:val="00D00F62"/>
    <w:rsid w:val="00D015FE"/>
    <w:rsid w:val="00D0163D"/>
    <w:rsid w:val="00D01CC6"/>
    <w:rsid w:val="00D020B9"/>
    <w:rsid w:val="00D02767"/>
    <w:rsid w:val="00D028D6"/>
    <w:rsid w:val="00D02931"/>
    <w:rsid w:val="00D02A17"/>
    <w:rsid w:val="00D02A65"/>
    <w:rsid w:val="00D02CAE"/>
    <w:rsid w:val="00D02CE6"/>
    <w:rsid w:val="00D02D0C"/>
    <w:rsid w:val="00D02DDD"/>
    <w:rsid w:val="00D0358E"/>
    <w:rsid w:val="00D03746"/>
    <w:rsid w:val="00D03945"/>
    <w:rsid w:val="00D040CB"/>
    <w:rsid w:val="00D04165"/>
    <w:rsid w:val="00D0466E"/>
    <w:rsid w:val="00D048CF"/>
    <w:rsid w:val="00D048EE"/>
    <w:rsid w:val="00D04989"/>
    <w:rsid w:val="00D04D55"/>
    <w:rsid w:val="00D05417"/>
    <w:rsid w:val="00D05742"/>
    <w:rsid w:val="00D0576C"/>
    <w:rsid w:val="00D05957"/>
    <w:rsid w:val="00D05C98"/>
    <w:rsid w:val="00D05E5F"/>
    <w:rsid w:val="00D065A5"/>
    <w:rsid w:val="00D06902"/>
    <w:rsid w:val="00D06C77"/>
    <w:rsid w:val="00D06F10"/>
    <w:rsid w:val="00D07736"/>
    <w:rsid w:val="00D07932"/>
    <w:rsid w:val="00D07F61"/>
    <w:rsid w:val="00D10103"/>
    <w:rsid w:val="00D10938"/>
    <w:rsid w:val="00D10976"/>
    <w:rsid w:val="00D10C8B"/>
    <w:rsid w:val="00D11313"/>
    <w:rsid w:val="00D119A8"/>
    <w:rsid w:val="00D11B81"/>
    <w:rsid w:val="00D11C76"/>
    <w:rsid w:val="00D11EA0"/>
    <w:rsid w:val="00D12361"/>
    <w:rsid w:val="00D12C53"/>
    <w:rsid w:val="00D1319A"/>
    <w:rsid w:val="00D13335"/>
    <w:rsid w:val="00D1393E"/>
    <w:rsid w:val="00D13C1D"/>
    <w:rsid w:val="00D13DE1"/>
    <w:rsid w:val="00D13FF3"/>
    <w:rsid w:val="00D14C00"/>
    <w:rsid w:val="00D14EE2"/>
    <w:rsid w:val="00D14FE2"/>
    <w:rsid w:val="00D15016"/>
    <w:rsid w:val="00D1537C"/>
    <w:rsid w:val="00D15CB8"/>
    <w:rsid w:val="00D16711"/>
    <w:rsid w:val="00D16754"/>
    <w:rsid w:val="00D16D57"/>
    <w:rsid w:val="00D16D87"/>
    <w:rsid w:val="00D17580"/>
    <w:rsid w:val="00D178BF"/>
    <w:rsid w:val="00D17953"/>
    <w:rsid w:val="00D17971"/>
    <w:rsid w:val="00D17A65"/>
    <w:rsid w:val="00D17E99"/>
    <w:rsid w:val="00D202B6"/>
    <w:rsid w:val="00D2058D"/>
    <w:rsid w:val="00D20A8A"/>
    <w:rsid w:val="00D20B5E"/>
    <w:rsid w:val="00D20BBA"/>
    <w:rsid w:val="00D20D8D"/>
    <w:rsid w:val="00D2103A"/>
    <w:rsid w:val="00D212D1"/>
    <w:rsid w:val="00D21344"/>
    <w:rsid w:val="00D21922"/>
    <w:rsid w:val="00D220A7"/>
    <w:rsid w:val="00D22183"/>
    <w:rsid w:val="00D226BC"/>
    <w:rsid w:val="00D2291D"/>
    <w:rsid w:val="00D22CFA"/>
    <w:rsid w:val="00D22FAB"/>
    <w:rsid w:val="00D232F0"/>
    <w:rsid w:val="00D233E8"/>
    <w:rsid w:val="00D23453"/>
    <w:rsid w:val="00D234B7"/>
    <w:rsid w:val="00D23BA8"/>
    <w:rsid w:val="00D24241"/>
    <w:rsid w:val="00D2439C"/>
    <w:rsid w:val="00D24A4C"/>
    <w:rsid w:val="00D24A5D"/>
    <w:rsid w:val="00D24B35"/>
    <w:rsid w:val="00D24F44"/>
    <w:rsid w:val="00D253FA"/>
    <w:rsid w:val="00D25B6D"/>
    <w:rsid w:val="00D25B6F"/>
    <w:rsid w:val="00D26046"/>
    <w:rsid w:val="00D267C9"/>
    <w:rsid w:val="00D2687B"/>
    <w:rsid w:val="00D268D0"/>
    <w:rsid w:val="00D26E7F"/>
    <w:rsid w:val="00D27234"/>
    <w:rsid w:val="00D27C4C"/>
    <w:rsid w:val="00D27FB6"/>
    <w:rsid w:val="00D3006F"/>
    <w:rsid w:val="00D301A9"/>
    <w:rsid w:val="00D301FA"/>
    <w:rsid w:val="00D3065A"/>
    <w:rsid w:val="00D30808"/>
    <w:rsid w:val="00D30B48"/>
    <w:rsid w:val="00D31235"/>
    <w:rsid w:val="00D31432"/>
    <w:rsid w:val="00D3158C"/>
    <w:rsid w:val="00D31908"/>
    <w:rsid w:val="00D31979"/>
    <w:rsid w:val="00D31B52"/>
    <w:rsid w:val="00D31EED"/>
    <w:rsid w:val="00D324ED"/>
    <w:rsid w:val="00D325A5"/>
    <w:rsid w:val="00D326AB"/>
    <w:rsid w:val="00D3279D"/>
    <w:rsid w:val="00D32B0D"/>
    <w:rsid w:val="00D33038"/>
    <w:rsid w:val="00D33313"/>
    <w:rsid w:val="00D338D5"/>
    <w:rsid w:val="00D33A8B"/>
    <w:rsid w:val="00D33DB3"/>
    <w:rsid w:val="00D34C7C"/>
    <w:rsid w:val="00D35335"/>
    <w:rsid w:val="00D354EB"/>
    <w:rsid w:val="00D35B76"/>
    <w:rsid w:val="00D35CB3"/>
    <w:rsid w:val="00D362D0"/>
    <w:rsid w:val="00D36434"/>
    <w:rsid w:val="00D3659C"/>
    <w:rsid w:val="00D36710"/>
    <w:rsid w:val="00D369E5"/>
    <w:rsid w:val="00D36DC9"/>
    <w:rsid w:val="00D37121"/>
    <w:rsid w:val="00D3716D"/>
    <w:rsid w:val="00D37223"/>
    <w:rsid w:val="00D377FF"/>
    <w:rsid w:val="00D37991"/>
    <w:rsid w:val="00D4030D"/>
    <w:rsid w:val="00D40B26"/>
    <w:rsid w:val="00D40E4A"/>
    <w:rsid w:val="00D40F4A"/>
    <w:rsid w:val="00D412BE"/>
    <w:rsid w:val="00D41D8B"/>
    <w:rsid w:val="00D41EF5"/>
    <w:rsid w:val="00D42127"/>
    <w:rsid w:val="00D4286A"/>
    <w:rsid w:val="00D42C78"/>
    <w:rsid w:val="00D430F9"/>
    <w:rsid w:val="00D43156"/>
    <w:rsid w:val="00D4330D"/>
    <w:rsid w:val="00D4352B"/>
    <w:rsid w:val="00D437CB"/>
    <w:rsid w:val="00D43B45"/>
    <w:rsid w:val="00D43B4C"/>
    <w:rsid w:val="00D43CD5"/>
    <w:rsid w:val="00D43F6E"/>
    <w:rsid w:val="00D44215"/>
    <w:rsid w:val="00D449DB"/>
    <w:rsid w:val="00D44E08"/>
    <w:rsid w:val="00D45045"/>
    <w:rsid w:val="00D450A0"/>
    <w:rsid w:val="00D4527B"/>
    <w:rsid w:val="00D4541F"/>
    <w:rsid w:val="00D45887"/>
    <w:rsid w:val="00D45A1B"/>
    <w:rsid w:val="00D45BD2"/>
    <w:rsid w:val="00D4606B"/>
    <w:rsid w:val="00D4634B"/>
    <w:rsid w:val="00D4698B"/>
    <w:rsid w:val="00D46AC1"/>
    <w:rsid w:val="00D4703C"/>
    <w:rsid w:val="00D4721D"/>
    <w:rsid w:val="00D47273"/>
    <w:rsid w:val="00D47478"/>
    <w:rsid w:val="00D47767"/>
    <w:rsid w:val="00D47816"/>
    <w:rsid w:val="00D47E9F"/>
    <w:rsid w:val="00D5038C"/>
    <w:rsid w:val="00D50E51"/>
    <w:rsid w:val="00D5134B"/>
    <w:rsid w:val="00D51826"/>
    <w:rsid w:val="00D519AB"/>
    <w:rsid w:val="00D51A8E"/>
    <w:rsid w:val="00D51E33"/>
    <w:rsid w:val="00D51E4F"/>
    <w:rsid w:val="00D51FAD"/>
    <w:rsid w:val="00D520F0"/>
    <w:rsid w:val="00D521BE"/>
    <w:rsid w:val="00D52213"/>
    <w:rsid w:val="00D52257"/>
    <w:rsid w:val="00D522DB"/>
    <w:rsid w:val="00D5249C"/>
    <w:rsid w:val="00D52751"/>
    <w:rsid w:val="00D52B0F"/>
    <w:rsid w:val="00D53342"/>
    <w:rsid w:val="00D534B5"/>
    <w:rsid w:val="00D535C7"/>
    <w:rsid w:val="00D5369F"/>
    <w:rsid w:val="00D536EB"/>
    <w:rsid w:val="00D5375D"/>
    <w:rsid w:val="00D538FB"/>
    <w:rsid w:val="00D5391A"/>
    <w:rsid w:val="00D53C00"/>
    <w:rsid w:val="00D53F20"/>
    <w:rsid w:val="00D543EA"/>
    <w:rsid w:val="00D5477C"/>
    <w:rsid w:val="00D54B36"/>
    <w:rsid w:val="00D54C47"/>
    <w:rsid w:val="00D5562A"/>
    <w:rsid w:val="00D55884"/>
    <w:rsid w:val="00D55CE7"/>
    <w:rsid w:val="00D563AD"/>
    <w:rsid w:val="00D56C9F"/>
    <w:rsid w:val="00D56F2A"/>
    <w:rsid w:val="00D56F5A"/>
    <w:rsid w:val="00D56FD7"/>
    <w:rsid w:val="00D57059"/>
    <w:rsid w:val="00D57391"/>
    <w:rsid w:val="00D6027B"/>
    <w:rsid w:val="00D6064C"/>
    <w:rsid w:val="00D608D1"/>
    <w:rsid w:val="00D609CB"/>
    <w:rsid w:val="00D609E1"/>
    <w:rsid w:val="00D60E38"/>
    <w:rsid w:val="00D6100A"/>
    <w:rsid w:val="00D610C5"/>
    <w:rsid w:val="00D610E6"/>
    <w:rsid w:val="00D61152"/>
    <w:rsid w:val="00D61198"/>
    <w:rsid w:val="00D616D0"/>
    <w:rsid w:val="00D617A0"/>
    <w:rsid w:val="00D617AC"/>
    <w:rsid w:val="00D619A4"/>
    <w:rsid w:val="00D61CBC"/>
    <w:rsid w:val="00D61CFC"/>
    <w:rsid w:val="00D61D7A"/>
    <w:rsid w:val="00D62092"/>
    <w:rsid w:val="00D62466"/>
    <w:rsid w:val="00D625A9"/>
    <w:rsid w:val="00D62DF4"/>
    <w:rsid w:val="00D62E3B"/>
    <w:rsid w:val="00D63160"/>
    <w:rsid w:val="00D63586"/>
    <w:rsid w:val="00D636B0"/>
    <w:rsid w:val="00D637B2"/>
    <w:rsid w:val="00D63B79"/>
    <w:rsid w:val="00D63F8E"/>
    <w:rsid w:val="00D64456"/>
    <w:rsid w:val="00D64648"/>
    <w:rsid w:val="00D647EF"/>
    <w:rsid w:val="00D651A2"/>
    <w:rsid w:val="00D655F1"/>
    <w:rsid w:val="00D65608"/>
    <w:rsid w:val="00D65758"/>
    <w:rsid w:val="00D65838"/>
    <w:rsid w:val="00D658C3"/>
    <w:rsid w:val="00D65AC6"/>
    <w:rsid w:val="00D65DAC"/>
    <w:rsid w:val="00D6615D"/>
    <w:rsid w:val="00D66C2F"/>
    <w:rsid w:val="00D66C33"/>
    <w:rsid w:val="00D66FA1"/>
    <w:rsid w:val="00D6736C"/>
    <w:rsid w:val="00D67CA8"/>
    <w:rsid w:val="00D7037E"/>
    <w:rsid w:val="00D70386"/>
    <w:rsid w:val="00D70A29"/>
    <w:rsid w:val="00D70C42"/>
    <w:rsid w:val="00D710D2"/>
    <w:rsid w:val="00D714C8"/>
    <w:rsid w:val="00D71654"/>
    <w:rsid w:val="00D722C8"/>
    <w:rsid w:val="00D722ED"/>
    <w:rsid w:val="00D72397"/>
    <w:rsid w:val="00D72421"/>
    <w:rsid w:val="00D726A6"/>
    <w:rsid w:val="00D7286F"/>
    <w:rsid w:val="00D730A9"/>
    <w:rsid w:val="00D734ED"/>
    <w:rsid w:val="00D735DE"/>
    <w:rsid w:val="00D73737"/>
    <w:rsid w:val="00D7394E"/>
    <w:rsid w:val="00D73BA2"/>
    <w:rsid w:val="00D73BC4"/>
    <w:rsid w:val="00D73F96"/>
    <w:rsid w:val="00D73FAC"/>
    <w:rsid w:val="00D74161"/>
    <w:rsid w:val="00D7467A"/>
    <w:rsid w:val="00D746DC"/>
    <w:rsid w:val="00D74B34"/>
    <w:rsid w:val="00D74D4C"/>
    <w:rsid w:val="00D75814"/>
    <w:rsid w:val="00D75F12"/>
    <w:rsid w:val="00D75F5F"/>
    <w:rsid w:val="00D75F88"/>
    <w:rsid w:val="00D76586"/>
    <w:rsid w:val="00D76A8F"/>
    <w:rsid w:val="00D76F0C"/>
    <w:rsid w:val="00D774B1"/>
    <w:rsid w:val="00D77B69"/>
    <w:rsid w:val="00D77E13"/>
    <w:rsid w:val="00D77FD5"/>
    <w:rsid w:val="00D800CB"/>
    <w:rsid w:val="00D802B8"/>
    <w:rsid w:val="00D8062C"/>
    <w:rsid w:val="00D808D5"/>
    <w:rsid w:val="00D80C35"/>
    <w:rsid w:val="00D811F7"/>
    <w:rsid w:val="00D8125E"/>
    <w:rsid w:val="00D81821"/>
    <w:rsid w:val="00D821A0"/>
    <w:rsid w:val="00D824C0"/>
    <w:rsid w:val="00D8389B"/>
    <w:rsid w:val="00D840BD"/>
    <w:rsid w:val="00D8437F"/>
    <w:rsid w:val="00D843C9"/>
    <w:rsid w:val="00D8447E"/>
    <w:rsid w:val="00D8471C"/>
    <w:rsid w:val="00D84A70"/>
    <w:rsid w:val="00D84B67"/>
    <w:rsid w:val="00D85A44"/>
    <w:rsid w:val="00D85B3D"/>
    <w:rsid w:val="00D8625E"/>
    <w:rsid w:val="00D864EC"/>
    <w:rsid w:val="00D867D4"/>
    <w:rsid w:val="00D868AC"/>
    <w:rsid w:val="00D86BC7"/>
    <w:rsid w:val="00D87AD5"/>
    <w:rsid w:val="00D87B0E"/>
    <w:rsid w:val="00D87B4A"/>
    <w:rsid w:val="00D87CA1"/>
    <w:rsid w:val="00D87E63"/>
    <w:rsid w:val="00D90121"/>
    <w:rsid w:val="00D903A4"/>
    <w:rsid w:val="00D90591"/>
    <w:rsid w:val="00D906D3"/>
    <w:rsid w:val="00D90809"/>
    <w:rsid w:val="00D90B76"/>
    <w:rsid w:val="00D90E98"/>
    <w:rsid w:val="00D91153"/>
    <w:rsid w:val="00D9124B"/>
    <w:rsid w:val="00D912AA"/>
    <w:rsid w:val="00D91615"/>
    <w:rsid w:val="00D91A6E"/>
    <w:rsid w:val="00D9233C"/>
    <w:rsid w:val="00D92D01"/>
    <w:rsid w:val="00D92E5C"/>
    <w:rsid w:val="00D9310D"/>
    <w:rsid w:val="00D9392B"/>
    <w:rsid w:val="00D93A90"/>
    <w:rsid w:val="00D93AC4"/>
    <w:rsid w:val="00D942BD"/>
    <w:rsid w:val="00D94367"/>
    <w:rsid w:val="00D9457B"/>
    <w:rsid w:val="00D946EA"/>
    <w:rsid w:val="00D94CB0"/>
    <w:rsid w:val="00D94D83"/>
    <w:rsid w:val="00D94DED"/>
    <w:rsid w:val="00D94FA1"/>
    <w:rsid w:val="00D94FCD"/>
    <w:rsid w:val="00D9596A"/>
    <w:rsid w:val="00D963AA"/>
    <w:rsid w:val="00D9641A"/>
    <w:rsid w:val="00D96919"/>
    <w:rsid w:val="00D9696A"/>
    <w:rsid w:val="00D96B21"/>
    <w:rsid w:val="00D96D04"/>
    <w:rsid w:val="00D9755C"/>
    <w:rsid w:val="00D97D1A"/>
    <w:rsid w:val="00DA0104"/>
    <w:rsid w:val="00DA0110"/>
    <w:rsid w:val="00DA011B"/>
    <w:rsid w:val="00DA08C2"/>
    <w:rsid w:val="00DA0EEE"/>
    <w:rsid w:val="00DA1269"/>
    <w:rsid w:val="00DA12BD"/>
    <w:rsid w:val="00DA1B5F"/>
    <w:rsid w:val="00DA2AA3"/>
    <w:rsid w:val="00DA2ACD"/>
    <w:rsid w:val="00DA2EF1"/>
    <w:rsid w:val="00DA314D"/>
    <w:rsid w:val="00DA3363"/>
    <w:rsid w:val="00DA3ABA"/>
    <w:rsid w:val="00DA3E31"/>
    <w:rsid w:val="00DA4077"/>
    <w:rsid w:val="00DA4118"/>
    <w:rsid w:val="00DA4605"/>
    <w:rsid w:val="00DA4B11"/>
    <w:rsid w:val="00DA4BA4"/>
    <w:rsid w:val="00DA4BD6"/>
    <w:rsid w:val="00DA4D6E"/>
    <w:rsid w:val="00DA4E70"/>
    <w:rsid w:val="00DA4F3F"/>
    <w:rsid w:val="00DA5525"/>
    <w:rsid w:val="00DA56A9"/>
    <w:rsid w:val="00DA5917"/>
    <w:rsid w:val="00DA5C59"/>
    <w:rsid w:val="00DA624B"/>
    <w:rsid w:val="00DA65BC"/>
    <w:rsid w:val="00DA69B0"/>
    <w:rsid w:val="00DA7226"/>
    <w:rsid w:val="00DA746F"/>
    <w:rsid w:val="00DA7FDF"/>
    <w:rsid w:val="00DB07BA"/>
    <w:rsid w:val="00DB111E"/>
    <w:rsid w:val="00DB15C2"/>
    <w:rsid w:val="00DB19D5"/>
    <w:rsid w:val="00DB23E7"/>
    <w:rsid w:val="00DB2472"/>
    <w:rsid w:val="00DB25AF"/>
    <w:rsid w:val="00DB262D"/>
    <w:rsid w:val="00DB278C"/>
    <w:rsid w:val="00DB2EB1"/>
    <w:rsid w:val="00DB376F"/>
    <w:rsid w:val="00DB3E56"/>
    <w:rsid w:val="00DB3F47"/>
    <w:rsid w:val="00DB40C3"/>
    <w:rsid w:val="00DB4A92"/>
    <w:rsid w:val="00DB4BAE"/>
    <w:rsid w:val="00DB4D8A"/>
    <w:rsid w:val="00DB51B5"/>
    <w:rsid w:val="00DB5BCC"/>
    <w:rsid w:val="00DB5EEA"/>
    <w:rsid w:val="00DB625D"/>
    <w:rsid w:val="00DB63C9"/>
    <w:rsid w:val="00DB6739"/>
    <w:rsid w:val="00DB6D92"/>
    <w:rsid w:val="00DB6F89"/>
    <w:rsid w:val="00DB7179"/>
    <w:rsid w:val="00DB7212"/>
    <w:rsid w:val="00DB7B8E"/>
    <w:rsid w:val="00DB7DB6"/>
    <w:rsid w:val="00DC01A7"/>
    <w:rsid w:val="00DC05DE"/>
    <w:rsid w:val="00DC0EA4"/>
    <w:rsid w:val="00DC1210"/>
    <w:rsid w:val="00DC1479"/>
    <w:rsid w:val="00DC1689"/>
    <w:rsid w:val="00DC16B8"/>
    <w:rsid w:val="00DC17B4"/>
    <w:rsid w:val="00DC1A56"/>
    <w:rsid w:val="00DC1B3E"/>
    <w:rsid w:val="00DC1C8F"/>
    <w:rsid w:val="00DC1E30"/>
    <w:rsid w:val="00DC1F78"/>
    <w:rsid w:val="00DC2052"/>
    <w:rsid w:val="00DC20F4"/>
    <w:rsid w:val="00DC23B2"/>
    <w:rsid w:val="00DC25BC"/>
    <w:rsid w:val="00DC265C"/>
    <w:rsid w:val="00DC26EA"/>
    <w:rsid w:val="00DC2E8E"/>
    <w:rsid w:val="00DC2E91"/>
    <w:rsid w:val="00DC30FE"/>
    <w:rsid w:val="00DC32ED"/>
    <w:rsid w:val="00DC3475"/>
    <w:rsid w:val="00DC367D"/>
    <w:rsid w:val="00DC3DA3"/>
    <w:rsid w:val="00DC3DCA"/>
    <w:rsid w:val="00DC404B"/>
    <w:rsid w:val="00DC407E"/>
    <w:rsid w:val="00DC42DD"/>
    <w:rsid w:val="00DC43C7"/>
    <w:rsid w:val="00DC4404"/>
    <w:rsid w:val="00DC4770"/>
    <w:rsid w:val="00DC488B"/>
    <w:rsid w:val="00DC4ABA"/>
    <w:rsid w:val="00DC5241"/>
    <w:rsid w:val="00DC553D"/>
    <w:rsid w:val="00DC5626"/>
    <w:rsid w:val="00DC601B"/>
    <w:rsid w:val="00DC62EA"/>
    <w:rsid w:val="00DC65CA"/>
    <w:rsid w:val="00DC6894"/>
    <w:rsid w:val="00DC6961"/>
    <w:rsid w:val="00DC69AA"/>
    <w:rsid w:val="00DC6C95"/>
    <w:rsid w:val="00DC6D58"/>
    <w:rsid w:val="00DC73CF"/>
    <w:rsid w:val="00DC78EF"/>
    <w:rsid w:val="00DC7CF2"/>
    <w:rsid w:val="00DC7E9E"/>
    <w:rsid w:val="00DC7EFC"/>
    <w:rsid w:val="00DD0155"/>
    <w:rsid w:val="00DD0439"/>
    <w:rsid w:val="00DD0507"/>
    <w:rsid w:val="00DD0877"/>
    <w:rsid w:val="00DD0EE6"/>
    <w:rsid w:val="00DD0FEF"/>
    <w:rsid w:val="00DD1231"/>
    <w:rsid w:val="00DD17EA"/>
    <w:rsid w:val="00DD190D"/>
    <w:rsid w:val="00DD1D88"/>
    <w:rsid w:val="00DD265C"/>
    <w:rsid w:val="00DD274E"/>
    <w:rsid w:val="00DD29A6"/>
    <w:rsid w:val="00DD2D09"/>
    <w:rsid w:val="00DD300A"/>
    <w:rsid w:val="00DD3505"/>
    <w:rsid w:val="00DD3794"/>
    <w:rsid w:val="00DD37AE"/>
    <w:rsid w:val="00DD3AA7"/>
    <w:rsid w:val="00DD3E19"/>
    <w:rsid w:val="00DD3F4C"/>
    <w:rsid w:val="00DD4275"/>
    <w:rsid w:val="00DD4CFF"/>
    <w:rsid w:val="00DD5205"/>
    <w:rsid w:val="00DD5624"/>
    <w:rsid w:val="00DD5CD3"/>
    <w:rsid w:val="00DD5CFA"/>
    <w:rsid w:val="00DD62EA"/>
    <w:rsid w:val="00DD62FA"/>
    <w:rsid w:val="00DD7D58"/>
    <w:rsid w:val="00DE01FF"/>
    <w:rsid w:val="00DE0253"/>
    <w:rsid w:val="00DE050B"/>
    <w:rsid w:val="00DE0915"/>
    <w:rsid w:val="00DE0B2B"/>
    <w:rsid w:val="00DE1591"/>
    <w:rsid w:val="00DE198B"/>
    <w:rsid w:val="00DE1C29"/>
    <w:rsid w:val="00DE1E55"/>
    <w:rsid w:val="00DE22E7"/>
    <w:rsid w:val="00DE26CD"/>
    <w:rsid w:val="00DE2730"/>
    <w:rsid w:val="00DE273A"/>
    <w:rsid w:val="00DE4198"/>
    <w:rsid w:val="00DE480D"/>
    <w:rsid w:val="00DE4974"/>
    <w:rsid w:val="00DE4B33"/>
    <w:rsid w:val="00DE4CE3"/>
    <w:rsid w:val="00DE4F1A"/>
    <w:rsid w:val="00DE508F"/>
    <w:rsid w:val="00DE524C"/>
    <w:rsid w:val="00DE546E"/>
    <w:rsid w:val="00DE5606"/>
    <w:rsid w:val="00DE571B"/>
    <w:rsid w:val="00DE57FD"/>
    <w:rsid w:val="00DE5CF9"/>
    <w:rsid w:val="00DE5DBA"/>
    <w:rsid w:val="00DE63AF"/>
    <w:rsid w:val="00DE682B"/>
    <w:rsid w:val="00DE710C"/>
    <w:rsid w:val="00DE7249"/>
    <w:rsid w:val="00DE72FD"/>
    <w:rsid w:val="00DE7D98"/>
    <w:rsid w:val="00DF0649"/>
    <w:rsid w:val="00DF0E57"/>
    <w:rsid w:val="00DF16B9"/>
    <w:rsid w:val="00DF2019"/>
    <w:rsid w:val="00DF2612"/>
    <w:rsid w:val="00DF277C"/>
    <w:rsid w:val="00DF295D"/>
    <w:rsid w:val="00DF2B3A"/>
    <w:rsid w:val="00DF3172"/>
    <w:rsid w:val="00DF3497"/>
    <w:rsid w:val="00DF38E0"/>
    <w:rsid w:val="00DF38E2"/>
    <w:rsid w:val="00DF3B8B"/>
    <w:rsid w:val="00DF3D7A"/>
    <w:rsid w:val="00DF4053"/>
    <w:rsid w:val="00DF41E4"/>
    <w:rsid w:val="00DF4582"/>
    <w:rsid w:val="00DF463B"/>
    <w:rsid w:val="00DF4808"/>
    <w:rsid w:val="00DF4869"/>
    <w:rsid w:val="00DF48C0"/>
    <w:rsid w:val="00DF4AA1"/>
    <w:rsid w:val="00DF4B55"/>
    <w:rsid w:val="00DF4C61"/>
    <w:rsid w:val="00DF4D34"/>
    <w:rsid w:val="00DF51B4"/>
    <w:rsid w:val="00DF54E6"/>
    <w:rsid w:val="00DF594F"/>
    <w:rsid w:val="00DF5B07"/>
    <w:rsid w:val="00DF635C"/>
    <w:rsid w:val="00DF64AC"/>
    <w:rsid w:val="00DF673C"/>
    <w:rsid w:val="00DF6963"/>
    <w:rsid w:val="00DF6AC4"/>
    <w:rsid w:val="00DF6B3E"/>
    <w:rsid w:val="00DF6D0C"/>
    <w:rsid w:val="00DF72F9"/>
    <w:rsid w:val="00DF7960"/>
    <w:rsid w:val="00DF7BD8"/>
    <w:rsid w:val="00E00052"/>
    <w:rsid w:val="00E00600"/>
    <w:rsid w:val="00E009E6"/>
    <w:rsid w:val="00E00AA3"/>
    <w:rsid w:val="00E00B97"/>
    <w:rsid w:val="00E0120C"/>
    <w:rsid w:val="00E01510"/>
    <w:rsid w:val="00E019A3"/>
    <w:rsid w:val="00E01AB6"/>
    <w:rsid w:val="00E01AC1"/>
    <w:rsid w:val="00E02185"/>
    <w:rsid w:val="00E02329"/>
    <w:rsid w:val="00E02370"/>
    <w:rsid w:val="00E030C9"/>
    <w:rsid w:val="00E03841"/>
    <w:rsid w:val="00E03906"/>
    <w:rsid w:val="00E03972"/>
    <w:rsid w:val="00E039C1"/>
    <w:rsid w:val="00E03A45"/>
    <w:rsid w:val="00E03CA1"/>
    <w:rsid w:val="00E04475"/>
    <w:rsid w:val="00E04510"/>
    <w:rsid w:val="00E047D0"/>
    <w:rsid w:val="00E04907"/>
    <w:rsid w:val="00E04D8A"/>
    <w:rsid w:val="00E05313"/>
    <w:rsid w:val="00E05434"/>
    <w:rsid w:val="00E05438"/>
    <w:rsid w:val="00E05F17"/>
    <w:rsid w:val="00E06434"/>
    <w:rsid w:val="00E06715"/>
    <w:rsid w:val="00E06C32"/>
    <w:rsid w:val="00E06D41"/>
    <w:rsid w:val="00E06FE9"/>
    <w:rsid w:val="00E0711F"/>
    <w:rsid w:val="00E071D9"/>
    <w:rsid w:val="00E07682"/>
    <w:rsid w:val="00E07794"/>
    <w:rsid w:val="00E079D4"/>
    <w:rsid w:val="00E07F15"/>
    <w:rsid w:val="00E10308"/>
    <w:rsid w:val="00E1043E"/>
    <w:rsid w:val="00E1074D"/>
    <w:rsid w:val="00E107A8"/>
    <w:rsid w:val="00E10A81"/>
    <w:rsid w:val="00E10E7B"/>
    <w:rsid w:val="00E11194"/>
    <w:rsid w:val="00E1163A"/>
    <w:rsid w:val="00E11661"/>
    <w:rsid w:val="00E1166C"/>
    <w:rsid w:val="00E11757"/>
    <w:rsid w:val="00E11B72"/>
    <w:rsid w:val="00E1206E"/>
    <w:rsid w:val="00E12249"/>
    <w:rsid w:val="00E1280F"/>
    <w:rsid w:val="00E12EE1"/>
    <w:rsid w:val="00E13222"/>
    <w:rsid w:val="00E13274"/>
    <w:rsid w:val="00E13314"/>
    <w:rsid w:val="00E13495"/>
    <w:rsid w:val="00E13605"/>
    <w:rsid w:val="00E136BA"/>
    <w:rsid w:val="00E13805"/>
    <w:rsid w:val="00E140C6"/>
    <w:rsid w:val="00E140E5"/>
    <w:rsid w:val="00E1472F"/>
    <w:rsid w:val="00E14B5B"/>
    <w:rsid w:val="00E14B9C"/>
    <w:rsid w:val="00E14CF5"/>
    <w:rsid w:val="00E14F00"/>
    <w:rsid w:val="00E1526C"/>
    <w:rsid w:val="00E1554A"/>
    <w:rsid w:val="00E155A3"/>
    <w:rsid w:val="00E157B8"/>
    <w:rsid w:val="00E15A40"/>
    <w:rsid w:val="00E15B4A"/>
    <w:rsid w:val="00E15C02"/>
    <w:rsid w:val="00E15E98"/>
    <w:rsid w:val="00E15F50"/>
    <w:rsid w:val="00E16813"/>
    <w:rsid w:val="00E1688E"/>
    <w:rsid w:val="00E169E6"/>
    <w:rsid w:val="00E16C44"/>
    <w:rsid w:val="00E16C6D"/>
    <w:rsid w:val="00E17131"/>
    <w:rsid w:val="00E17239"/>
    <w:rsid w:val="00E1799D"/>
    <w:rsid w:val="00E179C8"/>
    <w:rsid w:val="00E17BB3"/>
    <w:rsid w:val="00E17BFA"/>
    <w:rsid w:val="00E20026"/>
    <w:rsid w:val="00E208D3"/>
    <w:rsid w:val="00E20D84"/>
    <w:rsid w:val="00E20E0C"/>
    <w:rsid w:val="00E21363"/>
    <w:rsid w:val="00E214C8"/>
    <w:rsid w:val="00E21D86"/>
    <w:rsid w:val="00E22323"/>
    <w:rsid w:val="00E228C5"/>
    <w:rsid w:val="00E22C6B"/>
    <w:rsid w:val="00E22DA3"/>
    <w:rsid w:val="00E23EED"/>
    <w:rsid w:val="00E244A3"/>
    <w:rsid w:val="00E248F8"/>
    <w:rsid w:val="00E249BA"/>
    <w:rsid w:val="00E24BB5"/>
    <w:rsid w:val="00E24D22"/>
    <w:rsid w:val="00E25122"/>
    <w:rsid w:val="00E25343"/>
    <w:rsid w:val="00E257B5"/>
    <w:rsid w:val="00E25C73"/>
    <w:rsid w:val="00E25E09"/>
    <w:rsid w:val="00E25E7D"/>
    <w:rsid w:val="00E25EDF"/>
    <w:rsid w:val="00E25FC8"/>
    <w:rsid w:val="00E26394"/>
    <w:rsid w:val="00E263BA"/>
    <w:rsid w:val="00E26D0C"/>
    <w:rsid w:val="00E27163"/>
    <w:rsid w:val="00E27304"/>
    <w:rsid w:val="00E27356"/>
    <w:rsid w:val="00E2747D"/>
    <w:rsid w:val="00E276A8"/>
    <w:rsid w:val="00E27880"/>
    <w:rsid w:val="00E27B25"/>
    <w:rsid w:val="00E27D13"/>
    <w:rsid w:val="00E30198"/>
    <w:rsid w:val="00E30255"/>
    <w:rsid w:val="00E30270"/>
    <w:rsid w:val="00E30544"/>
    <w:rsid w:val="00E3074B"/>
    <w:rsid w:val="00E30CFC"/>
    <w:rsid w:val="00E3118C"/>
    <w:rsid w:val="00E312DF"/>
    <w:rsid w:val="00E315AF"/>
    <w:rsid w:val="00E31D90"/>
    <w:rsid w:val="00E32216"/>
    <w:rsid w:val="00E3240E"/>
    <w:rsid w:val="00E32A85"/>
    <w:rsid w:val="00E32ABD"/>
    <w:rsid w:val="00E32D98"/>
    <w:rsid w:val="00E33016"/>
    <w:rsid w:val="00E3318D"/>
    <w:rsid w:val="00E334BE"/>
    <w:rsid w:val="00E338BC"/>
    <w:rsid w:val="00E33B6B"/>
    <w:rsid w:val="00E33D48"/>
    <w:rsid w:val="00E33E42"/>
    <w:rsid w:val="00E33FA9"/>
    <w:rsid w:val="00E3413C"/>
    <w:rsid w:val="00E342B9"/>
    <w:rsid w:val="00E347CD"/>
    <w:rsid w:val="00E34B6C"/>
    <w:rsid w:val="00E34B73"/>
    <w:rsid w:val="00E34F67"/>
    <w:rsid w:val="00E35500"/>
    <w:rsid w:val="00E356CA"/>
    <w:rsid w:val="00E35D8E"/>
    <w:rsid w:val="00E360BF"/>
    <w:rsid w:val="00E3625E"/>
    <w:rsid w:val="00E363F9"/>
    <w:rsid w:val="00E3643D"/>
    <w:rsid w:val="00E365BC"/>
    <w:rsid w:val="00E36761"/>
    <w:rsid w:val="00E367EE"/>
    <w:rsid w:val="00E36889"/>
    <w:rsid w:val="00E36BA5"/>
    <w:rsid w:val="00E36EA2"/>
    <w:rsid w:val="00E36F2E"/>
    <w:rsid w:val="00E36F59"/>
    <w:rsid w:val="00E37294"/>
    <w:rsid w:val="00E378DD"/>
    <w:rsid w:val="00E379B8"/>
    <w:rsid w:val="00E37A16"/>
    <w:rsid w:val="00E37D55"/>
    <w:rsid w:val="00E4030A"/>
    <w:rsid w:val="00E40AD6"/>
    <w:rsid w:val="00E40BF9"/>
    <w:rsid w:val="00E41626"/>
    <w:rsid w:val="00E41CEB"/>
    <w:rsid w:val="00E41DC4"/>
    <w:rsid w:val="00E42211"/>
    <w:rsid w:val="00E426D6"/>
    <w:rsid w:val="00E4279F"/>
    <w:rsid w:val="00E42D1A"/>
    <w:rsid w:val="00E42DCB"/>
    <w:rsid w:val="00E430B9"/>
    <w:rsid w:val="00E438F4"/>
    <w:rsid w:val="00E43949"/>
    <w:rsid w:val="00E43B17"/>
    <w:rsid w:val="00E43BB5"/>
    <w:rsid w:val="00E440C1"/>
    <w:rsid w:val="00E443D9"/>
    <w:rsid w:val="00E44408"/>
    <w:rsid w:val="00E446F5"/>
    <w:rsid w:val="00E44759"/>
    <w:rsid w:val="00E45A6A"/>
    <w:rsid w:val="00E46003"/>
    <w:rsid w:val="00E46507"/>
    <w:rsid w:val="00E46688"/>
    <w:rsid w:val="00E46B65"/>
    <w:rsid w:val="00E46EC2"/>
    <w:rsid w:val="00E46F2D"/>
    <w:rsid w:val="00E4709D"/>
    <w:rsid w:val="00E471EF"/>
    <w:rsid w:val="00E47971"/>
    <w:rsid w:val="00E47FB2"/>
    <w:rsid w:val="00E503C0"/>
    <w:rsid w:val="00E5042F"/>
    <w:rsid w:val="00E504EE"/>
    <w:rsid w:val="00E5093D"/>
    <w:rsid w:val="00E50ACF"/>
    <w:rsid w:val="00E50E29"/>
    <w:rsid w:val="00E5107C"/>
    <w:rsid w:val="00E511AF"/>
    <w:rsid w:val="00E51263"/>
    <w:rsid w:val="00E5133C"/>
    <w:rsid w:val="00E5161D"/>
    <w:rsid w:val="00E51652"/>
    <w:rsid w:val="00E519D9"/>
    <w:rsid w:val="00E51B1F"/>
    <w:rsid w:val="00E51C84"/>
    <w:rsid w:val="00E51D3F"/>
    <w:rsid w:val="00E51D7A"/>
    <w:rsid w:val="00E526DD"/>
    <w:rsid w:val="00E536B1"/>
    <w:rsid w:val="00E53809"/>
    <w:rsid w:val="00E53C1D"/>
    <w:rsid w:val="00E53E0C"/>
    <w:rsid w:val="00E5444E"/>
    <w:rsid w:val="00E54D7D"/>
    <w:rsid w:val="00E550F1"/>
    <w:rsid w:val="00E55171"/>
    <w:rsid w:val="00E559CA"/>
    <w:rsid w:val="00E55F35"/>
    <w:rsid w:val="00E56CB4"/>
    <w:rsid w:val="00E56E16"/>
    <w:rsid w:val="00E571F2"/>
    <w:rsid w:val="00E575FB"/>
    <w:rsid w:val="00E600C7"/>
    <w:rsid w:val="00E60AAB"/>
    <w:rsid w:val="00E60B9B"/>
    <w:rsid w:val="00E60D59"/>
    <w:rsid w:val="00E60E2B"/>
    <w:rsid w:val="00E60ED6"/>
    <w:rsid w:val="00E60FCF"/>
    <w:rsid w:val="00E610C8"/>
    <w:rsid w:val="00E614AE"/>
    <w:rsid w:val="00E61A30"/>
    <w:rsid w:val="00E61A9F"/>
    <w:rsid w:val="00E61D06"/>
    <w:rsid w:val="00E62AFB"/>
    <w:rsid w:val="00E62BDD"/>
    <w:rsid w:val="00E62E46"/>
    <w:rsid w:val="00E62EF4"/>
    <w:rsid w:val="00E63369"/>
    <w:rsid w:val="00E636FA"/>
    <w:rsid w:val="00E64939"/>
    <w:rsid w:val="00E651BC"/>
    <w:rsid w:val="00E65261"/>
    <w:rsid w:val="00E654C0"/>
    <w:rsid w:val="00E65525"/>
    <w:rsid w:val="00E655C0"/>
    <w:rsid w:val="00E65635"/>
    <w:rsid w:val="00E65839"/>
    <w:rsid w:val="00E66261"/>
    <w:rsid w:val="00E66367"/>
    <w:rsid w:val="00E663BE"/>
    <w:rsid w:val="00E6655A"/>
    <w:rsid w:val="00E66765"/>
    <w:rsid w:val="00E668F1"/>
    <w:rsid w:val="00E669D3"/>
    <w:rsid w:val="00E66D19"/>
    <w:rsid w:val="00E66EBD"/>
    <w:rsid w:val="00E66F4D"/>
    <w:rsid w:val="00E6777F"/>
    <w:rsid w:val="00E704AC"/>
    <w:rsid w:val="00E706E5"/>
    <w:rsid w:val="00E70C09"/>
    <w:rsid w:val="00E70DA0"/>
    <w:rsid w:val="00E71CDC"/>
    <w:rsid w:val="00E71CE0"/>
    <w:rsid w:val="00E72398"/>
    <w:rsid w:val="00E72457"/>
    <w:rsid w:val="00E72462"/>
    <w:rsid w:val="00E72529"/>
    <w:rsid w:val="00E72A18"/>
    <w:rsid w:val="00E732AC"/>
    <w:rsid w:val="00E733F5"/>
    <w:rsid w:val="00E73443"/>
    <w:rsid w:val="00E7360B"/>
    <w:rsid w:val="00E73903"/>
    <w:rsid w:val="00E73CA3"/>
    <w:rsid w:val="00E73FE4"/>
    <w:rsid w:val="00E742DA"/>
    <w:rsid w:val="00E74A05"/>
    <w:rsid w:val="00E750BC"/>
    <w:rsid w:val="00E756BD"/>
    <w:rsid w:val="00E75C42"/>
    <w:rsid w:val="00E75EC2"/>
    <w:rsid w:val="00E75F56"/>
    <w:rsid w:val="00E76283"/>
    <w:rsid w:val="00E764DB"/>
    <w:rsid w:val="00E76CBE"/>
    <w:rsid w:val="00E76DF2"/>
    <w:rsid w:val="00E772D8"/>
    <w:rsid w:val="00E77506"/>
    <w:rsid w:val="00E77660"/>
    <w:rsid w:val="00E77FC4"/>
    <w:rsid w:val="00E77FD5"/>
    <w:rsid w:val="00E8002F"/>
    <w:rsid w:val="00E803A2"/>
    <w:rsid w:val="00E80531"/>
    <w:rsid w:val="00E80805"/>
    <w:rsid w:val="00E80873"/>
    <w:rsid w:val="00E80D1C"/>
    <w:rsid w:val="00E811A8"/>
    <w:rsid w:val="00E8135A"/>
    <w:rsid w:val="00E81438"/>
    <w:rsid w:val="00E816C4"/>
    <w:rsid w:val="00E81AD0"/>
    <w:rsid w:val="00E827D9"/>
    <w:rsid w:val="00E8284C"/>
    <w:rsid w:val="00E82E28"/>
    <w:rsid w:val="00E82E5F"/>
    <w:rsid w:val="00E83301"/>
    <w:rsid w:val="00E8347E"/>
    <w:rsid w:val="00E836E3"/>
    <w:rsid w:val="00E837A7"/>
    <w:rsid w:val="00E83CB6"/>
    <w:rsid w:val="00E83D3A"/>
    <w:rsid w:val="00E83D61"/>
    <w:rsid w:val="00E83DC7"/>
    <w:rsid w:val="00E83E50"/>
    <w:rsid w:val="00E84428"/>
    <w:rsid w:val="00E848BB"/>
    <w:rsid w:val="00E849D8"/>
    <w:rsid w:val="00E84A69"/>
    <w:rsid w:val="00E84ABB"/>
    <w:rsid w:val="00E84B81"/>
    <w:rsid w:val="00E84CDC"/>
    <w:rsid w:val="00E84D85"/>
    <w:rsid w:val="00E85087"/>
    <w:rsid w:val="00E850AC"/>
    <w:rsid w:val="00E86169"/>
    <w:rsid w:val="00E8623A"/>
    <w:rsid w:val="00E8647D"/>
    <w:rsid w:val="00E86A32"/>
    <w:rsid w:val="00E86AAB"/>
    <w:rsid w:val="00E86AFC"/>
    <w:rsid w:val="00E8749D"/>
    <w:rsid w:val="00E87650"/>
    <w:rsid w:val="00E87B1E"/>
    <w:rsid w:val="00E87B48"/>
    <w:rsid w:val="00E87BDB"/>
    <w:rsid w:val="00E90031"/>
    <w:rsid w:val="00E9008D"/>
    <w:rsid w:val="00E90434"/>
    <w:rsid w:val="00E908A8"/>
    <w:rsid w:val="00E90C01"/>
    <w:rsid w:val="00E91283"/>
    <w:rsid w:val="00E9131B"/>
    <w:rsid w:val="00E91B0C"/>
    <w:rsid w:val="00E9202B"/>
    <w:rsid w:val="00E92078"/>
    <w:rsid w:val="00E92582"/>
    <w:rsid w:val="00E92656"/>
    <w:rsid w:val="00E92AB9"/>
    <w:rsid w:val="00E92AD2"/>
    <w:rsid w:val="00E92EC3"/>
    <w:rsid w:val="00E931B1"/>
    <w:rsid w:val="00E932AF"/>
    <w:rsid w:val="00E93698"/>
    <w:rsid w:val="00E936F9"/>
    <w:rsid w:val="00E9385F"/>
    <w:rsid w:val="00E93A23"/>
    <w:rsid w:val="00E93A62"/>
    <w:rsid w:val="00E93C84"/>
    <w:rsid w:val="00E93E38"/>
    <w:rsid w:val="00E94180"/>
    <w:rsid w:val="00E94986"/>
    <w:rsid w:val="00E94C13"/>
    <w:rsid w:val="00E94DE7"/>
    <w:rsid w:val="00E954A0"/>
    <w:rsid w:val="00E958AD"/>
    <w:rsid w:val="00E959C3"/>
    <w:rsid w:val="00E95A8A"/>
    <w:rsid w:val="00E95BB8"/>
    <w:rsid w:val="00E95F0F"/>
    <w:rsid w:val="00E95F68"/>
    <w:rsid w:val="00E961B8"/>
    <w:rsid w:val="00E9636B"/>
    <w:rsid w:val="00E96BCC"/>
    <w:rsid w:val="00E96C8F"/>
    <w:rsid w:val="00E9715C"/>
    <w:rsid w:val="00E971A0"/>
    <w:rsid w:val="00E979FC"/>
    <w:rsid w:val="00E97B09"/>
    <w:rsid w:val="00E97BF9"/>
    <w:rsid w:val="00E97C0C"/>
    <w:rsid w:val="00E97F63"/>
    <w:rsid w:val="00E97FCE"/>
    <w:rsid w:val="00EA0318"/>
    <w:rsid w:val="00EA0330"/>
    <w:rsid w:val="00EA070B"/>
    <w:rsid w:val="00EA078E"/>
    <w:rsid w:val="00EA09D4"/>
    <w:rsid w:val="00EA15B9"/>
    <w:rsid w:val="00EA1794"/>
    <w:rsid w:val="00EA1873"/>
    <w:rsid w:val="00EA1C41"/>
    <w:rsid w:val="00EA1E3C"/>
    <w:rsid w:val="00EA2410"/>
    <w:rsid w:val="00EA2A68"/>
    <w:rsid w:val="00EA2E9B"/>
    <w:rsid w:val="00EA324D"/>
    <w:rsid w:val="00EA367F"/>
    <w:rsid w:val="00EA3B2B"/>
    <w:rsid w:val="00EA3D30"/>
    <w:rsid w:val="00EA3ECB"/>
    <w:rsid w:val="00EA419B"/>
    <w:rsid w:val="00EA44CE"/>
    <w:rsid w:val="00EA46A3"/>
    <w:rsid w:val="00EA47C8"/>
    <w:rsid w:val="00EA497A"/>
    <w:rsid w:val="00EA4B9F"/>
    <w:rsid w:val="00EA4BF1"/>
    <w:rsid w:val="00EA5AFE"/>
    <w:rsid w:val="00EA5DDC"/>
    <w:rsid w:val="00EA5FFD"/>
    <w:rsid w:val="00EA61E1"/>
    <w:rsid w:val="00EA697B"/>
    <w:rsid w:val="00EA6F3A"/>
    <w:rsid w:val="00EA7045"/>
    <w:rsid w:val="00EB009A"/>
    <w:rsid w:val="00EB00C5"/>
    <w:rsid w:val="00EB0176"/>
    <w:rsid w:val="00EB01AB"/>
    <w:rsid w:val="00EB06D1"/>
    <w:rsid w:val="00EB08AC"/>
    <w:rsid w:val="00EB0F35"/>
    <w:rsid w:val="00EB1160"/>
    <w:rsid w:val="00EB11A3"/>
    <w:rsid w:val="00EB1705"/>
    <w:rsid w:val="00EB1F4C"/>
    <w:rsid w:val="00EB21F7"/>
    <w:rsid w:val="00EB24D1"/>
    <w:rsid w:val="00EB25FC"/>
    <w:rsid w:val="00EB28B7"/>
    <w:rsid w:val="00EB2A21"/>
    <w:rsid w:val="00EB3157"/>
    <w:rsid w:val="00EB316B"/>
    <w:rsid w:val="00EB3268"/>
    <w:rsid w:val="00EB32D2"/>
    <w:rsid w:val="00EB3596"/>
    <w:rsid w:val="00EB37D7"/>
    <w:rsid w:val="00EB3A63"/>
    <w:rsid w:val="00EB3BE8"/>
    <w:rsid w:val="00EB41BA"/>
    <w:rsid w:val="00EB436B"/>
    <w:rsid w:val="00EB4862"/>
    <w:rsid w:val="00EB5291"/>
    <w:rsid w:val="00EB52AA"/>
    <w:rsid w:val="00EB56D4"/>
    <w:rsid w:val="00EB59F4"/>
    <w:rsid w:val="00EB5A88"/>
    <w:rsid w:val="00EB5DAE"/>
    <w:rsid w:val="00EB6024"/>
    <w:rsid w:val="00EB6371"/>
    <w:rsid w:val="00EB6540"/>
    <w:rsid w:val="00EB6737"/>
    <w:rsid w:val="00EB69CD"/>
    <w:rsid w:val="00EB6A72"/>
    <w:rsid w:val="00EB6B21"/>
    <w:rsid w:val="00EB6BA1"/>
    <w:rsid w:val="00EB6BF0"/>
    <w:rsid w:val="00EB7436"/>
    <w:rsid w:val="00EB7912"/>
    <w:rsid w:val="00EB7956"/>
    <w:rsid w:val="00EB7998"/>
    <w:rsid w:val="00EB79E5"/>
    <w:rsid w:val="00EB7A4F"/>
    <w:rsid w:val="00EB7A80"/>
    <w:rsid w:val="00EB7AA7"/>
    <w:rsid w:val="00EB7D3A"/>
    <w:rsid w:val="00EC0342"/>
    <w:rsid w:val="00EC0E38"/>
    <w:rsid w:val="00EC12A1"/>
    <w:rsid w:val="00EC13B4"/>
    <w:rsid w:val="00EC13DE"/>
    <w:rsid w:val="00EC17A0"/>
    <w:rsid w:val="00EC1EE7"/>
    <w:rsid w:val="00EC26A8"/>
    <w:rsid w:val="00EC271A"/>
    <w:rsid w:val="00EC2B9D"/>
    <w:rsid w:val="00EC2BEF"/>
    <w:rsid w:val="00EC2CD4"/>
    <w:rsid w:val="00EC3117"/>
    <w:rsid w:val="00EC3179"/>
    <w:rsid w:val="00EC3335"/>
    <w:rsid w:val="00EC34E8"/>
    <w:rsid w:val="00EC35CC"/>
    <w:rsid w:val="00EC36C4"/>
    <w:rsid w:val="00EC3CD8"/>
    <w:rsid w:val="00EC4288"/>
    <w:rsid w:val="00EC462A"/>
    <w:rsid w:val="00EC464E"/>
    <w:rsid w:val="00EC4765"/>
    <w:rsid w:val="00EC494C"/>
    <w:rsid w:val="00EC4C15"/>
    <w:rsid w:val="00EC509E"/>
    <w:rsid w:val="00EC5810"/>
    <w:rsid w:val="00EC5828"/>
    <w:rsid w:val="00EC5C99"/>
    <w:rsid w:val="00EC64F5"/>
    <w:rsid w:val="00EC69EC"/>
    <w:rsid w:val="00EC6B58"/>
    <w:rsid w:val="00EC6CA7"/>
    <w:rsid w:val="00EC6DCC"/>
    <w:rsid w:val="00EC6EA1"/>
    <w:rsid w:val="00EC7D4E"/>
    <w:rsid w:val="00EC7DAF"/>
    <w:rsid w:val="00ED0165"/>
    <w:rsid w:val="00ED05BF"/>
    <w:rsid w:val="00ED05DE"/>
    <w:rsid w:val="00ED07EB"/>
    <w:rsid w:val="00ED0BFC"/>
    <w:rsid w:val="00ED0D55"/>
    <w:rsid w:val="00ED1692"/>
    <w:rsid w:val="00ED1D2B"/>
    <w:rsid w:val="00ED1FB7"/>
    <w:rsid w:val="00ED227F"/>
    <w:rsid w:val="00ED22C2"/>
    <w:rsid w:val="00ED27D6"/>
    <w:rsid w:val="00ED2867"/>
    <w:rsid w:val="00ED2BCE"/>
    <w:rsid w:val="00ED2C12"/>
    <w:rsid w:val="00ED2E1F"/>
    <w:rsid w:val="00ED2F81"/>
    <w:rsid w:val="00ED30E0"/>
    <w:rsid w:val="00ED3523"/>
    <w:rsid w:val="00ED37C1"/>
    <w:rsid w:val="00ED3C0F"/>
    <w:rsid w:val="00ED3D97"/>
    <w:rsid w:val="00ED3EF6"/>
    <w:rsid w:val="00ED458E"/>
    <w:rsid w:val="00ED49A6"/>
    <w:rsid w:val="00ED4C12"/>
    <w:rsid w:val="00ED4D72"/>
    <w:rsid w:val="00ED544E"/>
    <w:rsid w:val="00ED54B7"/>
    <w:rsid w:val="00ED54EC"/>
    <w:rsid w:val="00ED6048"/>
    <w:rsid w:val="00ED623A"/>
    <w:rsid w:val="00ED640C"/>
    <w:rsid w:val="00ED6B03"/>
    <w:rsid w:val="00ED6C29"/>
    <w:rsid w:val="00ED757F"/>
    <w:rsid w:val="00ED79F7"/>
    <w:rsid w:val="00ED7B34"/>
    <w:rsid w:val="00ED7BD3"/>
    <w:rsid w:val="00ED7F98"/>
    <w:rsid w:val="00EE0A07"/>
    <w:rsid w:val="00EE0B35"/>
    <w:rsid w:val="00EE0F54"/>
    <w:rsid w:val="00EE1361"/>
    <w:rsid w:val="00EE1489"/>
    <w:rsid w:val="00EE182A"/>
    <w:rsid w:val="00EE187F"/>
    <w:rsid w:val="00EE197F"/>
    <w:rsid w:val="00EE1F27"/>
    <w:rsid w:val="00EE24E8"/>
    <w:rsid w:val="00EE269B"/>
    <w:rsid w:val="00EE2AE8"/>
    <w:rsid w:val="00EE3013"/>
    <w:rsid w:val="00EE30CB"/>
    <w:rsid w:val="00EE3219"/>
    <w:rsid w:val="00EE3387"/>
    <w:rsid w:val="00EE3482"/>
    <w:rsid w:val="00EE3AE6"/>
    <w:rsid w:val="00EE3B0C"/>
    <w:rsid w:val="00EE3EC7"/>
    <w:rsid w:val="00EE42D6"/>
    <w:rsid w:val="00EE470B"/>
    <w:rsid w:val="00EE4B15"/>
    <w:rsid w:val="00EE4C5C"/>
    <w:rsid w:val="00EE4E20"/>
    <w:rsid w:val="00EE5161"/>
    <w:rsid w:val="00EE53DF"/>
    <w:rsid w:val="00EE5ADB"/>
    <w:rsid w:val="00EE60C0"/>
    <w:rsid w:val="00EE63F3"/>
    <w:rsid w:val="00EE64F7"/>
    <w:rsid w:val="00EE6947"/>
    <w:rsid w:val="00EE7821"/>
    <w:rsid w:val="00EE7BF6"/>
    <w:rsid w:val="00EF028D"/>
    <w:rsid w:val="00EF0512"/>
    <w:rsid w:val="00EF055A"/>
    <w:rsid w:val="00EF089C"/>
    <w:rsid w:val="00EF0E51"/>
    <w:rsid w:val="00EF0FFE"/>
    <w:rsid w:val="00EF1099"/>
    <w:rsid w:val="00EF115D"/>
    <w:rsid w:val="00EF13D0"/>
    <w:rsid w:val="00EF15DA"/>
    <w:rsid w:val="00EF16E9"/>
    <w:rsid w:val="00EF188F"/>
    <w:rsid w:val="00EF1D0B"/>
    <w:rsid w:val="00EF2E3F"/>
    <w:rsid w:val="00EF2F40"/>
    <w:rsid w:val="00EF2FE0"/>
    <w:rsid w:val="00EF2FE7"/>
    <w:rsid w:val="00EF302F"/>
    <w:rsid w:val="00EF325C"/>
    <w:rsid w:val="00EF32FB"/>
    <w:rsid w:val="00EF3C88"/>
    <w:rsid w:val="00EF3D5A"/>
    <w:rsid w:val="00EF41B1"/>
    <w:rsid w:val="00EF42B2"/>
    <w:rsid w:val="00EF44D8"/>
    <w:rsid w:val="00EF46F9"/>
    <w:rsid w:val="00EF4A78"/>
    <w:rsid w:val="00EF4BF2"/>
    <w:rsid w:val="00EF4C7E"/>
    <w:rsid w:val="00EF4E97"/>
    <w:rsid w:val="00EF52F2"/>
    <w:rsid w:val="00EF534B"/>
    <w:rsid w:val="00EF59EF"/>
    <w:rsid w:val="00EF6052"/>
    <w:rsid w:val="00EF6213"/>
    <w:rsid w:val="00EF626F"/>
    <w:rsid w:val="00EF6351"/>
    <w:rsid w:val="00EF6361"/>
    <w:rsid w:val="00EF6ABB"/>
    <w:rsid w:val="00EF72A9"/>
    <w:rsid w:val="00EF7D63"/>
    <w:rsid w:val="00F0040D"/>
    <w:rsid w:val="00F00586"/>
    <w:rsid w:val="00F006F2"/>
    <w:rsid w:val="00F00A11"/>
    <w:rsid w:val="00F00BBD"/>
    <w:rsid w:val="00F00D85"/>
    <w:rsid w:val="00F01126"/>
    <w:rsid w:val="00F012AE"/>
    <w:rsid w:val="00F01EFE"/>
    <w:rsid w:val="00F01F0A"/>
    <w:rsid w:val="00F02689"/>
    <w:rsid w:val="00F02DED"/>
    <w:rsid w:val="00F030C8"/>
    <w:rsid w:val="00F03166"/>
    <w:rsid w:val="00F031AA"/>
    <w:rsid w:val="00F034F4"/>
    <w:rsid w:val="00F038CB"/>
    <w:rsid w:val="00F03A83"/>
    <w:rsid w:val="00F04278"/>
    <w:rsid w:val="00F045A8"/>
    <w:rsid w:val="00F04A8A"/>
    <w:rsid w:val="00F04E3E"/>
    <w:rsid w:val="00F0512D"/>
    <w:rsid w:val="00F054F1"/>
    <w:rsid w:val="00F05500"/>
    <w:rsid w:val="00F0599E"/>
    <w:rsid w:val="00F0611D"/>
    <w:rsid w:val="00F06809"/>
    <w:rsid w:val="00F068C1"/>
    <w:rsid w:val="00F06A7C"/>
    <w:rsid w:val="00F06B25"/>
    <w:rsid w:val="00F06C3C"/>
    <w:rsid w:val="00F07214"/>
    <w:rsid w:val="00F074DE"/>
    <w:rsid w:val="00F078F0"/>
    <w:rsid w:val="00F07C1E"/>
    <w:rsid w:val="00F07DE6"/>
    <w:rsid w:val="00F07E72"/>
    <w:rsid w:val="00F07ED6"/>
    <w:rsid w:val="00F10031"/>
    <w:rsid w:val="00F107C7"/>
    <w:rsid w:val="00F10A66"/>
    <w:rsid w:val="00F10B84"/>
    <w:rsid w:val="00F10DAF"/>
    <w:rsid w:val="00F11424"/>
    <w:rsid w:val="00F12195"/>
    <w:rsid w:val="00F12676"/>
    <w:rsid w:val="00F12AB7"/>
    <w:rsid w:val="00F12F15"/>
    <w:rsid w:val="00F13C9F"/>
    <w:rsid w:val="00F13E4D"/>
    <w:rsid w:val="00F147AA"/>
    <w:rsid w:val="00F14819"/>
    <w:rsid w:val="00F148BD"/>
    <w:rsid w:val="00F14A59"/>
    <w:rsid w:val="00F14C3E"/>
    <w:rsid w:val="00F14CDC"/>
    <w:rsid w:val="00F156B1"/>
    <w:rsid w:val="00F15AB9"/>
    <w:rsid w:val="00F15EAC"/>
    <w:rsid w:val="00F164B1"/>
    <w:rsid w:val="00F16706"/>
    <w:rsid w:val="00F16A8B"/>
    <w:rsid w:val="00F170EF"/>
    <w:rsid w:val="00F17471"/>
    <w:rsid w:val="00F175D9"/>
    <w:rsid w:val="00F17CBA"/>
    <w:rsid w:val="00F17D1B"/>
    <w:rsid w:val="00F17DEE"/>
    <w:rsid w:val="00F20411"/>
    <w:rsid w:val="00F20AA0"/>
    <w:rsid w:val="00F20EBA"/>
    <w:rsid w:val="00F21576"/>
    <w:rsid w:val="00F2160F"/>
    <w:rsid w:val="00F21A2E"/>
    <w:rsid w:val="00F21D23"/>
    <w:rsid w:val="00F21DE8"/>
    <w:rsid w:val="00F21FD8"/>
    <w:rsid w:val="00F221DC"/>
    <w:rsid w:val="00F223A9"/>
    <w:rsid w:val="00F22966"/>
    <w:rsid w:val="00F22AC4"/>
    <w:rsid w:val="00F22B74"/>
    <w:rsid w:val="00F22BF1"/>
    <w:rsid w:val="00F22F7F"/>
    <w:rsid w:val="00F2307E"/>
    <w:rsid w:val="00F2330B"/>
    <w:rsid w:val="00F237E1"/>
    <w:rsid w:val="00F23BE6"/>
    <w:rsid w:val="00F23CFA"/>
    <w:rsid w:val="00F23DD7"/>
    <w:rsid w:val="00F240D7"/>
    <w:rsid w:val="00F24270"/>
    <w:rsid w:val="00F249CA"/>
    <w:rsid w:val="00F24F3A"/>
    <w:rsid w:val="00F2515C"/>
    <w:rsid w:val="00F252B3"/>
    <w:rsid w:val="00F2597F"/>
    <w:rsid w:val="00F25B6C"/>
    <w:rsid w:val="00F25CF5"/>
    <w:rsid w:val="00F26866"/>
    <w:rsid w:val="00F26BD3"/>
    <w:rsid w:val="00F26D94"/>
    <w:rsid w:val="00F26E4C"/>
    <w:rsid w:val="00F26EC7"/>
    <w:rsid w:val="00F27404"/>
    <w:rsid w:val="00F276D3"/>
    <w:rsid w:val="00F2786F"/>
    <w:rsid w:val="00F27F5F"/>
    <w:rsid w:val="00F30058"/>
    <w:rsid w:val="00F300B1"/>
    <w:rsid w:val="00F306BD"/>
    <w:rsid w:val="00F30E10"/>
    <w:rsid w:val="00F3104D"/>
    <w:rsid w:val="00F31178"/>
    <w:rsid w:val="00F31222"/>
    <w:rsid w:val="00F3158A"/>
    <w:rsid w:val="00F3181C"/>
    <w:rsid w:val="00F31880"/>
    <w:rsid w:val="00F31964"/>
    <w:rsid w:val="00F31E69"/>
    <w:rsid w:val="00F3281B"/>
    <w:rsid w:val="00F32B40"/>
    <w:rsid w:val="00F32EA9"/>
    <w:rsid w:val="00F32FD3"/>
    <w:rsid w:val="00F33480"/>
    <w:rsid w:val="00F3405A"/>
    <w:rsid w:val="00F3491F"/>
    <w:rsid w:val="00F35382"/>
    <w:rsid w:val="00F354A8"/>
    <w:rsid w:val="00F3590D"/>
    <w:rsid w:val="00F35AD0"/>
    <w:rsid w:val="00F35B82"/>
    <w:rsid w:val="00F35CDD"/>
    <w:rsid w:val="00F35E01"/>
    <w:rsid w:val="00F3619E"/>
    <w:rsid w:val="00F361EC"/>
    <w:rsid w:val="00F367BD"/>
    <w:rsid w:val="00F36CE1"/>
    <w:rsid w:val="00F36EF9"/>
    <w:rsid w:val="00F37497"/>
    <w:rsid w:val="00F375A4"/>
    <w:rsid w:val="00F3760E"/>
    <w:rsid w:val="00F378D1"/>
    <w:rsid w:val="00F3790C"/>
    <w:rsid w:val="00F37FBE"/>
    <w:rsid w:val="00F40030"/>
    <w:rsid w:val="00F40506"/>
    <w:rsid w:val="00F40531"/>
    <w:rsid w:val="00F406D6"/>
    <w:rsid w:val="00F40C65"/>
    <w:rsid w:val="00F40D45"/>
    <w:rsid w:val="00F4176A"/>
    <w:rsid w:val="00F417F0"/>
    <w:rsid w:val="00F41D1E"/>
    <w:rsid w:val="00F41D27"/>
    <w:rsid w:val="00F41DB0"/>
    <w:rsid w:val="00F41ED4"/>
    <w:rsid w:val="00F422AD"/>
    <w:rsid w:val="00F4274C"/>
    <w:rsid w:val="00F42A02"/>
    <w:rsid w:val="00F42ACE"/>
    <w:rsid w:val="00F42BEE"/>
    <w:rsid w:val="00F42E44"/>
    <w:rsid w:val="00F4371E"/>
    <w:rsid w:val="00F43B35"/>
    <w:rsid w:val="00F43D33"/>
    <w:rsid w:val="00F43F85"/>
    <w:rsid w:val="00F44491"/>
    <w:rsid w:val="00F44805"/>
    <w:rsid w:val="00F44A73"/>
    <w:rsid w:val="00F44CB0"/>
    <w:rsid w:val="00F44D79"/>
    <w:rsid w:val="00F44E61"/>
    <w:rsid w:val="00F44F43"/>
    <w:rsid w:val="00F451E1"/>
    <w:rsid w:val="00F45255"/>
    <w:rsid w:val="00F45662"/>
    <w:rsid w:val="00F46022"/>
    <w:rsid w:val="00F460E3"/>
    <w:rsid w:val="00F464BE"/>
    <w:rsid w:val="00F4673F"/>
    <w:rsid w:val="00F46CFB"/>
    <w:rsid w:val="00F46E35"/>
    <w:rsid w:val="00F47203"/>
    <w:rsid w:val="00F476A5"/>
    <w:rsid w:val="00F47867"/>
    <w:rsid w:val="00F47A96"/>
    <w:rsid w:val="00F47E24"/>
    <w:rsid w:val="00F47EF9"/>
    <w:rsid w:val="00F5001E"/>
    <w:rsid w:val="00F50E84"/>
    <w:rsid w:val="00F50F42"/>
    <w:rsid w:val="00F510CB"/>
    <w:rsid w:val="00F510FF"/>
    <w:rsid w:val="00F51267"/>
    <w:rsid w:val="00F5196E"/>
    <w:rsid w:val="00F51BF9"/>
    <w:rsid w:val="00F51C9B"/>
    <w:rsid w:val="00F51D31"/>
    <w:rsid w:val="00F51D91"/>
    <w:rsid w:val="00F51EC0"/>
    <w:rsid w:val="00F52006"/>
    <w:rsid w:val="00F5245A"/>
    <w:rsid w:val="00F5260F"/>
    <w:rsid w:val="00F52870"/>
    <w:rsid w:val="00F52B4E"/>
    <w:rsid w:val="00F52DEE"/>
    <w:rsid w:val="00F52E35"/>
    <w:rsid w:val="00F531DE"/>
    <w:rsid w:val="00F53226"/>
    <w:rsid w:val="00F53243"/>
    <w:rsid w:val="00F532BB"/>
    <w:rsid w:val="00F53518"/>
    <w:rsid w:val="00F536D2"/>
    <w:rsid w:val="00F53751"/>
    <w:rsid w:val="00F53A2D"/>
    <w:rsid w:val="00F53AC4"/>
    <w:rsid w:val="00F53D52"/>
    <w:rsid w:val="00F5432E"/>
    <w:rsid w:val="00F54A7C"/>
    <w:rsid w:val="00F54B6D"/>
    <w:rsid w:val="00F54D9C"/>
    <w:rsid w:val="00F5540C"/>
    <w:rsid w:val="00F5550F"/>
    <w:rsid w:val="00F55BB4"/>
    <w:rsid w:val="00F55BC7"/>
    <w:rsid w:val="00F55E8A"/>
    <w:rsid w:val="00F55EBC"/>
    <w:rsid w:val="00F55F6F"/>
    <w:rsid w:val="00F564E7"/>
    <w:rsid w:val="00F565E3"/>
    <w:rsid w:val="00F566AE"/>
    <w:rsid w:val="00F5681B"/>
    <w:rsid w:val="00F569C6"/>
    <w:rsid w:val="00F57A12"/>
    <w:rsid w:val="00F57D3E"/>
    <w:rsid w:val="00F602CF"/>
    <w:rsid w:val="00F609A4"/>
    <w:rsid w:val="00F60C30"/>
    <w:rsid w:val="00F60D23"/>
    <w:rsid w:val="00F60E61"/>
    <w:rsid w:val="00F60EF2"/>
    <w:rsid w:val="00F61698"/>
    <w:rsid w:val="00F61838"/>
    <w:rsid w:val="00F618C7"/>
    <w:rsid w:val="00F618FB"/>
    <w:rsid w:val="00F61B4A"/>
    <w:rsid w:val="00F6241C"/>
    <w:rsid w:val="00F6287C"/>
    <w:rsid w:val="00F628A4"/>
    <w:rsid w:val="00F62C53"/>
    <w:rsid w:val="00F62D78"/>
    <w:rsid w:val="00F62F3A"/>
    <w:rsid w:val="00F63513"/>
    <w:rsid w:val="00F63AFE"/>
    <w:rsid w:val="00F63BA2"/>
    <w:rsid w:val="00F63C41"/>
    <w:rsid w:val="00F63F59"/>
    <w:rsid w:val="00F6404C"/>
    <w:rsid w:val="00F64490"/>
    <w:rsid w:val="00F64594"/>
    <w:rsid w:val="00F64AC9"/>
    <w:rsid w:val="00F6523E"/>
    <w:rsid w:val="00F656F4"/>
    <w:rsid w:val="00F659B3"/>
    <w:rsid w:val="00F65AE1"/>
    <w:rsid w:val="00F65C84"/>
    <w:rsid w:val="00F65FB8"/>
    <w:rsid w:val="00F6627E"/>
    <w:rsid w:val="00F664B0"/>
    <w:rsid w:val="00F67233"/>
    <w:rsid w:val="00F673C0"/>
    <w:rsid w:val="00F674E9"/>
    <w:rsid w:val="00F6759F"/>
    <w:rsid w:val="00F6776D"/>
    <w:rsid w:val="00F67831"/>
    <w:rsid w:val="00F67D88"/>
    <w:rsid w:val="00F67EF8"/>
    <w:rsid w:val="00F70317"/>
    <w:rsid w:val="00F706B2"/>
    <w:rsid w:val="00F70824"/>
    <w:rsid w:val="00F70AEA"/>
    <w:rsid w:val="00F70B15"/>
    <w:rsid w:val="00F70B1C"/>
    <w:rsid w:val="00F70CDE"/>
    <w:rsid w:val="00F70DD4"/>
    <w:rsid w:val="00F70E35"/>
    <w:rsid w:val="00F70EA9"/>
    <w:rsid w:val="00F7110C"/>
    <w:rsid w:val="00F71168"/>
    <w:rsid w:val="00F712F2"/>
    <w:rsid w:val="00F71982"/>
    <w:rsid w:val="00F71B44"/>
    <w:rsid w:val="00F72999"/>
    <w:rsid w:val="00F72C87"/>
    <w:rsid w:val="00F72F8F"/>
    <w:rsid w:val="00F73315"/>
    <w:rsid w:val="00F73641"/>
    <w:rsid w:val="00F73F5D"/>
    <w:rsid w:val="00F74575"/>
    <w:rsid w:val="00F74847"/>
    <w:rsid w:val="00F74936"/>
    <w:rsid w:val="00F74EDC"/>
    <w:rsid w:val="00F7506E"/>
    <w:rsid w:val="00F751DF"/>
    <w:rsid w:val="00F75451"/>
    <w:rsid w:val="00F7546F"/>
    <w:rsid w:val="00F7566C"/>
    <w:rsid w:val="00F756B3"/>
    <w:rsid w:val="00F7578D"/>
    <w:rsid w:val="00F75FD2"/>
    <w:rsid w:val="00F76339"/>
    <w:rsid w:val="00F7651C"/>
    <w:rsid w:val="00F7654F"/>
    <w:rsid w:val="00F76616"/>
    <w:rsid w:val="00F76880"/>
    <w:rsid w:val="00F768E8"/>
    <w:rsid w:val="00F76CF7"/>
    <w:rsid w:val="00F770BE"/>
    <w:rsid w:val="00F77DFB"/>
    <w:rsid w:val="00F803AB"/>
    <w:rsid w:val="00F80DCF"/>
    <w:rsid w:val="00F81391"/>
    <w:rsid w:val="00F81755"/>
    <w:rsid w:val="00F820CD"/>
    <w:rsid w:val="00F822CE"/>
    <w:rsid w:val="00F82318"/>
    <w:rsid w:val="00F8245D"/>
    <w:rsid w:val="00F828A3"/>
    <w:rsid w:val="00F82CFE"/>
    <w:rsid w:val="00F8367F"/>
    <w:rsid w:val="00F83805"/>
    <w:rsid w:val="00F838E3"/>
    <w:rsid w:val="00F83B16"/>
    <w:rsid w:val="00F83B29"/>
    <w:rsid w:val="00F83CF5"/>
    <w:rsid w:val="00F83DE5"/>
    <w:rsid w:val="00F83E0A"/>
    <w:rsid w:val="00F83E40"/>
    <w:rsid w:val="00F84479"/>
    <w:rsid w:val="00F84A06"/>
    <w:rsid w:val="00F8505E"/>
    <w:rsid w:val="00F8524C"/>
    <w:rsid w:val="00F8526F"/>
    <w:rsid w:val="00F85518"/>
    <w:rsid w:val="00F85643"/>
    <w:rsid w:val="00F859AB"/>
    <w:rsid w:val="00F85ECE"/>
    <w:rsid w:val="00F85F10"/>
    <w:rsid w:val="00F862B4"/>
    <w:rsid w:val="00F863DF"/>
    <w:rsid w:val="00F869F7"/>
    <w:rsid w:val="00F86BA2"/>
    <w:rsid w:val="00F86C7F"/>
    <w:rsid w:val="00F86C87"/>
    <w:rsid w:val="00F86D01"/>
    <w:rsid w:val="00F87519"/>
    <w:rsid w:val="00F87BF5"/>
    <w:rsid w:val="00F90009"/>
    <w:rsid w:val="00F90305"/>
    <w:rsid w:val="00F903CE"/>
    <w:rsid w:val="00F914AF"/>
    <w:rsid w:val="00F91A63"/>
    <w:rsid w:val="00F91F7D"/>
    <w:rsid w:val="00F92D00"/>
    <w:rsid w:val="00F931DF"/>
    <w:rsid w:val="00F93583"/>
    <w:rsid w:val="00F938A4"/>
    <w:rsid w:val="00F938CB"/>
    <w:rsid w:val="00F93CD0"/>
    <w:rsid w:val="00F94010"/>
    <w:rsid w:val="00F947F6"/>
    <w:rsid w:val="00F94B31"/>
    <w:rsid w:val="00F94E48"/>
    <w:rsid w:val="00F94EFC"/>
    <w:rsid w:val="00F94F68"/>
    <w:rsid w:val="00F95279"/>
    <w:rsid w:val="00F952E1"/>
    <w:rsid w:val="00F95314"/>
    <w:rsid w:val="00F9554C"/>
    <w:rsid w:val="00F955AE"/>
    <w:rsid w:val="00F9609F"/>
    <w:rsid w:val="00F9620E"/>
    <w:rsid w:val="00F96347"/>
    <w:rsid w:val="00F963A8"/>
    <w:rsid w:val="00F96654"/>
    <w:rsid w:val="00F96761"/>
    <w:rsid w:val="00F96BEC"/>
    <w:rsid w:val="00F96C5A"/>
    <w:rsid w:val="00F96CB1"/>
    <w:rsid w:val="00F971CF"/>
    <w:rsid w:val="00F9726D"/>
    <w:rsid w:val="00F97BF1"/>
    <w:rsid w:val="00F97C7E"/>
    <w:rsid w:val="00F97CD3"/>
    <w:rsid w:val="00FA00AA"/>
    <w:rsid w:val="00FA04B7"/>
    <w:rsid w:val="00FA086D"/>
    <w:rsid w:val="00FA10C8"/>
    <w:rsid w:val="00FA114A"/>
    <w:rsid w:val="00FA127E"/>
    <w:rsid w:val="00FA175D"/>
    <w:rsid w:val="00FA17B7"/>
    <w:rsid w:val="00FA1CAE"/>
    <w:rsid w:val="00FA250D"/>
    <w:rsid w:val="00FA36D1"/>
    <w:rsid w:val="00FA37A7"/>
    <w:rsid w:val="00FA3F3F"/>
    <w:rsid w:val="00FA3F6C"/>
    <w:rsid w:val="00FA4166"/>
    <w:rsid w:val="00FA42A4"/>
    <w:rsid w:val="00FA4352"/>
    <w:rsid w:val="00FA45EF"/>
    <w:rsid w:val="00FA4635"/>
    <w:rsid w:val="00FA4779"/>
    <w:rsid w:val="00FA53D3"/>
    <w:rsid w:val="00FA5A2D"/>
    <w:rsid w:val="00FA5F29"/>
    <w:rsid w:val="00FA5F9A"/>
    <w:rsid w:val="00FA6101"/>
    <w:rsid w:val="00FA64BC"/>
    <w:rsid w:val="00FA668B"/>
    <w:rsid w:val="00FA6772"/>
    <w:rsid w:val="00FA6AFE"/>
    <w:rsid w:val="00FA6C10"/>
    <w:rsid w:val="00FA7064"/>
    <w:rsid w:val="00FA70DE"/>
    <w:rsid w:val="00FA778E"/>
    <w:rsid w:val="00FA795B"/>
    <w:rsid w:val="00FA7C72"/>
    <w:rsid w:val="00FA7CA9"/>
    <w:rsid w:val="00FA7D15"/>
    <w:rsid w:val="00FA7D26"/>
    <w:rsid w:val="00FB015E"/>
    <w:rsid w:val="00FB01DA"/>
    <w:rsid w:val="00FB078D"/>
    <w:rsid w:val="00FB07F9"/>
    <w:rsid w:val="00FB108B"/>
    <w:rsid w:val="00FB1555"/>
    <w:rsid w:val="00FB159D"/>
    <w:rsid w:val="00FB15AE"/>
    <w:rsid w:val="00FB1CEE"/>
    <w:rsid w:val="00FB1D54"/>
    <w:rsid w:val="00FB1D96"/>
    <w:rsid w:val="00FB1E76"/>
    <w:rsid w:val="00FB20E8"/>
    <w:rsid w:val="00FB23F3"/>
    <w:rsid w:val="00FB2615"/>
    <w:rsid w:val="00FB2D1B"/>
    <w:rsid w:val="00FB2D3B"/>
    <w:rsid w:val="00FB34BB"/>
    <w:rsid w:val="00FB42E1"/>
    <w:rsid w:val="00FB43C9"/>
    <w:rsid w:val="00FB48CA"/>
    <w:rsid w:val="00FB4A81"/>
    <w:rsid w:val="00FB4C09"/>
    <w:rsid w:val="00FB4CDA"/>
    <w:rsid w:val="00FB4EA7"/>
    <w:rsid w:val="00FB54F0"/>
    <w:rsid w:val="00FB58AA"/>
    <w:rsid w:val="00FB5E6D"/>
    <w:rsid w:val="00FB61BE"/>
    <w:rsid w:val="00FB6343"/>
    <w:rsid w:val="00FB63B8"/>
    <w:rsid w:val="00FB6456"/>
    <w:rsid w:val="00FB6C4E"/>
    <w:rsid w:val="00FB70D6"/>
    <w:rsid w:val="00FB72C5"/>
    <w:rsid w:val="00FB7787"/>
    <w:rsid w:val="00FB781C"/>
    <w:rsid w:val="00FB782F"/>
    <w:rsid w:val="00FB7A92"/>
    <w:rsid w:val="00FB7B2D"/>
    <w:rsid w:val="00FB7BAA"/>
    <w:rsid w:val="00FB7D0E"/>
    <w:rsid w:val="00FC01AA"/>
    <w:rsid w:val="00FC0658"/>
    <w:rsid w:val="00FC0B31"/>
    <w:rsid w:val="00FC0BBF"/>
    <w:rsid w:val="00FC0DD3"/>
    <w:rsid w:val="00FC0EDE"/>
    <w:rsid w:val="00FC1219"/>
    <w:rsid w:val="00FC149C"/>
    <w:rsid w:val="00FC1673"/>
    <w:rsid w:val="00FC1740"/>
    <w:rsid w:val="00FC19B9"/>
    <w:rsid w:val="00FC288C"/>
    <w:rsid w:val="00FC2A33"/>
    <w:rsid w:val="00FC2B0B"/>
    <w:rsid w:val="00FC2CA5"/>
    <w:rsid w:val="00FC2E0B"/>
    <w:rsid w:val="00FC2E62"/>
    <w:rsid w:val="00FC3047"/>
    <w:rsid w:val="00FC3A7D"/>
    <w:rsid w:val="00FC3BD9"/>
    <w:rsid w:val="00FC3CC9"/>
    <w:rsid w:val="00FC3F98"/>
    <w:rsid w:val="00FC41A3"/>
    <w:rsid w:val="00FC4BB0"/>
    <w:rsid w:val="00FC4CA3"/>
    <w:rsid w:val="00FC4D4A"/>
    <w:rsid w:val="00FC575B"/>
    <w:rsid w:val="00FC57EA"/>
    <w:rsid w:val="00FC5C86"/>
    <w:rsid w:val="00FC5D88"/>
    <w:rsid w:val="00FC5E7E"/>
    <w:rsid w:val="00FC60AD"/>
    <w:rsid w:val="00FC6EB3"/>
    <w:rsid w:val="00FC7076"/>
    <w:rsid w:val="00FC7309"/>
    <w:rsid w:val="00FC735C"/>
    <w:rsid w:val="00FC7899"/>
    <w:rsid w:val="00FC78E6"/>
    <w:rsid w:val="00FD0221"/>
    <w:rsid w:val="00FD032D"/>
    <w:rsid w:val="00FD0679"/>
    <w:rsid w:val="00FD07FB"/>
    <w:rsid w:val="00FD0A35"/>
    <w:rsid w:val="00FD0B38"/>
    <w:rsid w:val="00FD0B83"/>
    <w:rsid w:val="00FD0CC5"/>
    <w:rsid w:val="00FD183A"/>
    <w:rsid w:val="00FD1947"/>
    <w:rsid w:val="00FD1DAD"/>
    <w:rsid w:val="00FD237E"/>
    <w:rsid w:val="00FD23A6"/>
    <w:rsid w:val="00FD2663"/>
    <w:rsid w:val="00FD272D"/>
    <w:rsid w:val="00FD273C"/>
    <w:rsid w:val="00FD27ED"/>
    <w:rsid w:val="00FD289F"/>
    <w:rsid w:val="00FD294B"/>
    <w:rsid w:val="00FD2B05"/>
    <w:rsid w:val="00FD2D87"/>
    <w:rsid w:val="00FD3058"/>
    <w:rsid w:val="00FD32E5"/>
    <w:rsid w:val="00FD33D1"/>
    <w:rsid w:val="00FD350D"/>
    <w:rsid w:val="00FD36E8"/>
    <w:rsid w:val="00FD3A1A"/>
    <w:rsid w:val="00FD3AE5"/>
    <w:rsid w:val="00FD3CDB"/>
    <w:rsid w:val="00FD4200"/>
    <w:rsid w:val="00FD46DB"/>
    <w:rsid w:val="00FD4BAF"/>
    <w:rsid w:val="00FD4BD7"/>
    <w:rsid w:val="00FD51AA"/>
    <w:rsid w:val="00FD51B0"/>
    <w:rsid w:val="00FD553F"/>
    <w:rsid w:val="00FD5F29"/>
    <w:rsid w:val="00FD60C6"/>
    <w:rsid w:val="00FD6452"/>
    <w:rsid w:val="00FD6858"/>
    <w:rsid w:val="00FD7276"/>
    <w:rsid w:val="00FD73AA"/>
    <w:rsid w:val="00FD79BC"/>
    <w:rsid w:val="00FD79E1"/>
    <w:rsid w:val="00FD7D29"/>
    <w:rsid w:val="00FE0054"/>
    <w:rsid w:val="00FE011E"/>
    <w:rsid w:val="00FE0573"/>
    <w:rsid w:val="00FE06C0"/>
    <w:rsid w:val="00FE0752"/>
    <w:rsid w:val="00FE08B9"/>
    <w:rsid w:val="00FE0E8B"/>
    <w:rsid w:val="00FE1029"/>
    <w:rsid w:val="00FE1258"/>
    <w:rsid w:val="00FE1776"/>
    <w:rsid w:val="00FE18D1"/>
    <w:rsid w:val="00FE1C54"/>
    <w:rsid w:val="00FE1D56"/>
    <w:rsid w:val="00FE1DFA"/>
    <w:rsid w:val="00FE1EB5"/>
    <w:rsid w:val="00FE2529"/>
    <w:rsid w:val="00FE29B1"/>
    <w:rsid w:val="00FE29CF"/>
    <w:rsid w:val="00FE2ADE"/>
    <w:rsid w:val="00FE2C58"/>
    <w:rsid w:val="00FE2D1F"/>
    <w:rsid w:val="00FE3AA1"/>
    <w:rsid w:val="00FE40B5"/>
    <w:rsid w:val="00FE44C5"/>
    <w:rsid w:val="00FE47D7"/>
    <w:rsid w:val="00FE4C63"/>
    <w:rsid w:val="00FE4E7E"/>
    <w:rsid w:val="00FE567E"/>
    <w:rsid w:val="00FE5853"/>
    <w:rsid w:val="00FE59F9"/>
    <w:rsid w:val="00FE5A82"/>
    <w:rsid w:val="00FE5B9B"/>
    <w:rsid w:val="00FE5DB0"/>
    <w:rsid w:val="00FE5DF7"/>
    <w:rsid w:val="00FE647D"/>
    <w:rsid w:val="00FE6D65"/>
    <w:rsid w:val="00FE70A6"/>
    <w:rsid w:val="00FE73F9"/>
    <w:rsid w:val="00FE747A"/>
    <w:rsid w:val="00FE7571"/>
    <w:rsid w:val="00FE784D"/>
    <w:rsid w:val="00FE78A2"/>
    <w:rsid w:val="00FE7A39"/>
    <w:rsid w:val="00FE7E71"/>
    <w:rsid w:val="00FE7EAF"/>
    <w:rsid w:val="00FF0010"/>
    <w:rsid w:val="00FF0348"/>
    <w:rsid w:val="00FF0374"/>
    <w:rsid w:val="00FF03AB"/>
    <w:rsid w:val="00FF0852"/>
    <w:rsid w:val="00FF0B2C"/>
    <w:rsid w:val="00FF0BF6"/>
    <w:rsid w:val="00FF0F23"/>
    <w:rsid w:val="00FF15FD"/>
    <w:rsid w:val="00FF167B"/>
    <w:rsid w:val="00FF2472"/>
    <w:rsid w:val="00FF27B4"/>
    <w:rsid w:val="00FF28D5"/>
    <w:rsid w:val="00FF3995"/>
    <w:rsid w:val="00FF3A53"/>
    <w:rsid w:val="00FF3B5D"/>
    <w:rsid w:val="00FF3B9F"/>
    <w:rsid w:val="00FF3EE7"/>
    <w:rsid w:val="00FF48F1"/>
    <w:rsid w:val="00FF4A28"/>
    <w:rsid w:val="00FF4CA3"/>
    <w:rsid w:val="00FF57D2"/>
    <w:rsid w:val="00FF5F73"/>
    <w:rsid w:val="00FF6163"/>
    <w:rsid w:val="00FF6E64"/>
    <w:rsid w:val="00FF7056"/>
    <w:rsid w:val="00FF732F"/>
    <w:rsid w:val="00FF7553"/>
    <w:rsid w:val="00FF75EE"/>
    <w:rsid w:val="00FF762C"/>
    <w:rsid w:val="00FF786A"/>
    <w:rsid w:val="00FF7ADB"/>
    <w:rsid w:val="00FF7B20"/>
    <w:rsid w:val="00FF7C0B"/>
    <w:rsid w:val="00FF7C6F"/>
    <w:rsid w:val="00FF7DD6"/>
    <w:rsid w:val="00FF7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4C87B"/>
  <w15:docId w15:val="{94DF84FB-5D34-41BE-9816-A25DF465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652"/>
    <w:pPr>
      <w:spacing w:after="200" w:line="276" w:lineRule="auto"/>
    </w:pPr>
    <w:rPr>
      <w:sz w:val="22"/>
      <w:szCs w:val="22"/>
      <w:lang w:eastAsia="en-US"/>
    </w:rPr>
  </w:style>
  <w:style w:type="paragraph" w:styleId="Heading1">
    <w:name w:val="heading 1"/>
    <w:basedOn w:val="Normal"/>
    <w:next w:val="Normal"/>
    <w:link w:val="Heading1Char"/>
    <w:uiPriority w:val="9"/>
    <w:qFormat/>
    <w:rsid w:val="00ED0BF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ED0BF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03EFC"/>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semiHidden/>
    <w:unhideWhenUsed/>
    <w:qFormat/>
    <w:rsid w:val="00A9019C"/>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853652"/>
    <w:pPr>
      <w:widowControl w:val="0"/>
      <w:autoSpaceDE w:val="0"/>
      <w:autoSpaceDN w:val="0"/>
      <w:spacing w:line="264" w:lineRule="auto"/>
    </w:pPr>
    <w:rPr>
      <w:rFonts w:ascii="Times New Roman" w:hAnsi="Times New Roman"/>
      <w:sz w:val="18"/>
      <w:szCs w:val="18"/>
      <w:lang w:val="en-US" w:eastAsia="en-US"/>
    </w:rPr>
  </w:style>
  <w:style w:type="character" w:customStyle="1" w:styleId="CharacterStyle1">
    <w:name w:val="Character Style 1"/>
    <w:rsid w:val="00853652"/>
    <w:rPr>
      <w:sz w:val="18"/>
      <w:szCs w:val="18"/>
    </w:rPr>
  </w:style>
  <w:style w:type="paragraph" w:styleId="BalloonText">
    <w:name w:val="Balloon Text"/>
    <w:basedOn w:val="Normal"/>
    <w:link w:val="BalloonTextChar"/>
    <w:uiPriority w:val="99"/>
    <w:semiHidden/>
    <w:unhideWhenUsed/>
    <w:rsid w:val="008536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3652"/>
    <w:rPr>
      <w:rFonts w:ascii="Tahoma" w:hAnsi="Tahoma" w:cs="Tahoma"/>
      <w:sz w:val="16"/>
      <w:szCs w:val="16"/>
    </w:rPr>
  </w:style>
  <w:style w:type="paragraph" w:customStyle="1" w:styleId="Style2">
    <w:name w:val="Style 2"/>
    <w:uiPriority w:val="99"/>
    <w:rsid w:val="00853652"/>
    <w:pPr>
      <w:autoSpaceDE w:val="0"/>
      <w:autoSpaceDN w:val="0"/>
      <w:adjustRightInd w:val="0"/>
    </w:pPr>
    <w:rPr>
      <w:rFonts w:ascii="Times New Roman" w:hAnsi="Times New Roman"/>
      <w:lang w:val="en-US" w:eastAsia="en-US"/>
    </w:rPr>
  </w:style>
  <w:style w:type="table" w:styleId="TableGrid">
    <w:name w:val="Table Grid"/>
    <w:basedOn w:val="TableNormal"/>
    <w:uiPriority w:val="59"/>
    <w:rsid w:val="006155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615598"/>
    <w:rPr>
      <w:sz w:val="20"/>
      <w:szCs w:val="20"/>
    </w:rPr>
  </w:style>
  <w:style w:type="character" w:customStyle="1" w:styleId="FootnoteTextChar">
    <w:name w:val="Footnote Text Char"/>
    <w:link w:val="FootnoteText"/>
    <w:uiPriority w:val="99"/>
    <w:semiHidden/>
    <w:rsid w:val="00615598"/>
    <w:rPr>
      <w:rFonts w:ascii="Calibri" w:eastAsia="Calibri" w:hAnsi="Calibri" w:cs="Times New Roman"/>
      <w:sz w:val="20"/>
      <w:szCs w:val="20"/>
    </w:rPr>
  </w:style>
  <w:style w:type="table" w:customStyle="1" w:styleId="LightShading1">
    <w:name w:val="Light Shading1"/>
    <w:basedOn w:val="TableNormal"/>
    <w:uiPriority w:val="60"/>
    <w:rsid w:val="000201A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201A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2">
    <w:name w:val="Medium Shading 1 Accent 2"/>
    <w:basedOn w:val="TableNormal"/>
    <w:uiPriority w:val="63"/>
    <w:rsid w:val="000201A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Bulletin2">
    <w:name w:val="Bulletin2"/>
    <w:basedOn w:val="Normal"/>
    <w:uiPriority w:val="99"/>
    <w:rsid w:val="00842E0E"/>
    <w:pPr>
      <w:spacing w:before="120" w:after="120" w:line="240" w:lineRule="auto"/>
      <w:jc w:val="center"/>
    </w:pPr>
    <w:rPr>
      <w:rFonts w:ascii="Times New Roman" w:eastAsia="Times New Roman" w:hAnsi="Times New Roman"/>
      <w:b/>
      <w:bCs/>
      <w:sz w:val="28"/>
      <w:szCs w:val="24"/>
    </w:rPr>
  </w:style>
  <w:style w:type="paragraph" w:styleId="NoSpacing">
    <w:name w:val="No Spacing"/>
    <w:uiPriority w:val="1"/>
    <w:qFormat/>
    <w:rsid w:val="003C4BE4"/>
    <w:rPr>
      <w:sz w:val="22"/>
      <w:szCs w:val="22"/>
      <w:lang w:eastAsia="en-US"/>
    </w:rPr>
  </w:style>
  <w:style w:type="paragraph" w:styleId="Header">
    <w:name w:val="header"/>
    <w:basedOn w:val="Normal"/>
    <w:link w:val="HeaderChar"/>
    <w:uiPriority w:val="99"/>
    <w:unhideWhenUsed/>
    <w:rsid w:val="007C1176"/>
    <w:pPr>
      <w:tabs>
        <w:tab w:val="center" w:pos="4513"/>
        <w:tab w:val="right" w:pos="9026"/>
      </w:tabs>
    </w:pPr>
  </w:style>
  <w:style w:type="character" w:customStyle="1" w:styleId="HeaderChar">
    <w:name w:val="Header Char"/>
    <w:link w:val="Header"/>
    <w:uiPriority w:val="99"/>
    <w:rsid w:val="007C1176"/>
    <w:rPr>
      <w:sz w:val="22"/>
      <w:szCs w:val="22"/>
      <w:lang w:eastAsia="en-US"/>
    </w:rPr>
  </w:style>
  <w:style w:type="paragraph" w:styleId="Footer">
    <w:name w:val="footer"/>
    <w:basedOn w:val="Normal"/>
    <w:link w:val="FooterChar"/>
    <w:uiPriority w:val="99"/>
    <w:unhideWhenUsed/>
    <w:rsid w:val="007C1176"/>
    <w:pPr>
      <w:tabs>
        <w:tab w:val="center" w:pos="4513"/>
        <w:tab w:val="right" w:pos="9026"/>
      </w:tabs>
    </w:pPr>
  </w:style>
  <w:style w:type="character" w:customStyle="1" w:styleId="FooterChar">
    <w:name w:val="Footer Char"/>
    <w:link w:val="Footer"/>
    <w:uiPriority w:val="99"/>
    <w:rsid w:val="007C1176"/>
    <w:rPr>
      <w:sz w:val="22"/>
      <w:szCs w:val="22"/>
      <w:lang w:eastAsia="en-US"/>
    </w:rPr>
  </w:style>
  <w:style w:type="paragraph" w:styleId="Title">
    <w:name w:val="Title"/>
    <w:basedOn w:val="Normal"/>
    <w:link w:val="TitleChar"/>
    <w:uiPriority w:val="99"/>
    <w:qFormat/>
    <w:rsid w:val="00C0721D"/>
    <w:pPr>
      <w:spacing w:after="0" w:line="240" w:lineRule="auto"/>
      <w:jc w:val="center"/>
    </w:pPr>
    <w:rPr>
      <w:rFonts w:ascii="Times New Roman" w:eastAsia="Times New Roman" w:hAnsi="Times New Roman"/>
      <w:b/>
      <w:sz w:val="24"/>
      <w:szCs w:val="20"/>
      <w:lang w:eastAsia="en-AU"/>
    </w:rPr>
  </w:style>
  <w:style w:type="character" w:customStyle="1" w:styleId="TitleChar">
    <w:name w:val="Title Char"/>
    <w:link w:val="Title"/>
    <w:uiPriority w:val="99"/>
    <w:rsid w:val="00C0721D"/>
    <w:rPr>
      <w:rFonts w:ascii="Times New Roman" w:eastAsia="Times New Roman" w:hAnsi="Times New Roman"/>
      <w:b/>
      <w:sz w:val="24"/>
    </w:rPr>
  </w:style>
  <w:style w:type="paragraph" w:styleId="ListParagraph">
    <w:name w:val="List Paragraph"/>
    <w:basedOn w:val="Normal"/>
    <w:uiPriority w:val="34"/>
    <w:qFormat/>
    <w:rsid w:val="007B5A57"/>
    <w:pPr>
      <w:spacing w:after="0" w:line="240" w:lineRule="auto"/>
      <w:ind w:left="720"/>
      <w:contextualSpacing/>
    </w:pPr>
  </w:style>
  <w:style w:type="character" w:styleId="Hyperlink">
    <w:name w:val="Hyperlink"/>
    <w:uiPriority w:val="99"/>
    <w:unhideWhenUsed/>
    <w:rsid w:val="00282A03"/>
    <w:rPr>
      <w:color w:val="0000FF"/>
      <w:u w:val="single"/>
    </w:rPr>
  </w:style>
  <w:style w:type="paragraph" w:styleId="NormalWeb">
    <w:name w:val="Normal (Web)"/>
    <w:basedOn w:val="Normal"/>
    <w:uiPriority w:val="99"/>
    <w:rsid w:val="004917E6"/>
    <w:pPr>
      <w:spacing w:before="100" w:beforeAutospacing="1" w:after="100" w:afterAutospacing="1" w:line="240" w:lineRule="auto"/>
    </w:pPr>
    <w:rPr>
      <w:rFonts w:ascii="Times New Roman" w:eastAsia="Times New Roman" w:hAnsi="Times New Roman"/>
      <w:color w:val="000000"/>
      <w:sz w:val="24"/>
      <w:szCs w:val="24"/>
      <w:lang w:val="en-US"/>
    </w:rPr>
  </w:style>
  <w:style w:type="paragraph" w:customStyle="1" w:styleId="ecxmsonormal">
    <w:name w:val="ecxmsonormal"/>
    <w:basedOn w:val="Normal"/>
    <w:uiPriority w:val="99"/>
    <w:rsid w:val="00A45599"/>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553811"/>
    <w:rPr>
      <w:b/>
      <w:bCs/>
    </w:rPr>
  </w:style>
  <w:style w:type="character" w:customStyle="1" w:styleId="st">
    <w:name w:val="st"/>
    <w:basedOn w:val="DefaultParagraphFont"/>
    <w:rsid w:val="00553811"/>
  </w:style>
  <w:style w:type="character" w:customStyle="1" w:styleId="Heading1Char">
    <w:name w:val="Heading 1 Char"/>
    <w:link w:val="Heading1"/>
    <w:uiPriority w:val="9"/>
    <w:rsid w:val="00ED0BFC"/>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ED0BFC"/>
    <w:rPr>
      <w:rFonts w:ascii="Cambria" w:eastAsia="Times New Roman" w:hAnsi="Cambria" w:cs="Times New Roman"/>
      <w:b/>
      <w:bCs/>
      <w:i/>
      <w:iCs/>
      <w:sz w:val="28"/>
      <w:szCs w:val="28"/>
      <w:lang w:eastAsia="en-US"/>
    </w:rPr>
  </w:style>
  <w:style w:type="paragraph" w:customStyle="1" w:styleId="yiv1229611023msonormal">
    <w:name w:val="yiv1229611023msonormal"/>
    <w:basedOn w:val="Normal"/>
    <w:uiPriority w:val="99"/>
    <w:rsid w:val="005B6D96"/>
    <w:pPr>
      <w:spacing w:before="100" w:beforeAutospacing="1" w:after="100" w:afterAutospacing="1" w:line="240" w:lineRule="auto"/>
    </w:pPr>
    <w:rPr>
      <w:rFonts w:ascii="Times New Roman" w:hAnsi="Times New Roman"/>
      <w:sz w:val="24"/>
      <w:szCs w:val="24"/>
      <w:lang w:eastAsia="en-AU"/>
    </w:rPr>
  </w:style>
  <w:style w:type="character" w:styleId="Emphasis">
    <w:name w:val="Emphasis"/>
    <w:uiPriority w:val="20"/>
    <w:qFormat/>
    <w:rsid w:val="005B6D96"/>
    <w:rPr>
      <w:i/>
      <w:iCs/>
    </w:rPr>
  </w:style>
  <w:style w:type="character" w:customStyle="1" w:styleId="apple-converted-space">
    <w:name w:val="apple-converted-space"/>
    <w:basedOn w:val="DefaultParagraphFont"/>
    <w:rsid w:val="009777F5"/>
  </w:style>
  <w:style w:type="paragraph" w:customStyle="1" w:styleId="Default">
    <w:name w:val="Default"/>
    <w:rsid w:val="004D1181"/>
    <w:pPr>
      <w:autoSpaceDE w:val="0"/>
      <w:autoSpaceDN w:val="0"/>
      <w:adjustRightInd w:val="0"/>
    </w:pPr>
    <w:rPr>
      <w:rFonts w:ascii="Arial Narrow" w:hAnsi="Arial Narrow" w:cs="Arial Narrow"/>
      <w:color w:val="000000"/>
      <w:sz w:val="24"/>
      <w:szCs w:val="24"/>
    </w:rPr>
  </w:style>
  <w:style w:type="paragraph" w:customStyle="1" w:styleId="bulletin20">
    <w:name w:val="bulletin2"/>
    <w:basedOn w:val="Normal"/>
    <w:uiPriority w:val="99"/>
    <w:rsid w:val="000B3EE8"/>
    <w:pPr>
      <w:spacing w:before="120" w:after="120" w:line="240" w:lineRule="auto"/>
      <w:jc w:val="center"/>
    </w:pPr>
    <w:rPr>
      <w:rFonts w:ascii="Times New Roman" w:eastAsia="Times New Roman" w:hAnsi="Times New Roman"/>
      <w:b/>
      <w:bCs/>
      <w:sz w:val="28"/>
      <w:szCs w:val="28"/>
      <w:lang w:eastAsia="en-AU"/>
    </w:rPr>
  </w:style>
  <w:style w:type="paragraph" w:styleId="BodyText">
    <w:name w:val="Body Text"/>
    <w:basedOn w:val="Normal"/>
    <w:link w:val="BodyTextChar"/>
    <w:uiPriority w:val="99"/>
    <w:rsid w:val="000C7911"/>
    <w:pPr>
      <w:spacing w:after="120" w:line="240" w:lineRule="auto"/>
    </w:pPr>
    <w:rPr>
      <w:rFonts w:ascii="Times New Roman" w:eastAsia="Times New Roman" w:hAnsi="Times New Roman"/>
      <w:sz w:val="24"/>
      <w:szCs w:val="24"/>
    </w:rPr>
  </w:style>
  <w:style w:type="character" w:customStyle="1" w:styleId="BodyTextChar">
    <w:name w:val="Body Text Char"/>
    <w:link w:val="BodyText"/>
    <w:uiPriority w:val="99"/>
    <w:rsid w:val="000C7911"/>
    <w:rPr>
      <w:rFonts w:ascii="Times New Roman" w:eastAsia="Times New Roman" w:hAnsi="Times New Roman"/>
      <w:sz w:val="24"/>
      <w:szCs w:val="24"/>
      <w:lang w:eastAsia="en-US"/>
    </w:rPr>
  </w:style>
  <w:style w:type="paragraph" w:customStyle="1" w:styleId="normalweb1">
    <w:name w:val="normalweb1"/>
    <w:basedOn w:val="Normal"/>
    <w:uiPriority w:val="99"/>
    <w:rsid w:val="0083698E"/>
    <w:pPr>
      <w:spacing w:after="0" w:line="240" w:lineRule="auto"/>
    </w:pPr>
    <w:rPr>
      <w:rFonts w:ascii="Times New Roman" w:hAnsi="Times New Roman"/>
      <w:sz w:val="24"/>
      <w:szCs w:val="24"/>
      <w:lang w:eastAsia="en-AU"/>
    </w:rPr>
  </w:style>
  <w:style w:type="character" w:customStyle="1" w:styleId="ecx689095823-10022012">
    <w:name w:val="ecx689095823-10022012"/>
    <w:basedOn w:val="DefaultParagraphFont"/>
    <w:rsid w:val="00D05C98"/>
  </w:style>
  <w:style w:type="character" w:styleId="HTMLTypewriter">
    <w:name w:val="HTML Typewriter"/>
    <w:rsid w:val="000D6A12"/>
    <w:rPr>
      <w:rFonts w:ascii="Courier New" w:eastAsia="Times New Roman" w:hAnsi="Courier New" w:cs="Courier New" w:hint="default"/>
      <w:sz w:val="20"/>
      <w:szCs w:val="20"/>
    </w:rPr>
  </w:style>
  <w:style w:type="paragraph" w:customStyle="1" w:styleId="htmlpreformatted13">
    <w:name w:val="htmlpreformatted13"/>
    <w:basedOn w:val="Normal"/>
    <w:uiPriority w:val="99"/>
    <w:rsid w:val="000D6A12"/>
    <w:pPr>
      <w:spacing w:after="0" w:line="240" w:lineRule="auto"/>
    </w:pPr>
    <w:rPr>
      <w:rFonts w:ascii="Courier New" w:eastAsia="Times New Roman" w:hAnsi="Courier New" w:cs="Courier New"/>
      <w:sz w:val="18"/>
      <w:szCs w:val="18"/>
      <w:lang w:eastAsia="en-AU"/>
    </w:rPr>
  </w:style>
  <w:style w:type="character" w:styleId="FollowedHyperlink">
    <w:name w:val="FollowedHyperlink"/>
    <w:uiPriority w:val="99"/>
    <w:semiHidden/>
    <w:unhideWhenUsed/>
    <w:rsid w:val="008A1FFB"/>
    <w:rPr>
      <w:color w:val="800080"/>
      <w:u w:val="single"/>
    </w:rPr>
  </w:style>
  <w:style w:type="paragraph" w:customStyle="1" w:styleId="NormalWeb17">
    <w:name w:val="Normal (Web)17"/>
    <w:basedOn w:val="Normal"/>
    <w:uiPriority w:val="99"/>
    <w:rsid w:val="00E3318D"/>
    <w:pPr>
      <w:spacing w:after="0" w:line="240" w:lineRule="auto"/>
    </w:pPr>
    <w:rPr>
      <w:rFonts w:ascii="Times New Roman" w:hAnsi="Times New Roman"/>
      <w:sz w:val="24"/>
      <w:szCs w:val="24"/>
      <w:lang w:eastAsia="en-AU"/>
    </w:rPr>
  </w:style>
  <w:style w:type="paragraph" w:customStyle="1" w:styleId="Style3">
    <w:name w:val="Style 3"/>
    <w:uiPriority w:val="99"/>
    <w:rsid w:val="00C71B05"/>
    <w:pPr>
      <w:widowControl w:val="0"/>
      <w:autoSpaceDE w:val="0"/>
      <w:autoSpaceDN w:val="0"/>
      <w:spacing w:line="206" w:lineRule="auto"/>
      <w:jc w:val="both"/>
    </w:pPr>
    <w:rPr>
      <w:rFonts w:ascii="Garamond" w:eastAsia="Times New Roman" w:hAnsi="Garamond" w:cs="Garamond"/>
      <w:sz w:val="18"/>
      <w:szCs w:val="18"/>
      <w:lang w:val="en-US"/>
    </w:rPr>
  </w:style>
  <w:style w:type="character" w:customStyle="1" w:styleId="Heading5Char">
    <w:name w:val="Heading 5 Char"/>
    <w:link w:val="Heading5"/>
    <w:uiPriority w:val="9"/>
    <w:semiHidden/>
    <w:rsid w:val="00A9019C"/>
    <w:rPr>
      <w:rFonts w:ascii="Calibri" w:eastAsia="Times New Roman" w:hAnsi="Calibri" w:cs="Times New Roman"/>
      <w:b/>
      <w:bCs/>
      <w:i/>
      <w:iCs/>
      <w:sz w:val="26"/>
      <w:szCs w:val="26"/>
      <w:lang w:eastAsia="en-US"/>
    </w:rPr>
  </w:style>
  <w:style w:type="character" w:customStyle="1" w:styleId="Heading3Char">
    <w:name w:val="Heading 3 Char"/>
    <w:link w:val="Heading3"/>
    <w:uiPriority w:val="9"/>
    <w:semiHidden/>
    <w:rsid w:val="00C03EFC"/>
    <w:rPr>
      <w:rFonts w:ascii="Cambria" w:eastAsia="Times New Roman" w:hAnsi="Cambria" w:cs="Times New Roman"/>
      <w:b/>
      <w:bCs/>
      <w:sz w:val="26"/>
      <w:szCs w:val="26"/>
      <w:lang w:eastAsia="en-US"/>
    </w:rPr>
  </w:style>
  <w:style w:type="paragraph" w:styleId="PlainText">
    <w:name w:val="Plain Text"/>
    <w:basedOn w:val="Normal"/>
    <w:link w:val="PlainTextChar"/>
    <w:uiPriority w:val="99"/>
    <w:unhideWhenUsed/>
    <w:rsid w:val="00B80DD8"/>
    <w:pPr>
      <w:spacing w:after="0" w:line="240" w:lineRule="auto"/>
    </w:pPr>
    <w:rPr>
      <w:rFonts w:ascii="Consolas" w:hAnsi="Consolas"/>
      <w:sz w:val="21"/>
      <w:szCs w:val="21"/>
    </w:rPr>
  </w:style>
  <w:style w:type="character" w:customStyle="1" w:styleId="PlainTextChar">
    <w:name w:val="Plain Text Char"/>
    <w:link w:val="PlainText"/>
    <w:uiPriority w:val="99"/>
    <w:rsid w:val="00B80DD8"/>
    <w:rPr>
      <w:rFonts w:ascii="Consolas" w:eastAsia="Calibri" w:hAnsi="Consolas" w:cs="Times New Roman"/>
      <w:sz w:val="21"/>
      <w:szCs w:val="21"/>
      <w:lang w:eastAsia="en-US"/>
    </w:rPr>
  </w:style>
  <w:style w:type="character" w:customStyle="1" w:styleId="ecxyiv66276176ecxapple-converted-space">
    <w:name w:val="ecxyiv66276176ecxapple-converted-space"/>
    <w:basedOn w:val="DefaultParagraphFont"/>
    <w:rsid w:val="00D4286A"/>
  </w:style>
  <w:style w:type="character" w:styleId="HTMLCite">
    <w:name w:val="HTML Cite"/>
    <w:uiPriority w:val="99"/>
    <w:semiHidden/>
    <w:unhideWhenUsed/>
    <w:rsid w:val="00E85087"/>
    <w:rPr>
      <w:i/>
      <w:iCs/>
    </w:rPr>
  </w:style>
  <w:style w:type="character" w:customStyle="1" w:styleId="ecxapple-converted-space">
    <w:name w:val="ecxapple-converted-space"/>
    <w:basedOn w:val="DefaultParagraphFont"/>
    <w:rsid w:val="00F170EF"/>
  </w:style>
  <w:style w:type="character" w:customStyle="1" w:styleId="ecxyiv9131467784ecxyiv92377504ecxyui37236138916935647787">
    <w:name w:val="ecxyiv9131467784ecxyiv92377504ecxyui37236138916935647787"/>
    <w:basedOn w:val="DefaultParagraphFont"/>
    <w:rsid w:val="0064593E"/>
  </w:style>
  <w:style w:type="paragraph" w:styleId="ListBullet">
    <w:name w:val="List Bullet"/>
    <w:basedOn w:val="Normal"/>
    <w:uiPriority w:val="99"/>
    <w:unhideWhenUsed/>
    <w:rsid w:val="009E598C"/>
    <w:pPr>
      <w:numPr>
        <w:numId w:val="1"/>
      </w:numPr>
      <w:contextualSpacing/>
    </w:pPr>
    <w:rPr>
      <w:rFonts w:asciiTheme="minorHAnsi" w:eastAsiaTheme="minorHAnsi" w:hAnsiTheme="minorHAnsi" w:cstheme="minorBidi"/>
    </w:rPr>
  </w:style>
  <w:style w:type="paragraph" w:styleId="Caption">
    <w:name w:val="caption"/>
    <w:basedOn w:val="Normal"/>
    <w:next w:val="Normal"/>
    <w:uiPriority w:val="35"/>
    <w:unhideWhenUsed/>
    <w:qFormat/>
    <w:rsid w:val="00630033"/>
    <w:pPr>
      <w:spacing w:line="240" w:lineRule="auto"/>
    </w:pPr>
    <w:rPr>
      <w:b/>
      <w:bCs/>
      <w:color w:val="4F81BD" w:themeColor="accent1"/>
      <w:sz w:val="18"/>
      <w:szCs w:val="18"/>
    </w:rPr>
  </w:style>
  <w:style w:type="character" w:customStyle="1" w:styleId="ecxyiv3093967454apple-converted-space">
    <w:name w:val="ecxyiv3093967454apple-converted-space"/>
    <w:basedOn w:val="DefaultParagraphFont"/>
    <w:rsid w:val="00181BA5"/>
  </w:style>
  <w:style w:type="character" w:customStyle="1" w:styleId="color2">
    <w:name w:val="color_2"/>
    <w:basedOn w:val="DefaultParagraphFont"/>
    <w:rsid w:val="0097662D"/>
  </w:style>
  <w:style w:type="character" w:customStyle="1" w:styleId="gmailmsg">
    <w:name w:val="gmail_msg"/>
    <w:basedOn w:val="DefaultParagraphFont"/>
    <w:rsid w:val="00365A72"/>
  </w:style>
  <w:style w:type="character" w:customStyle="1" w:styleId="m-96985497546441469aolmailm-269794437382541738aolmailm13507223903737666m-786560668006948706gmailmsg">
    <w:name w:val="m_-96985497546441469aolmailm-269794437382541738aolmailm13507223903737666m-786560668006948706gmailmsg"/>
    <w:basedOn w:val="DefaultParagraphFont"/>
    <w:rsid w:val="00F26BD3"/>
  </w:style>
  <w:style w:type="paragraph" w:customStyle="1" w:styleId="m-5782944441962165816ydp438f0525yiv6075137429msonormal">
    <w:name w:val="m_-5782944441962165816ydp438f0525yiv6075137429msonormal"/>
    <w:basedOn w:val="Normal"/>
    <w:uiPriority w:val="99"/>
    <w:rsid w:val="00C97A39"/>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m-5782944441962165816ydp438f0525yiv6075137429m-6866020115889183075aolmailm8497448350636199487ox-19434c1f9b-ydpb0f72e80yiv3237398304ox-68d33dd4b9-m3226694550777929016m-1737430600967586958yiv8014499796m3877847207411460804apple-converted-space">
    <w:name w:val="m_-5782944441962165816ydp438f0525yiv6075137429m-6866020115889183075aolmailm8497448350636199487ox-19434c1f9b-ydpb0f72e80yiv3237398304ox-68d33dd4b9-m3226694550777929016m-1737430600967586958yiv8014499796m3877847207411460804apple-converted-space"/>
    <w:basedOn w:val="DefaultParagraphFont"/>
    <w:rsid w:val="00C97A39"/>
  </w:style>
  <w:style w:type="character" w:customStyle="1" w:styleId="m-5782944441962165816ydp438f0525yiv6075137429m-6866020115889183075aolmailm8497448350636199487ox-19434c1f9b-ydpb0f72e80yiv3237398304ox-68d33dd4b9-m3226694550777929016m-1737430600967586958yiv8014499796m3877847207411460804m8676374048020952057m605844544410">
    <w:name w:val="m_-5782944441962165816ydp438f0525yiv6075137429m-6866020115889183075aolmailm8497448350636199487ox-19434c1f9b-ydpb0f72e80yiv3237398304ox-68d33dd4b9-m3226694550777929016m-1737430600967586958yiv8014499796m3877847207411460804m8676374048020952057m605844544410"/>
    <w:basedOn w:val="DefaultParagraphFont"/>
    <w:rsid w:val="00C97A39"/>
  </w:style>
  <w:style w:type="character" w:customStyle="1" w:styleId="m4310729287899873334m-317019600264217966m5545554735926519884apple-converted-space">
    <w:name w:val="m_4310729287899873334m_-317019600264217966m5545554735926519884apple-converted-space"/>
    <w:basedOn w:val="DefaultParagraphFont"/>
    <w:rsid w:val="00F40D45"/>
  </w:style>
  <w:style w:type="paragraph" w:styleId="HTMLPreformatted">
    <w:name w:val="HTML Preformatted"/>
    <w:basedOn w:val="Normal"/>
    <w:link w:val="HTMLPreformattedChar"/>
    <w:uiPriority w:val="99"/>
    <w:unhideWhenUsed/>
    <w:rsid w:val="00DF7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DF7960"/>
    <w:rPr>
      <w:rFonts w:ascii="Courier New" w:eastAsiaTheme="minorHAnsi" w:hAnsi="Courier New" w:cs="Courier New"/>
    </w:rPr>
  </w:style>
  <w:style w:type="character" w:customStyle="1" w:styleId="st1">
    <w:name w:val="st1"/>
    <w:basedOn w:val="DefaultParagraphFont"/>
    <w:rsid w:val="0095003F"/>
  </w:style>
  <w:style w:type="character" w:customStyle="1" w:styleId="m-446639339857230846aolmailapple-style-span">
    <w:name w:val="m_-446639339857230846aolmailapple-style-span"/>
    <w:basedOn w:val="DefaultParagraphFont"/>
    <w:rsid w:val="00071834"/>
  </w:style>
  <w:style w:type="character" w:customStyle="1" w:styleId="m-5718678498176604987yiv9212635769m1927377074891501745m-1298699185093723675m8354124374006204234m2046951648261387318m-5799983326700381041m-516754339983560492m5863818266234981256m-2158057149170645199m-5076211972436676351m1610801277909046427m-174117076526">
    <w:name w:val="m_-5718678498176604987yiv9212635769m1927377074891501745m-1298699185093723675m8354124374006204234m2046951648261387318m-5799983326700381041m-516754339983560492m5863818266234981256m-2158057149170645199m-5076211972436676351m1610801277909046427m-174117076526"/>
    <w:basedOn w:val="DefaultParagraphFont"/>
    <w:rsid w:val="0010618C"/>
  </w:style>
  <w:style w:type="character" w:customStyle="1" w:styleId="yiv7277984923m-5460767667395265010m-4292920763647639022m-1342747800901655474ox-971f319e17-gmailmsg">
    <w:name w:val="yiv7277984923m-5460767667395265010m-4292920763647639022m-1342747800901655474ox-971f319e17-gmailmsg"/>
    <w:basedOn w:val="DefaultParagraphFont"/>
    <w:rsid w:val="00476822"/>
  </w:style>
  <w:style w:type="character" w:customStyle="1" w:styleId="yiv7277984923m-5460767667395265010m-4292920763647639022m-1342747800901655474apple-converted-space">
    <w:name w:val="yiv7277984923m-5460767667395265010m-4292920763647639022m-1342747800901655474apple-converted-space"/>
    <w:basedOn w:val="DefaultParagraphFont"/>
    <w:rsid w:val="00476822"/>
  </w:style>
  <w:style w:type="character" w:customStyle="1" w:styleId="m205633743850919086yiv5387318136m6056172007487877471xydp4077c1dfyiv5271775064xydp6ee9fcdeyiv8461724600m2654019487930789111apple-converted-space">
    <w:name w:val="m_205633743850919086yiv5387318136m6056172007487877471xydp4077c1dfyiv5271775064xydp6ee9fcdeyiv8461724600m2654019487930789111apple-converted-space"/>
    <w:basedOn w:val="DefaultParagraphFont"/>
    <w:rsid w:val="00052C88"/>
  </w:style>
  <w:style w:type="paragraph" w:customStyle="1" w:styleId="m-8684410475743876949m305427120190322372m-7621073059356577196m-6621545856305489342m-4060823293817583025xyiv7725632973m-169982692734269983m-3043207462558580076m7036063583498641301m-530424327296015188yiv5703733875msonormal">
    <w:name w:val="m-8684410475743876949m305427120190322372m-7621073059356577196m-6621545856305489342m-4060823293817583025xyiv7725632973m-169982692734269983m-3043207462558580076m7036063583498641301m-530424327296015188yiv5703733875msonormal"/>
    <w:basedOn w:val="Normal"/>
    <w:uiPriority w:val="99"/>
    <w:rsid w:val="007B5CA7"/>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m6558046672889441096m4846754073568304006xm1175640781400178847m-222780330253130901yiv6444684398xyiv9618507823ydpd97eeeb9yiv0014104992ydp7f16a727yiv6346564390xxxox-e8c28dfc12-ox-e41838ce45-aolmailox-4e2efd9507-ox-e14efb63b9-aolmailyiv2575055944ox-62d963">
    <w:name w:val="m6558046672889441096m4846754073568304006xm1175640781400178847m-222780330253130901yiv6444684398xyiv9618507823ydpd97eeeb9yiv0014104992ydp7f16a727yiv6346564390xxxox-e8c28dfc12-ox-e41838ce45-aolmailox-4e2efd9507-ox-e14efb63b9-aolmailyiv2575055944ox-62d963"/>
    <w:basedOn w:val="DefaultParagraphFont"/>
    <w:rsid w:val="00942A0A"/>
  </w:style>
  <w:style w:type="character" w:customStyle="1" w:styleId="m6558046672889441096m4846754073568304006xm1175640781400178847m-222780330253130901apple-converted-space">
    <w:name w:val="m6558046672889441096m4846754073568304006xm1175640781400178847m-222780330253130901apple-converted-space"/>
    <w:basedOn w:val="DefaultParagraphFont"/>
    <w:rsid w:val="00942A0A"/>
  </w:style>
  <w:style w:type="character" w:customStyle="1" w:styleId="xm5655537468337585988xyiv4240460663xydp5c1183e5yiv0041210742xm2185098786374569009m-6812561387898796941apple-converted-space">
    <w:name w:val="x_m_5655537468337585988x_yiv4240460663xydp5c1183e5yiv0041210742xm2185098786374569009m-6812561387898796941apple-converted-space"/>
    <w:basedOn w:val="DefaultParagraphFont"/>
    <w:rsid w:val="003473BE"/>
  </w:style>
  <w:style w:type="paragraph" w:customStyle="1" w:styleId="m-4368881934392693103m-8843644048964263775xxxxxxxm5184062430864366183gmail-m-7009888274939798152ydp883725a0yiv0560302623msonormal">
    <w:name w:val="m_-4368881934392693103m-8843644048964263775xxxxxxxm5184062430864366183gmail-m-7009888274939798152ydp883725a0yiv0560302623msonormal"/>
    <w:basedOn w:val="Normal"/>
    <w:uiPriority w:val="99"/>
    <w:rsid w:val="00BB3E39"/>
    <w:pPr>
      <w:spacing w:before="100" w:beforeAutospacing="1" w:after="100" w:afterAutospacing="1" w:line="240" w:lineRule="auto"/>
    </w:pPr>
    <w:rPr>
      <w:rFonts w:eastAsiaTheme="minorHAnsi" w:cs="Calibri"/>
      <w:lang w:eastAsia="en-AU"/>
    </w:rPr>
  </w:style>
  <w:style w:type="character" w:customStyle="1" w:styleId="m-4368881934392693103m-8843644048964263775xxxxxxxm5184062430864366183gmail-m-7009888274939798152ydp883725a0yiv0560302623m311319048302317909yiv0196415665m7288966631491925404yiv6935387865">
    <w:name w:val="m_-4368881934392693103m-8843644048964263775xxxxxxxm5184062430864366183gmail-m-7009888274939798152ydp883725a0yiv0560302623m311319048302317909yiv0196415665m7288966631491925404yiv6935387865"/>
    <w:basedOn w:val="DefaultParagraphFont"/>
    <w:rsid w:val="00BB3E39"/>
  </w:style>
  <w:style w:type="character" w:customStyle="1" w:styleId="m-4368881934392693103m-8843644048964263775xxxxxxxm5184062430864366183gmail-aqj">
    <w:name w:val="m_-4368881934392693103m-8843644048964263775xxxxxxxm5184062430864366183gmail-aqj"/>
    <w:basedOn w:val="DefaultParagraphFont"/>
    <w:rsid w:val="00BB3E39"/>
  </w:style>
  <w:style w:type="character" w:styleId="SubtleReference">
    <w:name w:val="Subtle Reference"/>
    <w:basedOn w:val="DefaultParagraphFont"/>
    <w:uiPriority w:val="31"/>
    <w:qFormat/>
    <w:rsid w:val="00130B79"/>
    <w:rPr>
      <w:smallCaps/>
      <w:color w:val="5A5A5A" w:themeColor="text1" w:themeTint="A5"/>
    </w:rPr>
  </w:style>
  <w:style w:type="character" w:customStyle="1" w:styleId="m-6874523762682822901m6339144378066946242m3729131981426322195m5786529807604590663m-8236412155489644716apple-converted-space">
    <w:name w:val="m_-6874523762682822901m6339144378066946242m3729131981426322195m5786529807604590663m-8236412155489644716apple-converted-space"/>
    <w:basedOn w:val="DefaultParagraphFont"/>
    <w:rsid w:val="0013787A"/>
  </w:style>
  <w:style w:type="character" w:customStyle="1" w:styleId="m5214224489008989136apple-converted-space">
    <w:name w:val="m_5214224489008989136apple-converted-space"/>
    <w:basedOn w:val="DefaultParagraphFont"/>
    <w:rsid w:val="00966D8B"/>
  </w:style>
  <w:style w:type="character" w:customStyle="1" w:styleId="mbtext">
    <w:name w:val="mb_text"/>
    <w:basedOn w:val="DefaultParagraphFont"/>
    <w:rsid w:val="00342DF6"/>
  </w:style>
  <w:style w:type="character" w:styleId="CommentReference">
    <w:name w:val="annotation reference"/>
    <w:basedOn w:val="DefaultParagraphFont"/>
    <w:uiPriority w:val="99"/>
    <w:semiHidden/>
    <w:unhideWhenUsed/>
    <w:rsid w:val="007C753D"/>
    <w:rPr>
      <w:sz w:val="16"/>
      <w:szCs w:val="16"/>
    </w:rPr>
  </w:style>
  <w:style w:type="paragraph" w:styleId="CommentText">
    <w:name w:val="annotation text"/>
    <w:basedOn w:val="Normal"/>
    <w:link w:val="CommentTextChar"/>
    <w:uiPriority w:val="99"/>
    <w:semiHidden/>
    <w:unhideWhenUsed/>
    <w:rsid w:val="007C753D"/>
    <w:pPr>
      <w:spacing w:line="240" w:lineRule="auto"/>
    </w:pPr>
    <w:rPr>
      <w:sz w:val="20"/>
      <w:szCs w:val="20"/>
    </w:rPr>
  </w:style>
  <w:style w:type="character" w:customStyle="1" w:styleId="CommentTextChar">
    <w:name w:val="Comment Text Char"/>
    <w:basedOn w:val="DefaultParagraphFont"/>
    <w:link w:val="CommentText"/>
    <w:uiPriority w:val="99"/>
    <w:semiHidden/>
    <w:rsid w:val="007C753D"/>
    <w:rPr>
      <w:lang w:eastAsia="en-US"/>
    </w:rPr>
  </w:style>
  <w:style w:type="paragraph" w:styleId="CommentSubject">
    <w:name w:val="annotation subject"/>
    <w:basedOn w:val="CommentText"/>
    <w:next w:val="CommentText"/>
    <w:link w:val="CommentSubjectChar"/>
    <w:uiPriority w:val="99"/>
    <w:semiHidden/>
    <w:unhideWhenUsed/>
    <w:rsid w:val="007C753D"/>
    <w:rPr>
      <w:b/>
      <w:bCs/>
    </w:rPr>
  </w:style>
  <w:style w:type="character" w:customStyle="1" w:styleId="CommentSubjectChar">
    <w:name w:val="Comment Subject Char"/>
    <w:basedOn w:val="CommentTextChar"/>
    <w:link w:val="CommentSubject"/>
    <w:uiPriority w:val="99"/>
    <w:semiHidden/>
    <w:rsid w:val="007C753D"/>
    <w:rPr>
      <w:b/>
      <w:bCs/>
      <w:lang w:eastAsia="en-US"/>
    </w:rPr>
  </w:style>
  <w:style w:type="paragraph" w:customStyle="1" w:styleId="ydpcf7aebe0yiv6906094381m7837640142392180828m8687222697388227266m5678579523080446934m-1503791151852173052xm146264643671840916ydp14d16e4byiv9981702670ydp7ec30cb5yiv7221908861m-6177063917809953166ydp4c725082yiv3042654397msonormal">
    <w:name w:val="ydpcf7aebe0yiv6906094381m_7837640142392180828m_8687222697388227266m5678579523080446934m-1503791151852173052xm146264643671840916ydp14d16e4byiv9981702670ydp7ec30cb5yiv7221908861m-6177063917809953166ydp4c725082yiv3042654397msonormal"/>
    <w:basedOn w:val="Normal"/>
    <w:uiPriority w:val="99"/>
    <w:rsid w:val="007970C0"/>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m2898037775556561268m-3694167127893324077m-7071072828540276141m-181205039712583918m1901833146590989369gmail-m-4498735438938907826m7571704010940739597yiv7865530653">
    <w:name w:val="m_2898037775556561268m-3694167127893324077m-7071072828540276141m-181205039712583918m1901833146590989369gmail-m-4498735438938907826m7571704010940739597yiv7865530653"/>
    <w:basedOn w:val="DefaultParagraphFont"/>
    <w:rsid w:val="001D3048"/>
  </w:style>
  <w:style w:type="character" w:customStyle="1" w:styleId="m2898037775556561268m-3694167127893324077m-7071072828540276141m-181205039712583918m1901833146590989369gmail-m-4498735438938907826m7571704010940739597yiv7865530653m-7859856778852344255ox-4b65177339-m-3758897714290848434yiv1842447425m8864287043948514969m">
    <w:name w:val="m_2898037775556561268m-3694167127893324077m-7071072828540276141m-181205039712583918m1901833146590989369gmail-m-4498735438938907826m7571704010940739597yiv7865530653m-7859856778852344255ox-4b65177339-m-3758897714290848434yiv1842447425m8864287043948514969m"/>
    <w:basedOn w:val="DefaultParagraphFont"/>
    <w:rsid w:val="001D3048"/>
  </w:style>
  <w:style w:type="character" w:customStyle="1" w:styleId="m2898037775556561268m-3694167127893324077apple-converted-space">
    <w:name w:val="m_2898037775556561268m-3694167127893324077apple-converted-space"/>
    <w:basedOn w:val="DefaultParagraphFont"/>
    <w:rsid w:val="001D3048"/>
  </w:style>
  <w:style w:type="paragraph" w:customStyle="1" w:styleId="m-2636807011379784461ydp8396e481yiv3288786956msonormal">
    <w:name w:val="m_-2636807011379784461ydp8396e481yiv3288786956msonormal"/>
    <w:basedOn w:val="Normal"/>
    <w:uiPriority w:val="99"/>
    <w:rsid w:val="008307DD"/>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m-2636807011379784461ydp8396e481yiv3288786956m-1512593929453119236m1949255707771321152m2254105581102566051xox-4790519744-msonormal">
    <w:name w:val="m_-2636807011379784461ydp8396e481yiv3288786956m-1512593929453119236m1949255707771321152m2254105581102566051xox-4790519744-msonormal"/>
    <w:basedOn w:val="Normal"/>
    <w:uiPriority w:val="99"/>
    <w:rsid w:val="008307DD"/>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m-2636807011379784461ydp8396e481yiv3288786956m-1512593929453119236m1949255707771321152m2254105581102566051xdefault-style">
    <w:name w:val="m_-2636807011379784461ydp8396e481yiv3288786956m-1512593929453119236m1949255707771321152m2254105581102566051xdefault-style"/>
    <w:basedOn w:val="Normal"/>
    <w:uiPriority w:val="99"/>
    <w:rsid w:val="008307DD"/>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m-2636807011379784461ydp8396e481yiv3288786956m-1512593929453119236m1949255707771321152m2254105581102566051xox-4790519744-apple-converted-space">
    <w:name w:val="m_-2636807011379784461ydp8396e481yiv3288786956m-1512593929453119236m1949255707771321152m2254105581102566051xox-4790519744-apple-converted-space"/>
    <w:basedOn w:val="DefaultParagraphFont"/>
    <w:rsid w:val="008307DD"/>
  </w:style>
  <w:style w:type="paragraph" w:customStyle="1" w:styleId="m7914387259577788811m7138717480219490830ydpa5faf732yiv1332655055ydpcf61ccfbyiv5762848216msonormal">
    <w:name w:val="m_7914387259577788811m7138717480219490830ydpa5faf732yiv1332655055ydpcf61ccfbyiv5762848216msonormal"/>
    <w:basedOn w:val="Normal"/>
    <w:uiPriority w:val="99"/>
    <w:rsid w:val="00B71DBF"/>
    <w:pPr>
      <w:spacing w:before="100" w:beforeAutospacing="1" w:after="100" w:afterAutospacing="1" w:line="240" w:lineRule="auto"/>
    </w:pPr>
    <w:rPr>
      <w:rFonts w:eastAsiaTheme="minorHAnsi" w:cs="Calibri"/>
      <w:lang w:eastAsia="en-AU"/>
    </w:rPr>
  </w:style>
  <w:style w:type="character" w:customStyle="1" w:styleId="m7914387259577788811m7138717480219490830ydpa5faf732yiv1332655055ydpcf61ccfbyiv5762848216m-1516946416234154768yiv0474201408m-3333464196527064834m738390125035544813m6515073213332059983m-7435540781490133626m1531511149003258729m603411090772342257m-58540326">
    <w:name w:val="m_7914387259577788811m7138717480219490830ydpa5faf732yiv1332655055ydpcf61ccfbyiv5762848216m-1516946416234154768yiv0474201408m-3333464196527064834m738390125035544813m6515073213332059983m-7435540781490133626m1531511149003258729m603411090772342257m-58540326"/>
    <w:basedOn w:val="DefaultParagraphFont"/>
    <w:rsid w:val="00B71DBF"/>
  </w:style>
  <w:style w:type="character" w:customStyle="1" w:styleId="m7914387259577788811m7138717480219490830ydpa5faf732yiv1332655055ydpcf61ccfbyiv5762848216gmaildefault">
    <w:name w:val="m_7914387259577788811m7138717480219490830ydpa5faf732yiv1332655055ydpcf61ccfbyiv5762848216gmaildefault"/>
    <w:basedOn w:val="DefaultParagraphFont"/>
    <w:rsid w:val="00B71DBF"/>
  </w:style>
  <w:style w:type="character" w:customStyle="1" w:styleId="UnresolvedMention1">
    <w:name w:val="Unresolved Mention1"/>
    <w:basedOn w:val="DefaultParagraphFont"/>
    <w:uiPriority w:val="99"/>
    <w:semiHidden/>
    <w:unhideWhenUsed/>
    <w:rsid w:val="00E1206E"/>
    <w:rPr>
      <w:color w:val="605E5C"/>
      <w:shd w:val="clear" w:color="auto" w:fill="E1DFDD"/>
    </w:rPr>
  </w:style>
  <w:style w:type="character" w:customStyle="1" w:styleId="m-3175762969688877595m-4108204746536807517m86644971243851700ydp4a087fc0yiv8935536408m-6091540623867740006ox-e8be9fd55a-yiv0667779925">
    <w:name w:val="m_-3175762969688877595m_-4108204746536807517m_86644971243851700ydp4a087fc0yiv8935536408m_-6091540623867740006ox-e8be9fd55a-yiv0667779925"/>
    <w:basedOn w:val="DefaultParagraphFont"/>
    <w:rsid w:val="00C879B2"/>
  </w:style>
  <w:style w:type="paragraph" w:customStyle="1" w:styleId="m-5104925002590469122ydpe1c6054yiv4970907138msonormal">
    <w:name w:val="m_-5104925002590469122ydpe1c6054yiv4970907138msonormal"/>
    <w:basedOn w:val="Normal"/>
    <w:uiPriority w:val="99"/>
    <w:rsid w:val="00105948"/>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ydpbbb0877eyiv5189661363msonormal">
    <w:name w:val="ydpbbb0877eyiv5189661363msonormal"/>
    <w:basedOn w:val="Normal"/>
    <w:uiPriority w:val="99"/>
    <w:rsid w:val="00994BC8"/>
    <w:pPr>
      <w:spacing w:before="100" w:beforeAutospacing="1" w:after="100" w:afterAutospacing="1" w:line="240" w:lineRule="auto"/>
    </w:pPr>
    <w:rPr>
      <w:rFonts w:eastAsiaTheme="minorHAnsi" w:cs="Calibri"/>
      <w:lang w:eastAsia="en-AU"/>
    </w:rPr>
  </w:style>
  <w:style w:type="paragraph" w:customStyle="1" w:styleId="m8692509895487293881ox-72804df507-msonormal">
    <w:name w:val="m8692509895487293881ox-72804df507-msonormal"/>
    <w:basedOn w:val="Normal"/>
    <w:uiPriority w:val="99"/>
    <w:rsid w:val="009803B8"/>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ox-b559028d00-msonormal">
    <w:name w:val="ox-b559028d00-msonormal"/>
    <w:basedOn w:val="Normal"/>
    <w:uiPriority w:val="99"/>
    <w:rsid w:val="00950FF9"/>
    <w:pPr>
      <w:spacing w:before="100" w:beforeAutospacing="1" w:after="100" w:afterAutospacing="1" w:line="240" w:lineRule="auto"/>
    </w:pPr>
    <w:rPr>
      <w:rFonts w:ascii="Times New Roman" w:eastAsiaTheme="minorHAnsi" w:hAnsi="Times New Roman"/>
      <w:sz w:val="24"/>
      <w:szCs w:val="24"/>
      <w:lang w:eastAsia="en-AU"/>
    </w:rPr>
  </w:style>
  <w:style w:type="paragraph" w:styleId="EndnoteText">
    <w:name w:val="endnote text"/>
    <w:basedOn w:val="Normal"/>
    <w:link w:val="EndnoteTextChar"/>
    <w:uiPriority w:val="99"/>
    <w:semiHidden/>
    <w:unhideWhenUsed/>
    <w:rsid w:val="00C97C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CDB"/>
    <w:rPr>
      <w:lang w:eastAsia="en-US"/>
    </w:rPr>
  </w:style>
  <w:style w:type="character" w:styleId="EndnoteReference">
    <w:name w:val="endnote reference"/>
    <w:basedOn w:val="DefaultParagraphFont"/>
    <w:uiPriority w:val="99"/>
    <w:semiHidden/>
    <w:unhideWhenUsed/>
    <w:rsid w:val="00C97CDB"/>
    <w:rPr>
      <w:vertAlign w:val="superscript"/>
    </w:rPr>
  </w:style>
  <w:style w:type="paragraph" w:customStyle="1" w:styleId="m-4473615947015441215m2377406404421026225ydpdbe2d4c5yiv0215721573msonormal">
    <w:name w:val="m_-4473615947015441215m_2377406404421026225ydpdbe2d4c5yiv0215721573msonormal"/>
    <w:basedOn w:val="Normal"/>
    <w:uiPriority w:val="99"/>
    <w:rsid w:val="00C95DA0"/>
    <w:pPr>
      <w:spacing w:before="100" w:beforeAutospacing="1" w:after="100" w:afterAutospacing="1" w:line="240" w:lineRule="auto"/>
    </w:pPr>
    <w:rPr>
      <w:rFonts w:ascii="Times New Roman" w:eastAsiaTheme="minorHAnsi" w:hAnsi="Times New Roman"/>
      <w:sz w:val="24"/>
      <w:szCs w:val="24"/>
      <w:lang w:eastAsia="en-AU"/>
    </w:rPr>
  </w:style>
  <w:style w:type="numbering" w:customStyle="1" w:styleId="NoList1">
    <w:name w:val="No List1"/>
    <w:next w:val="NoList"/>
    <w:uiPriority w:val="99"/>
    <w:semiHidden/>
    <w:unhideWhenUsed/>
    <w:rsid w:val="00E11661"/>
  </w:style>
  <w:style w:type="character" w:customStyle="1" w:styleId="normaltextrun">
    <w:name w:val="normaltextrun"/>
    <w:basedOn w:val="DefaultParagraphFont"/>
    <w:rsid w:val="008D5F2B"/>
  </w:style>
  <w:style w:type="paragraph" w:customStyle="1" w:styleId="xmsonormal">
    <w:name w:val="x_msonormal"/>
    <w:basedOn w:val="Normal"/>
    <w:rsid w:val="005E36A4"/>
    <w:pPr>
      <w:spacing w:after="0" w:line="240" w:lineRule="auto"/>
    </w:pPr>
    <w:rPr>
      <w:rFonts w:ascii="Times New Roman" w:eastAsiaTheme="minorEastAsia" w:hAnsi="Times New Roman"/>
      <w:sz w:val="24"/>
      <w:szCs w:val="24"/>
      <w:lang w:eastAsia="en-AU"/>
    </w:rPr>
  </w:style>
  <w:style w:type="paragraph" w:customStyle="1" w:styleId="yiv8761823647msonormal">
    <w:name w:val="yiv8761823647msonormal"/>
    <w:basedOn w:val="Normal"/>
    <w:uiPriority w:val="99"/>
    <w:rsid w:val="009E43E8"/>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xl63">
    <w:name w:val="xl63"/>
    <w:basedOn w:val="Normal"/>
    <w:rsid w:val="00DD350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18"/>
      <w:szCs w:val="18"/>
      <w:lang w:eastAsia="en-AU"/>
    </w:rPr>
  </w:style>
  <w:style w:type="paragraph" w:customStyle="1" w:styleId="xl64">
    <w:name w:val="xl64"/>
    <w:basedOn w:val="Normal"/>
    <w:rsid w:val="00DD3505"/>
    <w:pPr>
      <w:pBdr>
        <w:top w:val="single" w:sz="8" w:space="0" w:color="000000"/>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00"/>
      <w:sz w:val="18"/>
      <w:szCs w:val="18"/>
      <w:lang w:eastAsia="en-AU"/>
    </w:rPr>
  </w:style>
  <w:style w:type="paragraph" w:customStyle="1" w:styleId="xl65">
    <w:name w:val="xl65"/>
    <w:basedOn w:val="Normal"/>
    <w:rsid w:val="00DD3505"/>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8"/>
      <w:szCs w:val="18"/>
      <w:lang w:eastAsia="en-AU"/>
    </w:rPr>
  </w:style>
  <w:style w:type="paragraph" w:customStyle="1" w:styleId="xl66">
    <w:name w:val="xl66"/>
    <w:basedOn w:val="Normal"/>
    <w:rsid w:val="00DD3505"/>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olor w:val="000000"/>
      <w:sz w:val="18"/>
      <w:szCs w:val="18"/>
      <w:lang w:eastAsia="en-AU"/>
    </w:rPr>
  </w:style>
  <w:style w:type="paragraph" w:customStyle="1" w:styleId="xl67">
    <w:name w:val="xl67"/>
    <w:basedOn w:val="Normal"/>
    <w:rsid w:val="00DD3505"/>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sz w:val="24"/>
      <w:szCs w:val="24"/>
      <w:lang w:eastAsia="en-AU"/>
    </w:rPr>
  </w:style>
  <w:style w:type="paragraph" w:customStyle="1" w:styleId="xl68">
    <w:name w:val="xl68"/>
    <w:basedOn w:val="Normal"/>
    <w:rsid w:val="00DD3505"/>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69">
    <w:name w:val="xl69"/>
    <w:basedOn w:val="Normal"/>
    <w:rsid w:val="00DD3505"/>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color w:val="000000"/>
      <w:sz w:val="18"/>
      <w:szCs w:val="18"/>
      <w:lang w:eastAsia="en-AU"/>
    </w:rPr>
  </w:style>
  <w:style w:type="paragraph" w:customStyle="1" w:styleId="xl70">
    <w:name w:val="xl70"/>
    <w:basedOn w:val="Normal"/>
    <w:rsid w:val="00DD3505"/>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olor w:val="000000"/>
      <w:sz w:val="18"/>
      <w:szCs w:val="18"/>
      <w:lang w:eastAsia="en-AU"/>
    </w:rPr>
  </w:style>
  <w:style w:type="paragraph" w:customStyle="1" w:styleId="xl71">
    <w:name w:val="xl71"/>
    <w:basedOn w:val="Normal"/>
    <w:rsid w:val="00DD3505"/>
    <w:pPr>
      <w:pBdr>
        <w:top w:val="single" w:sz="8" w:space="0" w:color="CCCCCC"/>
        <w:left w:val="single" w:sz="8" w:space="0" w:color="CCCCCC"/>
        <w:bottom w:val="single" w:sz="8"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18"/>
      <w:szCs w:val="18"/>
      <w:lang w:eastAsia="en-AU"/>
    </w:rPr>
  </w:style>
  <w:style w:type="paragraph" w:customStyle="1" w:styleId="xl72">
    <w:name w:val="xl72"/>
    <w:basedOn w:val="Normal"/>
    <w:rsid w:val="00DD3505"/>
    <w:pPr>
      <w:pBdr>
        <w:top w:val="single" w:sz="8" w:space="0" w:color="CCCCCC"/>
        <w:left w:val="single" w:sz="8" w:space="0" w:color="CCCCCC"/>
        <w:bottom w:val="single" w:sz="8"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color w:val="FF0000"/>
      <w:sz w:val="18"/>
      <w:szCs w:val="18"/>
      <w:lang w:eastAsia="en-AU"/>
    </w:rPr>
  </w:style>
  <w:style w:type="paragraph" w:customStyle="1" w:styleId="xl73">
    <w:name w:val="xl73"/>
    <w:basedOn w:val="Normal"/>
    <w:rsid w:val="00DD3505"/>
    <w:pPr>
      <w:pBdr>
        <w:top w:val="single" w:sz="8" w:space="0" w:color="CCCCCC"/>
        <w:left w:val="single" w:sz="8" w:space="0" w:color="CCCCCC"/>
        <w:bottom w:val="single" w:sz="8"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color w:val="0000FF"/>
      <w:sz w:val="18"/>
      <w:szCs w:val="18"/>
      <w:lang w:eastAsia="en-AU"/>
    </w:rPr>
  </w:style>
  <w:style w:type="paragraph" w:customStyle="1" w:styleId="xl74">
    <w:name w:val="xl74"/>
    <w:basedOn w:val="Normal"/>
    <w:rsid w:val="00DD3505"/>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75">
    <w:name w:val="xl75"/>
    <w:basedOn w:val="Normal"/>
    <w:rsid w:val="00DD3505"/>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FF"/>
      <w:sz w:val="18"/>
      <w:szCs w:val="18"/>
      <w:lang w:eastAsia="en-AU"/>
    </w:rPr>
  </w:style>
  <w:style w:type="paragraph" w:customStyle="1" w:styleId="xl76">
    <w:name w:val="xl76"/>
    <w:basedOn w:val="Normal"/>
    <w:rsid w:val="003933DA"/>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77">
    <w:name w:val="xl77"/>
    <w:basedOn w:val="Normal"/>
    <w:rsid w:val="003933DA"/>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FF"/>
      <w:sz w:val="18"/>
      <w:szCs w:val="18"/>
      <w:lang w:eastAsia="en-AU"/>
    </w:rPr>
  </w:style>
  <w:style w:type="paragraph" w:customStyle="1" w:styleId="msonormal0">
    <w:name w:val="msonormal"/>
    <w:basedOn w:val="Normal"/>
    <w:rsid w:val="00A53D0A"/>
    <w:pPr>
      <w:spacing w:before="100" w:beforeAutospacing="1" w:after="100" w:afterAutospacing="1" w:line="240" w:lineRule="auto"/>
    </w:pPr>
    <w:rPr>
      <w:rFonts w:ascii="Times New Roman" w:eastAsia="Times New Roman" w:hAnsi="Times New Roman"/>
      <w:color w:val="000000"/>
      <w:sz w:val="24"/>
      <w:szCs w:val="24"/>
      <w:lang w:val="en-US"/>
    </w:rPr>
  </w:style>
  <w:style w:type="paragraph" w:customStyle="1" w:styleId="xl78">
    <w:name w:val="xl78"/>
    <w:basedOn w:val="Normal"/>
    <w:rsid w:val="0050385E"/>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color w:val="0000FF"/>
      <w:sz w:val="18"/>
      <w:szCs w:val="18"/>
      <w:lang w:eastAsia="en-AU"/>
    </w:rPr>
  </w:style>
  <w:style w:type="paragraph" w:customStyle="1" w:styleId="TableParagraph">
    <w:name w:val="Table Paragraph"/>
    <w:basedOn w:val="Normal"/>
    <w:uiPriority w:val="1"/>
    <w:qFormat/>
    <w:rsid w:val="001C36AC"/>
    <w:pPr>
      <w:widowControl w:val="0"/>
      <w:autoSpaceDE w:val="0"/>
      <w:autoSpaceDN w:val="0"/>
      <w:spacing w:after="0" w:line="158" w:lineRule="exact"/>
      <w:ind w:left="196"/>
    </w:pPr>
    <w:rPr>
      <w:rFonts w:cs="Calibri"/>
      <w:lang w:val="en-US" w:bidi="en-US"/>
    </w:rPr>
  </w:style>
  <w:style w:type="paragraph" w:customStyle="1" w:styleId="xl79">
    <w:name w:val="xl79"/>
    <w:basedOn w:val="Normal"/>
    <w:rsid w:val="00887841"/>
    <w:pPr>
      <w:pBdr>
        <w:top w:val="single" w:sz="8" w:space="0" w:color="000000"/>
        <w:left w:val="single" w:sz="8" w:space="0" w:color="000000"/>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olor w:val="000000"/>
      <w:sz w:val="18"/>
      <w:szCs w:val="18"/>
      <w:lang w:eastAsia="en-AU"/>
    </w:rPr>
  </w:style>
  <w:style w:type="paragraph" w:customStyle="1" w:styleId="xl80">
    <w:name w:val="xl80"/>
    <w:basedOn w:val="Normal"/>
    <w:rsid w:val="00887841"/>
    <w:pPr>
      <w:pBdr>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81">
    <w:name w:val="xl81"/>
    <w:basedOn w:val="Normal"/>
    <w:rsid w:val="00887841"/>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82">
    <w:name w:val="xl82"/>
    <w:basedOn w:val="Normal"/>
    <w:rsid w:val="00887841"/>
    <w:pPr>
      <w:pBdr>
        <w:left w:val="single" w:sz="8" w:space="0" w:color="000000"/>
        <w:bottom w:val="single" w:sz="8" w:space="0" w:color="auto"/>
        <w:right w:val="single" w:sz="8" w:space="0" w:color="000000"/>
      </w:pBd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83">
    <w:name w:val="xl83"/>
    <w:basedOn w:val="Normal"/>
    <w:rsid w:val="00887841"/>
    <w:pPr>
      <w:pBdr>
        <w:left w:val="single" w:sz="8" w:space="0" w:color="auto"/>
        <w:bottom w:val="single" w:sz="8" w:space="0" w:color="auto"/>
        <w:right w:val="single" w:sz="8" w:space="0" w:color="000000"/>
      </w:pBd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84">
    <w:name w:val="xl84"/>
    <w:basedOn w:val="Normal"/>
    <w:rsid w:val="00887841"/>
    <w:pPr>
      <w:pBdr>
        <w:top w:val="single" w:sz="8" w:space="0" w:color="000000"/>
        <w:left w:val="single" w:sz="8" w:space="0" w:color="000000"/>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color w:val="000000"/>
      <w:sz w:val="18"/>
      <w:szCs w:val="18"/>
      <w:lang w:eastAsia="en-AU"/>
    </w:rPr>
  </w:style>
  <w:style w:type="paragraph" w:customStyle="1" w:styleId="xl85">
    <w:name w:val="xl85"/>
    <w:basedOn w:val="Normal"/>
    <w:rsid w:val="00887841"/>
    <w:pPr>
      <w:spacing w:before="100" w:beforeAutospacing="1" w:after="100" w:afterAutospacing="1" w:line="240" w:lineRule="auto"/>
    </w:pPr>
    <w:rPr>
      <w:rFonts w:ascii="Times New Roman" w:eastAsia="Times New Roman" w:hAnsi="Times New Roman"/>
      <w:b/>
      <w:bCs/>
      <w:sz w:val="24"/>
      <w:szCs w:val="24"/>
      <w:lang w:eastAsia="en-AU"/>
    </w:rPr>
  </w:style>
  <w:style w:type="paragraph" w:customStyle="1" w:styleId="xl86">
    <w:name w:val="xl86"/>
    <w:basedOn w:val="Normal"/>
    <w:rsid w:val="00887841"/>
    <w:pPr>
      <w:spacing w:before="100" w:beforeAutospacing="1" w:after="100" w:afterAutospacing="1" w:line="240" w:lineRule="auto"/>
      <w:jc w:val="center"/>
    </w:pPr>
    <w:rPr>
      <w:rFonts w:ascii="Times New Roman" w:eastAsia="Times New Roman" w:hAnsi="Times New Roman"/>
      <w:b/>
      <w:bCs/>
      <w:sz w:val="24"/>
      <w:szCs w:val="24"/>
      <w:lang w:eastAsia="en-AU"/>
    </w:rPr>
  </w:style>
  <w:style w:type="character" w:customStyle="1" w:styleId="iconos">
    <w:name w:val="iconos"/>
    <w:basedOn w:val="DefaultParagraphFont"/>
    <w:rsid w:val="00F57A12"/>
  </w:style>
  <w:style w:type="paragraph" w:customStyle="1" w:styleId="m805274440811786764xxxyiv9515689934ydp18221655yiv0290036229msonormal">
    <w:name w:val="m805274440811786764xxxyiv9515689934ydp18221655yiv0290036229msonormal"/>
    <w:basedOn w:val="Normal"/>
    <w:rsid w:val="005A46B2"/>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d2edcug0">
    <w:name w:val="d2edcug0"/>
    <w:basedOn w:val="DefaultParagraphFont"/>
    <w:rsid w:val="00270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370">
      <w:bodyDiv w:val="1"/>
      <w:marLeft w:val="0"/>
      <w:marRight w:val="0"/>
      <w:marTop w:val="0"/>
      <w:marBottom w:val="0"/>
      <w:divBdr>
        <w:top w:val="none" w:sz="0" w:space="0" w:color="auto"/>
        <w:left w:val="none" w:sz="0" w:space="0" w:color="auto"/>
        <w:bottom w:val="none" w:sz="0" w:space="0" w:color="auto"/>
        <w:right w:val="none" w:sz="0" w:space="0" w:color="auto"/>
      </w:divBdr>
    </w:div>
    <w:div w:id="9649252">
      <w:bodyDiv w:val="1"/>
      <w:marLeft w:val="0"/>
      <w:marRight w:val="0"/>
      <w:marTop w:val="0"/>
      <w:marBottom w:val="0"/>
      <w:divBdr>
        <w:top w:val="none" w:sz="0" w:space="0" w:color="auto"/>
        <w:left w:val="none" w:sz="0" w:space="0" w:color="auto"/>
        <w:bottom w:val="none" w:sz="0" w:space="0" w:color="auto"/>
        <w:right w:val="none" w:sz="0" w:space="0" w:color="auto"/>
      </w:divBdr>
    </w:div>
    <w:div w:id="10768902">
      <w:bodyDiv w:val="1"/>
      <w:marLeft w:val="0"/>
      <w:marRight w:val="0"/>
      <w:marTop w:val="0"/>
      <w:marBottom w:val="0"/>
      <w:divBdr>
        <w:top w:val="none" w:sz="0" w:space="0" w:color="auto"/>
        <w:left w:val="none" w:sz="0" w:space="0" w:color="auto"/>
        <w:bottom w:val="none" w:sz="0" w:space="0" w:color="auto"/>
        <w:right w:val="none" w:sz="0" w:space="0" w:color="auto"/>
      </w:divBdr>
    </w:div>
    <w:div w:id="16204083">
      <w:bodyDiv w:val="1"/>
      <w:marLeft w:val="0"/>
      <w:marRight w:val="0"/>
      <w:marTop w:val="0"/>
      <w:marBottom w:val="0"/>
      <w:divBdr>
        <w:top w:val="none" w:sz="0" w:space="0" w:color="auto"/>
        <w:left w:val="none" w:sz="0" w:space="0" w:color="auto"/>
        <w:bottom w:val="none" w:sz="0" w:space="0" w:color="auto"/>
        <w:right w:val="none" w:sz="0" w:space="0" w:color="auto"/>
      </w:divBdr>
    </w:div>
    <w:div w:id="23949348">
      <w:bodyDiv w:val="1"/>
      <w:marLeft w:val="0"/>
      <w:marRight w:val="0"/>
      <w:marTop w:val="0"/>
      <w:marBottom w:val="0"/>
      <w:divBdr>
        <w:top w:val="none" w:sz="0" w:space="0" w:color="auto"/>
        <w:left w:val="none" w:sz="0" w:space="0" w:color="auto"/>
        <w:bottom w:val="none" w:sz="0" w:space="0" w:color="auto"/>
        <w:right w:val="none" w:sz="0" w:space="0" w:color="auto"/>
      </w:divBdr>
    </w:div>
    <w:div w:id="25562675">
      <w:bodyDiv w:val="1"/>
      <w:marLeft w:val="0"/>
      <w:marRight w:val="0"/>
      <w:marTop w:val="0"/>
      <w:marBottom w:val="0"/>
      <w:divBdr>
        <w:top w:val="none" w:sz="0" w:space="0" w:color="auto"/>
        <w:left w:val="none" w:sz="0" w:space="0" w:color="auto"/>
        <w:bottom w:val="none" w:sz="0" w:space="0" w:color="auto"/>
        <w:right w:val="none" w:sz="0" w:space="0" w:color="auto"/>
      </w:divBdr>
    </w:div>
    <w:div w:id="36131100">
      <w:bodyDiv w:val="1"/>
      <w:marLeft w:val="0"/>
      <w:marRight w:val="0"/>
      <w:marTop w:val="0"/>
      <w:marBottom w:val="0"/>
      <w:divBdr>
        <w:top w:val="none" w:sz="0" w:space="0" w:color="auto"/>
        <w:left w:val="none" w:sz="0" w:space="0" w:color="auto"/>
        <w:bottom w:val="none" w:sz="0" w:space="0" w:color="auto"/>
        <w:right w:val="none" w:sz="0" w:space="0" w:color="auto"/>
      </w:divBdr>
    </w:div>
    <w:div w:id="37820214">
      <w:bodyDiv w:val="1"/>
      <w:marLeft w:val="0"/>
      <w:marRight w:val="0"/>
      <w:marTop w:val="0"/>
      <w:marBottom w:val="0"/>
      <w:divBdr>
        <w:top w:val="none" w:sz="0" w:space="0" w:color="auto"/>
        <w:left w:val="none" w:sz="0" w:space="0" w:color="auto"/>
        <w:bottom w:val="none" w:sz="0" w:space="0" w:color="auto"/>
        <w:right w:val="none" w:sz="0" w:space="0" w:color="auto"/>
      </w:divBdr>
    </w:div>
    <w:div w:id="40833186">
      <w:bodyDiv w:val="1"/>
      <w:marLeft w:val="0"/>
      <w:marRight w:val="0"/>
      <w:marTop w:val="0"/>
      <w:marBottom w:val="0"/>
      <w:divBdr>
        <w:top w:val="none" w:sz="0" w:space="0" w:color="auto"/>
        <w:left w:val="none" w:sz="0" w:space="0" w:color="auto"/>
        <w:bottom w:val="none" w:sz="0" w:space="0" w:color="auto"/>
        <w:right w:val="none" w:sz="0" w:space="0" w:color="auto"/>
      </w:divBdr>
    </w:div>
    <w:div w:id="50007127">
      <w:bodyDiv w:val="1"/>
      <w:marLeft w:val="0"/>
      <w:marRight w:val="0"/>
      <w:marTop w:val="0"/>
      <w:marBottom w:val="0"/>
      <w:divBdr>
        <w:top w:val="none" w:sz="0" w:space="0" w:color="auto"/>
        <w:left w:val="none" w:sz="0" w:space="0" w:color="auto"/>
        <w:bottom w:val="none" w:sz="0" w:space="0" w:color="auto"/>
        <w:right w:val="none" w:sz="0" w:space="0" w:color="auto"/>
      </w:divBdr>
    </w:div>
    <w:div w:id="51806007">
      <w:bodyDiv w:val="1"/>
      <w:marLeft w:val="0"/>
      <w:marRight w:val="0"/>
      <w:marTop w:val="0"/>
      <w:marBottom w:val="0"/>
      <w:divBdr>
        <w:top w:val="none" w:sz="0" w:space="0" w:color="auto"/>
        <w:left w:val="none" w:sz="0" w:space="0" w:color="auto"/>
        <w:bottom w:val="none" w:sz="0" w:space="0" w:color="auto"/>
        <w:right w:val="none" w:sz="0" w:space="0" w:color="auto"/>
      </w:divBdr>
    </w:div>
    <w:div w:id="53965972">
      <w:bodyDiv w:val="1"/>
      <w:marLeft w:val="0"/>
      <w:marRight w:val="0"/>
      <w:marTop w:val="0"/>
      <w:marBottom w:val="0"/>
      <w:divBdr>
        <w:top w:val="none" w:sz="0" w:space="0" w:color="auto"/>
        <w:left w:val="none" w:sz="0" w:space="0" w:color="auto"/>
        <w:bottom w:val="none" w:sz="0" w:space="0" w:color="auto"/>
        <w:right w:val="none" w:sz="0" w:space="0" w:color="auto"/>
      </w:divBdr>
    </w:div>
    <w:div w:id="57216223">
      <w:bodyDiv w:val="1"/>
      <w:marLeft w:val="0"/>
      <w:marRight w:val="0"/>
      <w:marTop w:val="0"/>
      <w:marBottom w:val="0"/>
      <w:divBdr>
        <w:top w:val="none" w:sz="0" w:space="0" w:color="auto"/>
        <w:left w:val="none" w:sz="0" w:space="0" w:color="auto"/>
        <w:bottom w:val="none" w:sz="0" w:space="0" w:color="auto"/>
        <w:right w:val="none" w:sz="0" w:space="0" w:color="auto"/>
      </w:divBdr>
    </w:div>
    <w:div w:id="60492330">
      <w:bodyDiv w:val="1"/>
      <w:marLeft w:val="0"/>
      <w:marRight w:val="0"/>
      <w:marTop w:val="0"/>
      <w:marBottom w:val="0"/>
      <w:divBdr>
        <w:top w:val="none" w:sz="0" w:space="0" w:color="auto"/>
        <w:left w:val="none" w:sz="0" w:space="0" w:color="auto"/>
        <w:bottom w:val="none" w:sz="0" w:space="0" w:color="auto"/>
        <w:right w:val="none" w:sz="0" w:space="0" w:color="auto"/>
      </w:divBdr>
    </w:div>
    <w:div w:id="70003610">
      <w:bodyDiv w:val="1"/>
      <w:marLeft w:val="0"/>
      <w:marRight w:val="0"/>
      <w:marTop w:val="0"/>
      <w:marBottom w:val="0"/>
      <w:divBdr>
        <w:top w:val="none" w:sz="0" w:space="0" w:color="auto"/>
        <w:left w:val="none" w:sz="0" w:space="0" w:color="auto"/>
        <w:bottom w:val="none" w:sz="0" w:space="0" w:color="auto"/>
        <w:right w:val="none" w:sz="0" w:space="0" w:color="auto"/>
      </w:divBdr>
    </w:div>
    <w:div w:id="72433467">
      <w:bodyDiv w:val="1"/>
      <w:marLeft w:val="0"/>
      <w:marRight w:val="0"/>
      <w:marTop w:val="0"/>
      <w:marBottom w:val="0"/>
      <w:divBdr>
        <w:top w:val="none" w:sz="0" w:space="0" w:color="auto"/>
        <w:left w:val="none" w:sz="0" w:space="0" w:color="auto"/>
        <w:bottom w:val="none" w:sz="0" w:space="0" w:color="auto"/>
        <w:right w:val="none" w:sz="0" w:space="0" w:color="auto"/>
      </w:divBdr>
    </w:div>
    <w:div w:id="78216812">
      <w:bodyDiv w:val="1"/>
      <w:marLeft w:val="0"/>
      <w:marRight w:val="0"/>
      <w:marTop w:val="0"/>
      <w:marBottom w:val="0"/>
      <w:divBdr>
        <w:top w:val="none" w:sz="0" w:space="0" w:color="auto"/>
        <w:left w:val="none" w:sz="0" w:space="0" w:color="auto"/>
        <w:bottom w:val="none" w:sz="0" w:space="0" w:color="auto"/>
        <w:right w:val="none" w:sz="0" w:space="0" w:color="auto"/>
      </w:divBdr>
    </w:div>
    <w:div w:id="81026371">
      <w:bodyDiv w:val="1"/>
      <w:marLeft w:val="0"/>
      <w:marRight w:val="0"/>
      <w:marTop w:val="0"/>
      <w:marBottom w:val="0"/>
      <w:divBdr>
        <w:top w:val="none" w:sz="0" w:space="0" w:color="auto"/>
        <w:left w:val="none" w:sz="0" w:space="0" w:color="auto"/>
        <w:bottom w:val="none" w:sz="0" w:space="0" w:color="auto"/>
        <w:right w:val="none" w:sz="0" w:space="0" w:color="auto"/>
      </w:divBdr>
    </w:div>
    <w:div w:id="98379335">
      <w:bodyDiv w:val="1"/>
      <w:marLeft w:val="0"/>
      <w:marRight w:val="0"/>
      <w:marTop w:val="0"/>
      <w:marBottom w:val="0"/>
      <w:divBdr>
        <w:top w:val="none" w:sz="0" w:space="0" w:color="auto"/>
        <w:left w:val="none" w:sz="0" w:space="0" w:color="auto"/>
        <w:bottom w:val="none" w:sz="0" w:space="0" w:color="auto"/>
        <w:right w:val="none" w:sz="0" w:space="0" w:color="auto"/>
      </w:divBdr>
    </w:div>
    <w:div w:id="109714434">
      <w:bodyDiv w:val="1"/>
      <w:marLeft w:val="0"/>
      <w:marRight w:val="0"/>
      <w:marTop w:val="0"/>
      <w:marBottom w:val="0"/>
      <w:divBdr>
        <w:top w:val="none" w:sz="0" w:space="0" w:color="auto"/>
        <w:left w:val="none" w:sz="0" w:space="0" w:color="auto"/>
        <w:bottom w:val="none" w:sz="0" w:space="0" w:color="auto"/>
        <w:right w:val="none" w:sz="0" w:space="0" w:color="auto"/>
      </w:divBdr>
    </w:div>
    <w:div w:id="113251300">
      <w:bodyDiv w:val="1"/>
      <w:marLeft w:val="0"/>
      <w:marRight w:val="0"/>
      <w:marTop w:val="0"/>
      <w:marBottom w:val="0"/>
      <w:divBdr>
        <w:top w:val="none" w:sz="0" w:space="0" w:color="auto"/>
        <w:left w:val="none" w:sz="0" w:space="0" w:color="auto"/>
        <w:bottom w:val="none" w:sz="0" w:space="0" w:color="auto"/>
        <w:right w:val="none" w:sz="0" w:space="0" w:color="auto"/>
      </w:divBdr>
    </w:div>
    <w:div w:id="114955309">
      <w:bodyDiv w:val="1"/>
      <w:marLeft w:val="0"/>
      <w:marRight w:val="0"/>
      <w:marTop w:val="0"/>
      <w:marBottom w:val="0"/>
      <w:divBdr>
        <w:top w:val="none" w:sz="0" w:space="0" w:color="auto"/>
        <w:left w:val="none" w:sz="0" w:space="0" w:color="auto"/>
        <w:bottom w:val="none" w:sz="0" w:space="0" w:color="auto"/>
        <w:right w:val="none" w:sz="0" w:space="0" w:color="auto"/>
      </w:divBdr>
    </w:div>
    <w:div w:id="119963597">
      <w:bodyDiv w:val="1"/>
      <w:marLeft w:val="0"/>
      <w:marRight w:val="0"/>
      <w:marTop w:val="0"/>
      <w:marBottom w:val="0"/>
      <w:divBdr>
        <w:top w:val="none" w:sz="0" w:space="0" w:color="auto"/>
        <w:left w:val="none" w:sz="0" w:space="0" w:color="auto"/>
        <w:bottom w:val="none" w:sz="0" w:space="0" w:color="auto"/>
        <w:right w:val="none" w:sz="0" w:space="0" w:color="auto"/>
      </w:divBdr>
      <w:divsChild>
        <w:div w:id="309331882">
          <w:marLeft w:val="0"/>
          <w:marRight w:val="0"/>
          <w:marTop w:val="0"/>
          <w:marBottom w:val="0"/>
          <w:divBdr>
            <w:top w:val="none" w:sz="0" w:space="0" w:color="auto"/>
            <w:left w:val="none" w:sz="0" w:space="0" w:color="auto"/>
            <w:bottom w:val="none" w:sz="0" w:space="0" w:color="auto"/>
            <w:right w:val="none" w:sz="0" w:space="0" w:color="auto"/>
          </w:divBdr>
          <w:divsChild>
            <w:div w:id="1702896049">
              <w:marLeft w:val="0"/>
              <w:marRight w:val="0"/>
              <w:marTop w:val="0"/>
              <w:marBottom w:val="0"/>
              <w:divBdr>
                <w:top w:val="none" w:sz="0" w:space="0" w:color="auto"/>
                <w:left w:val="none" w:sz="0" w:space="0" w:color="auto"/>
                <w:bottom w:val="none" w:sz="0" w:space="0" w:color="auto"/>
                <w:right w:val="none" w:sz="0" w:space="0" w:color="auto"/>
              </w:divBdr>
              <w:divsChild>
                <w:div w:id="1072855468">
                  <w:marLeft w:val="0"/>
                  <w:marRight w:val="0"/>
                  <w:marTop w:val="0"/>
                  <w:marBottom w:val="0"/>
                  <w:divBdr>
                    <w:top w:val="none" w:sz="0" w:space="0" w:color="auto"/>
                    <w:left w:val="none" w:sz="0" w:space="0" w:color="auto"/>
                    <w:bottom w:val="none" w:sz="0" w:space="0" w:color="auto"/>
                    <w:right w:val="none" w:sz="0" w:space="0" w:color="auto"/>
                  </w:divBdr>
                  <w:divsChild>
                    <w:div w:id="242760526">
                      <w:marLeft w:val="0"/>
                      <w:marRight w:val="0"/>
                      <w:marTop w:val="0"/>
                      <w:marBottom w:val="0"/>
                      <w:divBdr>
                        <w:top w:val="none" w:sz="0" w:space="0" w:color="auto"/>
                        <w:left w:val="none" w:sz="0" w:space="0" w:color="auto"/>
                        <w:bottom w:val="none" w:sz="0" w:space="0" w:color="auto"/>
                        <w:right w:val="none" w:sz="0" w:space="0" w:color="auto"/>
                      </w:divBdr>
                      <w:divsChild>
                        <w:div w:id="186721730">
                          <w:marLeft w:val="0"/>
                          <w:marRight w:val="0"/>
                          <w:marTop w:val="0"/>
                          <w:marBottom w:val="0"/>
                          <w:divBdr>
                            <w:top w:val="none" w:sz="0" w:space="0" w:color="auto"/>
                            <w:left w:val="none" w:sz="0" w:space="0" w:color="auto"/>
                            <w:bottom w:val="none" w:sz="0" w:space="0" w:color="auto"/>
                            <w:right w:val="none" w:sz="0" w:space="0" w:color="auto"/>
                          </w:divBdr>
                          <w:divsChild>
                            <w:div w:id="14578273">
                              <w:marLeft w:val="0"/>
                              <w:marRight w:val="0"/>
                              <w:marTop w:val="0"/>
                              <w:marBottom w:val="0"/>
                              <w:divBdr>
                                <w:top w:val="none" w:sz="0" w:space="0" w:color="auto"/>
                                <w:left w:val="none" w:sz="0" w:space="0" w:color="auto"/>
                                <w:bottom w:val="none" w:sz="0" w:space="0" w:color="auto"/>
                                <w:right w:val="none" w:sz="0" w:space="0" w:color="auto"/>
                              </w:divBdr>
                              <w:divsChild>
                                <w:div w:id="1343162986">
                                  <w:marLeft w:val="0"/>
                                  <w:marRight w:val="0"/>
                                  <w:marTop w:val="0"/>
                                  <w:marBottom w:val="0"/>
                                  <w:divBdr>
                                    <w:top w:val="none" w:sz="0" w:space="0" w:color="auto"/>
                                    <w:left w:val="none" w:sz="0" w:space="0" w:color="auto"/>
                                    <w:bottom w:val="none" w:sz="0" w:space="0" w:color="auto"/>
                                    <w:right w:val="none" w:sz="0" w:space="0" w:color="auto"/>
                                  </w:divBdr>
                                  <w:divsChild>
                                    <w:div w:id="858471524">
                                      <w:marLeft w:val="0"/>
                                      <w:marRight w:val="0"/>
                                      <w:marTop w:val="0"/>
                                      <w:marBottom w:val="0"/>
                                      <w:divBdr>
                                        <w:top w:val="none" w:sz="0" w:space="0" w:color="auto"/>
                                        <w:left w:val="none" w:sz="0" w:space="0" w:color="auto"/>
                                        <w:bottom w:val="none" w:sz="0" w:space="0" w:color="auto"/>
                                        <w:right w:val="none" w:sz="0" w:space="0" w:color="auto"/>
                                      </w:divBdr>
                                      <w:divsChild>
                                        <w:div w:id="1944993744">
                                          <w:marLeft w:val="0"/>
                                          <w:marRight w:val="0"/>
                                          <w:marTop w:val="0"/>
                                          <w:marBottom w:val="0"/>
                                          <w:divBdr>
                                            <w:top w:val="none" w:sz="0" w:space="0" w:color="auto"/>
                                            <w:left w:val="single" w:sz="12" w:space="4" w:color="1010FF"/>
                                            <w:bottom w:val="none" w:sz="0" w:space="0" w:color="auto"/>
                                            <w:right w:val="none" w:sz="0" w:space="0" w:color="auto"/>
                                          </w:divBdr>
                                          <w:divsChild>
                                            <w:div w:id="1027415282">
                                              <w:marLeft w:val="0"/>
                                              <w:marRight w:val="0"/>
                                              <w:marTop w:val="0"/>
                                              <w:marBottom w:val="0"/>
                                              <w:divBdr>
                                                <w:top w:val="none" w:sz="0" w:space="0" w:color="auto"/>
                                                <w:left w:val="none" w:sz="0" w:space="0" w:color="auto"/>
                                                <w:bottom w:val="none" w:sz="0" w:space="0" w:color="auto"/>
                                                <w:right w:val="none" w:sz="0" w:space="0" w:color="auto"/>
                                              </w:divBdr>
                                              <w:divsChild>
                                                <w:div w:id="1496144767">
                                                  <w:marLeft w:val="0"/>
                                                  <w:marRight w:val="0"/>
                                                  <w:marTop w:val="0"/>
                                                  <w:marBottom w:val="0"/>
                                                  <w:divBdr>
                                                    <w:top w:val="none" w:sz="0" w:space="0" w:color="auto"/>
                                                    <w:left w:val="none" w:sz="0" w:space="0" w:color="auto"/>
                                                    <w:bottom w:val="none" w:sz="0" w:space="0" w:color="auto"/>
                                                    <w:right w:val="none" w:sz="0" w:space="0" w:color="auto"/>
                                                  </w:divBdr>
                                                  <w:divsChild>
                                                    <w:div w:id="1246497598">
                                                      <w:marLeft w:val="0"/>
                                                      <w:marRight w:val="0"/>
                                                      <w:marTop w:val="0"/>
                                                      <w:marBottom w:val="0"/>
                                                      <w:divBdr>
                                                        <w:top w:val="none" w:sz="0" w:space="0" w:color="auto"/>
                                                        <w:left w:val="none" w:sz="0" w:space="0" w:color="auto"/>
                                                        <w:bottom w:val="none" w:sz="0" w:space="0" w:color="auto"/>
                                                        <w:right w:val="none" w:sz="0" w:space="0" w:color="auto"/>
                                                      </w:divBdr>
                                                      <w:divsChild>
                                                        <w:div w:id="1097094145">
                                                          <w:marLeft w:val="0"/>
                                                          <w:marRight w:val="0"/>
                                                          <w:marTop w:val="0"/>
                                                          <w:marBottom w:val="0"/>
                                                          <w:divBdr>
                                                            <w:top w:val="none" w:sz="0" w:space="0" w:color="auto"/>
                                                            <w:left w:val="none" w:sz="0" w:space="0" w:color="auto"/>
                                                            <w:bottom w:val="none" w:sz="0" w:space="0" w:color="auto"/>
                                                            <w:right w:val="none" w:sz="0" w:space="0" w:color="auto"/>
                                                          </w:divBdr>
                                                          <w:divsChild>
                                                            <w:div w:id="1094588746">
                                                              <w:marLeft w:val="0"/>
                                                              <w:marRight w:val="0"/>
                                                              <w:marTop w:val="0"/>
                                                              <w:marBottom w:val="0"/>
                                                              <w:divBdr>
                                                                <w:top w:val="none" w:sz="0" w:space="0" w:color="auto"/>
                                                                <w:left w:val="single" w:sz="12" w:space="4" w:color="1010FF"/>
                                                                <w:bottom w:val="none" w:sz="0" w:space="0" w:color="auto"/>
                                                                <w:right w:val="none" w:sz="0" w:space="0" w:color="auto"/>
                                                              </w:divBdr>
                                                              <w:divsChild>
                                                                <w:div w:id="776217044">
                                                                  <w:marLeft w:val="0"/>
                                                                  <w:marRight w:val="0"/>
                                                                  <w:marTop w:val="0"/>
                                                                  <w:marBottom w:val="0"/>
                                                                  <w:divBdr>
                                                                    <w:top w:val="none" w:sz="0" w:space="0" w:color="auto"/>
                                                                    <w:left w:val="none" w:sz="0" w:space="0" w:color="auto"/>
                                                                    <w:bottom w:val="none" w:sz="0" w:space="0" w:color="auto"/>
                                                                    <w:right w:val="none" w:sz="0" w:space="0" w:color="auto"/>
                                                                  </w:divBdr>
                                                                  <w:divsChild>
                                                                    <w:div w:id="1135871418">
                                                                      <w:marLeft w:val="0"/>
                                                                      <w:marRight w:val="0"/>
                                                                      <w:marTop w:val="0"/>
                                                                      <w:marBottom w:val="0"/>
                                                                      <w:divBdr>
                                                                        <w:top w:val="none" w:sz="0" w:space="0" w:color="auto"/>
                                                                        <w:left w:val="none" w:sz="0" w:space="0" w:color="auto"/>
                                                                        <w:bottom w:val="none" w:sz="0" w:space="0" w:color="auto"/>
                                                                        <w:right w:val="none" w:sz="0" w:space="0" w:color="auto"/>
                                                                      </w:divBdr>
                                                                      <w:divsChild>
                                                                        <w:div w:id="783884108">
                                                                          <w:marLeft w:val="0"/>
                                                                          <w:marRight w:val="0"/>
                                                                          <w:marTop w:val="0"/>
                                                                          <w:marBottom w:val="0"/>
                                                                          <w:divBdr>
                                                                            <w:top w:val="none" w:sz="0" w:space="0" w:color="auto"/>
                                                                            <w:left w:val="none" w:sz="0" w:space="0" w:color="auto"/>
                                                                            <w:bottom w:val="none" w:sz="0" w:space="0" w:color="auto"/>
                                                                            <w:right w:val="none" w:sz="0" w:space="0" w:color="auto"/>
                                                                          </w:divBdr>
                                                                          <w:divsChild>
                                                                            <w:div w:id="1179270973">
                                                                              <w:marLeft w:val="0"/>
                                                                              <w:marRight w:val="0"/>
                                                                              <w:marTop w:val="0"/>
                                                                              <w:marBottom w:val="0"/>
                                                                              <w:divBdr>
                                                                                <w:top w:val="none" w:sz="0" w:space="0" w:color="auto"/>
                                                                                <w:left w:val="none" w:sz="0" w:space="0" w:color="auto"/>
                                                                                <w:bottom w:val="none" w:sz="0" w:space="0" w:color="auto"/>
                                                                                <w:right w:val="none" w:sz="0" w:space="0" w:color="auto"/>
                                                                              </w:divBdr>
                                                                              <w:divsChild>
                                                                                <w:div w:id="2056654117">
                                                                                  <w:marLeft w:val="0"/>
                                                                                  <w:marRight w:val="0"/>
                                                                                  <w:marTop w:val="0"/>
                                                                                  <w:marBottom w:val="0"/>
                                                                                  <w:divBdr>
                                                                                    <w:top w:val="none" w:sz="0" w:space="0" w:color="auto"/>
                                                                                    <w:left w:val="none" w:sz="0" w:space="0" w:color="auto"/>
                                                                                    <w:bottom w:val="none" w:sz="0" w:space="0" w:color="auto"/>
                                                                                    <w:right w:val="none" w:sz="0" w:space="0" w:color="auto"/>
                                                                                  </w:divBdr>
                                                                                  <w:divsChild>
                                                                                    <w:div w:id="933589537">
                                                                                      <w:marLeft w:val="0"/>
                                                                                      <w:marRight w:val="0"/>
                                                                                      <w:marTop w:val="0"/>
                                                                                      <w:marBottom w:val="0"/>
                                                                                      <w:divBdr>
                                                                                        <w:top w:val="none" w:sz="0" w:space="0" w:color="auto"/>
                                                                                        <w:left w:val="none" w:sz="0" w:space="0" w:color="auto"/>
                                                                                        <w:bottom w:val="none" w:sz="0" w:space="0" w:color="auto"/>
                                                                                        <w:right w:val="none" w:sz="0" w:space="0" w:color="auto"/>
                                                                                      </w:divBdr>
                                                                                      <w:divsChild>
                                                                                        <w:div w:id="1444304790">
                                                                                          <w:marLeft w:val="0"/>
                                                                                          <w:marRight w:val="0"/>
                                                                                          <w:marTop w:val="0"/>
                                                                                          <w:marBottom w:val="0"/>
                                                                                          <w:divBdr>
                                                                                            <w:top w:val="none" w:sz="0" w:space="0" w:color="auto"/>
                                                                                            <w:left w:val="none" w:sz="0" w:space="0" w:color="auto"/>
                                                                                            <w:bottom w:val="none" w:sz="0" w:space="0" w:color="auto"/>
                                                                                            <w:right w:val="none" w:sz="0" w:space="0" w:color="auto"/>
                                                                                          </w:divBdr>
                                                                                          <w:divsChild>
                                                                                            <w:div w:id="1767269585">
                                                                                              <w:marLeft w:val="0"/>
                                                                                              <w:marRight w:val="0"/>
                                                                                              <w:marTop w:val="0"/>
                                                                                              <w:marBottom w:val="0"/>
                                                                                              <w:divBdr>
                                                                                                <w:top w:val="none" w:sz="0" w:space="0" w:color="auto"/>
                                                                                                <w:left w:val="none" w:sz="0" w:space="0" w:color="auto"/>
                                                                                                <w:bottom w:val="none" w:sz="0" w:space="0" w:color="auto"/>
                                                                                                <w:right w:val="none" w:sz="0" w:space="0" w:color="auto"/>
                                                                                              </w:divBdr>
                                                                                              <w:divsChild>
                                                                                                <w:div w:id="395207363">
                                                                                                  <w:marLeft w:val="0"/>
                                                                                                  <w:marRight w:val="0"/>
                                                                                                  <w:marTop w:val="0"/>
                                                                                                  <w:marBottom w:val="0"/>
                                                                                                  <w:divBdr>
                                                                                                    <w:top w:val="none" w:sz="0" w:space="0" w:color="auto"/>
                                                                                                    <w:left w:val="none" w:sz="0" w:space="0" w:color="auto"/>
                                                                                                    <w:bottom w:val="none" w:sz="0" w:space="0" w:color="auto"/>
                                                                                                    <w:right w:val="none" w:sz="0" w:space="0" w:color="auto"/>
                                                                                                  </w:divBdr>
                                                                                                  <w:divsChild>
                                                                                                    <w:div w:id="1728190353">
                                                                                                      <w:marLeft w:val="0"/>
                                                                                                      <w:marRight w:val="0"/>
                                                                                                      <w:marTop w:val="0"/>
                                                                                                      <w:marBottom w:val="0"/>
                                                                                                      <w:divBdr>
                                                                                                        <w:top w:val="none" w:sz="0" w:space="0" w:color="auto"/>
                                                                                                        <w:left w:val="none" w:sz="0" w:space="0" w:color="auto"/>
                                                                                                        <w:bottom w:val="none" w:sz="0" w:space="0" w:color="auto"/>
                                                                                                        <w:right w:val="none" w:sz="0" w:space="0" w:color="auto"/>
                                                                                                      </w:divBdr>
                                                                                                      <w:divsChild>
                                                                                                        <w:div w:id="1082795140">
                                                                                                          <w:marLeft w:val="0"/>
                                                                                                          <w:marRight w:val="0"/>
                                                                                                          <w:marTop w:val="0"/>
                                                                                                          <w:marBottom w:val="0"/>
                                                                                                          <w:divBdr>
                                                                                                            <w:top w:val="none" w:sz="0" w:space="0" w:color="auto"/>
                                                                                                            <w:left w:val="none" w:sz="0" w:space="0" w:color="auto"/>
                                                                                                            <w:bottom w:val="none" w:sz="0" w:space="0" w:color="auto"/>
                                                                                                            <w:right w:val="none" w:sz="0" w:space="0" w:color="auto"/>
                                                                                                          </w:divBdr>
                                                                                                          <w:divsChild>
                                                                                                            <w:div w:id="1505438521">
                                                                                                              <w:marLeft w:val="0"/>
                                                                                                              <w:marRight w:val="0"/>
                                                                                                              <w:marTop w:val="0"/>
                                                                                                              <w:marBottom w:val="0"/>
                                                                                                              <w:divBdr>
                                                                                                                <w:top w:val="none" w:sz="0" w:space="0" w:color="auto"/>
                                                                                                                <w:left w:val="none" w:sz="0" w:space="0" w:color="auto"/>
                                                                                                                <w:bottom w:val="none" w:sz="0" w:space="0" w:color="auto"/>
                                                                                                                <w:right w:val="none" w:sz="0" w:space="0" w:color="auto"/>
                                                                                                              </w:divBdr>
                                                                                                              <w:divsChild>
                                                                                                                <w:div w:id="514341738">
                                                                                                                  <w:marLeft w:val="0"/>
                                                                                                                  <w:marRight w:val="0"/>
                                                                                                                  <w:marTop w:val="0"/>
                                                                                                                  <w:marBottom w:val="0"/>
                                                                                                                  <w:divBdr>
                                                                                                                    <w:top w:val="none" w:sz="0" w:space="0" w:color="auto"/>
                                                                                                                    <w:left w:val="none" w:sz="0" w:space="0" w:color="auto"/>
                                                                                                                    <w:bottom w:val="none" w:sz="0" w:space="0" w:color="auto"/>
                                                                                                                    <w:right w:val="none" w:sz="0" w:space="0" w:color="auto"/>
                                                                                                                  </w:divBdr>
                                                                                                                  <w:divsChild>
                                                                                                                    <w:div w:id="1278561456">
                                                                                                                      <w:blockQuote w:val="1"/>
                                                                                                                      <w:marLeft w:val="720"/>
                                                                                                                      <w:marRight w:val="720"/>
                                                                                                                      <w:marTop w:val="100"/>
                                                                                                                      <w:marBottom w:val="100"/>
                                                                                                                      <w:divBdr>
                                                                                                                        <w:top w:val="none" w:sz="0" w:space="0" w:color="auto"/>
                                                                                                                        <w:left w:val="single" w:sz="12" w:space="0" w:color="auto"/>
                                                                                                                        <w:bottom w:val="none" w:sz="0" w:space="0" w:color="auto"/>
                                                                                                                        <w:right w:val="none" w:sz="0" w:space="0" w:color="auto"/>
                                                                                                                      </w:divBdr>
                                                                                                                      <w:divsChild>
                                                                                                                        <w:div w:id="57245410">
                                                                                                                          <w:marLeft w:val="0"/>
                                                                                                                          <w:marRight w:val="0"/>
                                                                                                                          <w:marTop w:val="0"/>
                                                                                                                          <w:marBottom w:val="0"/>
                                                                                                                          <w:divBdr>
                                                                                                                            <w:top w:val="none" w:sz="0" w:space="0" w:color="auto"/>
                                                                                                                            <w:left w:val="none" w:sz="0" w:space="0" w:color="auto"/>
                                                                                                                            <w:bottom w:val="none" w:sz="0" w:space="0" w:color="auto"/>
                                                                                                                            <w:right w:val="none" w:sz="0" w:space="0" w:color="auto"/>
                                                                                                                          </w:divBdr>
                                                                                                                          <w:divsChild>
                                                                                                                            <w:div w:id="601451077">
                                                                                                                              <w:marLeft w:val="0"/>
                                                                                                                              <w:marRight w:val="0"/>
                                                                                                                              <w:marTop w:val="0"/>
                                                                                                                              <w:marBottom w:val="0"/>
                                                                                                                              <w:divBdr>
                                                                                                                                <w:top w:val="none" w:sz="0" w:space="0" w:color="auto"/>
                                                                                                                                <w:left w:val="none" w:sz="0" w:space="0" w:color="auto"/>
                                                                                                                                <w:bottom w:val="none" w:sz="0" w:space="0" w:color="auto"/>
                                                                                                                                <w:right w:val="none" w:sz="0" w:space="0" w:color="auto"/>
                                                                                                                              </w:divBdr>
                                                                                                                              <w:divsChild>
                                                                                                                                <w:div w:id="524825524">
                                                                                                                                  <w:marLeft w:val="0"/>
                                                                                                                                  <w:marRight w:val="0"/>
                                                                                                                                  <w:marTop w:val="0"/>
                                                                                                                                  <w:marBottom w:val="0"/>
                                                                                                                                  <w:divBdr>
                                                                                                                                    <w:top w:val="none" w:sz="0" w:space="0" w:color="auto"/>
                                                                                                                                    <w:left w:val="none" w:sz="0" w:space="0" w:color="auto"/>
                                                                                                                                    <w:bottom w:val="none" w:sz="0" w:space="0" w:color="auto"/>
                                                                                                                                    <w:right w:val="none" w:sz="0" w:space="0" w:color="auto"/>
                                                                                                                                  </w:divBdr>
                                                                                                                                  <w:divsChild>
                                                                                                                                    <w:div w:id="1659843939">
                                                                                                                                      <w:marLeft w:val="0"/>
                                                                                                                                      <w:marRight w:val="0"/>
                                                                                                                                      <w:marTop w:val="0"/>
                                                                                                                                      <w:marBottom w:val="0"/>
                                                                                                                                      <w:divBdr>
                                                                                                                                        <w:top w:val="none" w:sz="0" w:space="0" w:color="auto"/>
                                                                                                                                        <w:left w:val="none" w:sz="0" w:space="0" w:color="auto"/>
                                                                                                                                        <w:bottom w:val="none" w:sz="0" w:space="0" w:color="auto"/>
                                                                                                                                        <w:right w:val="none" w:sz="0" w:space="0" w:color="auto"/>
                                                                                                                                      </w:divBdr>
                                                                                                                                      <w:divsChild>
                                                                                                                                        <w:div w:id="834683157">
                                                                                                                                          <w:marLeft w:val="0"/>
                                                                                                                                          <w:marRight w:val="0"/>
                                                                                                                                          <w:marTop w:val="0"/>
                                                                                                                                          <w:marBottom w:val="0"/>
                                                                                                                                          <w:divBdr>
                                                                                                                                            <w:top w:val="none" w:sz="0" w:space="0" w:color="auto"/>
                                                                                                                                            <w:left w:val="none" w:sz="0" w:space="0" w:color="auto"/>
                                                                                                                                            <w:bottom w:val="none" w:sz="0" w:space="0" w:color="auto"/>
                                                                                                                                            <w:right w:val="none" w:sz="0" w:space="0" w:color="auto"/>
                                                                                                                                          </w:divBdr>
                                                                                                                                          <w:divsChild>
                                                                                                                                            <w:div w:id="1971130133">
                                                                                                                                              <w:marLeft w:val="0"/>
                                                                                                                                              <w:marRight w:val="0"/>
                                                                                                                                              <w:marTop w:val="0"/>
                                                                                                                                              <w:marBottom w:val="0"/>
                                                                                                                                              <w:divBdr>
                                                                                                                                                <w:top w:val="none" w:sz="0" w:space="0" w:color="auto"/>
                                                                                                                                                <w:left w:val="none" w:sz="0" w:space="0" w:color="auto"/>
                                                                                                                                                <w:bottom w:val="none" w:sz="0" w:space="0" w:color="auto"/>
                                                                                                                                                <w:right w:val="none" w:sz="0" w:space="0" w:color="auto"/>
                                                                                                                                              </w:divBdr>
                                                                                                                                              <w:divsChild>
                                                                                                                                                <w:div w:id="972172618">
                                                                                                                                                  <w:marLeft w:val="0"/>
                                                                                                                                                  <w:marRight w:val="0"/>
                                                                                                                                                  <w:marTop w:val="0"/>
                                                                                                                                                  <w:marBottom w:val="0"/>
                                                                                                                                                  <w:divBdr>
                                                                                                                                                    <w:top w:val="none" w:sz="0" w:space="0" w:color="auto"/>
                                                                                                                                                    <w:left w:val="none" w:sz="0" w:space="0" w:color="auto"/>
                                                                                                                                                    <w:bottom w:val="none" w:sz="0" w:space="0" w:color="auto"/>
                                                                                                                                                    <w:right w:val="none" w:sz="0" w:space="0" w:color="auto"/>
                                                                                                                                                  </w:divBdr>
                                                                                                                                                  <w:divsChild>
                                                                                                                                                    <w:div w:id="1191990900">
                                                                                                                                                      <w:marLeft w:val="0"/>
                                                                                                                                                      <w:marRight w:val="0"/>
                                                                                                                                                      <w:marTop w:val="0"/>
                                                                                                                                                      <w:marBottom w:val="0"/>
                                                                                                                                                      <w:divBdr>
                                                                                                                                                        <w:top w:val="none" w:sz="0" w:space="0" w:color="auto"/>
                                                                                                                                                        <w:left w:val="none" w:sz="0" w:space="0" w:color="auto"/>
                                                                                                                                                        <w:bottom w:val="none" w:sz="0" w:space="0" w:color="auto"/>
                                                                                                                                                        <w:right w:val="none" w:sz="0" w:space="0" w:color="auto"/>
                                                                                                                                                      </w:divBdr>
                                                                                                                                                      <w:divsChild>
                                                                                                                                                        <w:div w:id="322317944">
                                                                                                                                                          <w:marLeft w:val="0"/>
                                                                                                                                                          <w:marRight w:val="0"/>
                                                                                                                                                          <w:marTop w:val="0"/>
                                                                                                                                                          <w:marBottom w:val="0"/>
                                                                                                                                                          <w:divBdr>
                                                                                                                                                            <w:top w:val="none" w:sz="0" w:space="0" w:color="auto"/>
                                                                                                                                                            <w:left w:val="none" w:sz="0" w:space="0" w:color="auto"/>
                                                                                                                                                            <w:bottom w:val="none" w:sz="0" w:space="0" w:color="auto"/>
                                                                                                                                                            <w:right w:val="none" w:sz="0" w:space="0" w:color="auto"/>
                                                                                                                                                          </w:divBdr>
                                                                                                                                                          <w:divsChild>
                                                                                                                                                            <w:div w:id="1366716788">
                                                                                                                                                              <w:marLeft w:val="0"/>
                                                                                                                                                              <w:marRight w:val="0"/>
                                                                                                                                                              <w:marTop w:val="0"/>
                                                                                                                                                              <w:marBottom w:val="0"/>
                                                                                                                                                              <w:divBdr>
                                                                                                                                                                <w:top w:val="none" w:sz="0" w:space="0" w:color="auto"/>
                                                                                                                                                                <w:left w:val="none" w:sz="0" w:space="0" w:color="auto"/>
                                                                                                                                                                <w:bottom w:val="none" w:sz="0" w:space="0" w:color="auto"/>
                                                                                                                                                                <w:right w:val="none" w:sz="0" w:space="0" w:color="auto"/>
                                                                                                                                                              </w:divBdr>
                                                                                                                                                              <w:divsChild>
                                                                                                                                                                <w:div w:id="1577011774">
                                                                                                                                                                  <w:marLeft w:val="0"/>
                                                                                                                                                                  <w:marRight w:val="0"/>
                                                                                                                                                                  <w:marTop w:val="0"/>
                                                                                                                                                                  <w:marBottom w:val="0"/>
                                                                                                                                                                  <w:divBdr>
                                                                                                                                                                    <w:top w:val="none" w:sz="0" w:space="0" w:color="auto"/>
                                                                                                                                                                    <w:left w:val="none" w:sz="0" w:space="0" w:color="auto"/>
                                                                                                                                                                    <w:bottom w:val="none" w:sz="0" w:space="0" w:color="auto"/>
                                                                                                                                                                    <w:right w:val="none" w:sz="0" w:space="0" w:color="auto"/>
                                                                                                                                                                  </w:divBdr>
                                                                                                                                                                  <w:divsChild>
                                                                                                                                                                    <w:div w:id="1924878931">
                                                                                                                                                                      <w:marLeft w:val="0"/>
                                                                                                                                                                      <w:marRight w:val="0"/>
                                                                                                                                                                      <w:marTop w:val="0"/>
                                                                                                                                                                      <w:marBottom w:val="0"/>
                                                                                                                                                                      <w:divBdr>
                                                                                                                                                                        <w:top w:val="none" w:sz="0" w:space="0" w:color="auto"/>
                                                                                                                                                                        <w:left w:val="none" w:sz="0" w:space="0" w:color="auto"/>
                                                                                                                                                                        <w:bottom w:val="none" w:sz="0" w:space="0" w:color="auto"/>
                                                                                                                                                                        <w:right w:val="none" w:sz="0" w:space="0" w:color="auto"/>
                                                                                                                                                                      </w:divBdr>
                                                                                                                                                                      <w:divsChild>
                                                                                                                                                                        <w:div w:id="404644160">
                                                                                                                                                                          <w:marLeft w:val="0"/>
                                                                                                                                                                          <w:marRight w:val="0"/>
                                                                                                                                                                          <w:marTop w:val="0"/>
                                                                                                                                                                          <w:marBottom w:val="0"/>
                                                                                                                                                                          <w:divBdr>
                                                                                                                                                                            <w:top w:val="none" w:sz="0" w:space="0" w:color="auto"/>
                                                                                                                                                                            <w:left w:val="none" w:sz="0" w:space="0" w:color="auto"/>
                                                                                                                                                                            <w:bottom w:val="none" w:sz="0" w:space="0" w:color="auto"/>
                                                                                                                                                                            <w:right w:val="none" w:sz="0" w:space="0" w:color="auto"/>
                                                                                                                                                                          </w:divBdr>
                                                                                                                                                                          <w:divsChild>
                                                                                                                                                                            <w:div w:id="2039961260">
                                                                                                                                                                              <w:marLeft w:val="0"/>
                                                                                                                                                                              <w:marRight w:val="0"/>
                                                                                                                                                                              <w:marTop w:val="0"/>
                                                                                                                                                                              <w:marBottom w:val="0"/>
                                                                                                                                                                              <w:divBdr>
                                                                                                                                                                                <w:top w:val="none" w:sz="0" w:space="0" w:color="auto"/>
                                                                                                                                                                                <w:left w:val="none" w:sz="0" w:space="0" w:color="auto"/>
                                                                                                                                                                                <w:bottom w:val="none" w:sz="0" w:space="0" w:color="auto"/>
                                                                                                                                                                                <w:right w:val="none" w:sz="0" w:space="0" w:color="auto"/>
                                                                                                                                                                              </w:divBdr>
                                                                                                                                                                              <w:divsChild>
                                                                                                                                                                                <w:div w:id="379209065">
                                                                                                                                                                                  <w:marLeft w:val="0"/>
                                                                                                                                                                                  <w:marRight w:val="0"/>
                                                                                                                                                                                  <w:marTop w:val="0"/>
                                                                                                                                                                                  <w:marBottom w:val="0"/>
                                                                                                                                                                                  <w:divBdr>
                                                                                                                                                                                    <w:top w:val="none" w:sz="0" w:space="0" w:color="auto"/>
                                                                                                                                                                                    <w:left w:val="none" w:sz="0" w:space="0" w:color="auto"/>
                                                                                                                                                                                    <w:bottom w:val="none" w:sz="0" w:space="0" w:color="auto"/>
                                                                                                                                                                                    <w:right w:val="none" w:sz="0" w:space="0" w:color="auto"/>
                                                                                                                                                                                  </w:divBdr>
                                                                                                                                                                                  <w:divsChild>
                                                                                                                                                                                    <w:div w:id="1456556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427803">
                                                                                                                                                                                          <w:marLeft w:val="0"/>
                                                                                                                                                                                          <w:marRight w:val="0"/>
                                                                                                                                                                                          <w:marTop w:val="0"/>
                                                                                                                                                                                          <w:marBottom w:val="0"/>
                                                                                                                                                                                          <w:divBdr>
                                                                                                                                                                                            <w:top w:val="none" w:sz="0" w:space="0" w:color="auto"/>
                                                                                                                                                                                            <w:left w:val="none" w:sz="0" w:space="0" w:color="auto"/>
                                                                                                                                                                                            <w:bottom w:val="none" w:sz="0" w:space="0" w:color="auto"/>
                                                                                                                                                                                            <w:right w:val="none" w:sz="0" w:space="0" w:color="auto"/>
                                                                                                                                                                                          </w:divBdr>
                                                                                                                                                                                          <w:divsChild>
                                                                                                                                                                                            <w:div w:id="2094816021">
                                                                                                                                                                                              <w:marLeft w:val="0"/>
                                                                                                                                                                                              <w:marRight w:val="0"/>
                                                                                                                                                                                              <w:marTop w:val="0"/>
                                                                                                                                                                                              <w:marBottom w:val="0"/>
                                                                                                                                                                                              <w:divBdr>
                                                                                                                                                                                                <w:top w:val="none" w:sz="0" w:space="0" w:color="auto"/>
                                                                                                                                                                                                <w:left w:val="none" w:sz="0" w:space="0" w:color="auto"/>
                                                                                                                                                                                                <w:bottom w:val="none" w:sz="0" w:space="0" w:color="auto"/>
                                                                                                                                                                                                <w:right w:val="none" w:sz="0" w:space="0" w:color="auto"/>
                                                                                                                                                                                              </w:divBdr>
                                                                                                                                                                                              <w:divsChild>
                                                                                                                                                                                                <w:div w:id="1094400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45692">
                                                                                                                                                                                                      <w:marLeft w:val="0"/>
                                                                                                                                                                                                      <w:marRight w:val="0"/>
                                                                                                                                                                                                      <w:marTop w:val="0"/>
                                                                                                                                                                                                      <w:marBottom w:val="0"/>
                                                                                                                                                                                                      <w:divBdr>
                                                                                                                                                                                                        <w:top w:val="none" w:sz="0" w:space="0" w:color="auto"/>
                                                                                                                                                                                                        <w:left w:val="none" w:sz="0" w:space="0" w:color="auto"/>
                                                                                                                                                                                                        <w:bottom w:val="none" w:sz="0" w:space="0" w:color="auto"/>
                                                                                                                                                                                                        <w:right w:val="none" w:sz="0" w:space="0" w:color="auto"/>
                                                                                                                                                                                                      </w:divBdr>
                                                                                                                                                                                                      <w:divsChild>
                                                                                                                                                                                                        <w:div w:id="524052591">
                                                                                                                                                                                                          <w:marLeft w:val="0"/>
                                                                                                                                                                                                          <w:marRight w:val="0"/>
                                                                                                                                                                                                          <w:marTop w:val="0"/>
                                                                                                                                                                                                          <w:marBottom w:val="0"/>
                                                                                                                                                                                                          <w:divBdr>
                                                                                                                                                                                                            <w:top w:val="none" w:sz="0" w:space="0" w:color="auto"/>
                                                                                                                                                                                                            <w:left w:val="none" w:sz="0" w:space="0" w:color="auto"/>
                                                                                                                                                                                                            <w:bottom w:val="none" w:sz="0" w:space="0" w:color="auto"/>
                                                                                                                                                                                                            <w:right w:val="none" w:sz="0" w:space="0" w:color="auto"/>
                                                                                                                                                                                                          </w:divBdr>
                                                                                                                                                                                                          <w:divsChild>
                                                                                                                                                                                                            <w:div w:id="2080321346">
                                                                                                                                                                                                              <w:marLeft w:val="0"/>
                                                                                                                                                                                                              <w:marRight w:val="0"/>
                                                                                                                                                                                                              <w:marTop w:val="0"/>
                                                                                                                                                                                                              <w:marBottom w:val="0"/>
                                                                                                                                                                                                              <w:divBdr>
                                                                                                                                                                                                                <w:top w:val="none" w:sz="0" w:space="0" w:color="auto"/>
                                                                                                                                                                                                                <w:left w:val="none" w:sz="0" w:space="0" w:color="auto"/>
                                                                                                                                                                                                                <w:bottom w:val="none" w:sz="0" w:space="0" w:color="auto"/>
                                                                                                                                                                                                                <w:right w:val="none" w:sz="0" w:space="0" w:color="auto"/>
                                                                                                                                                                                                              </w:divBdr>
                                                                                                                                                                                                              <w:divsChild>
                                                                                                                                                                                                                <w:div w:id="850921362">
                                                                                                                                                                                                                  <w:marLeft w:val="0"/>
                                                                                                                                                                                                                  <w:marRight w:val="0"/>
                                                                                                                                                                                                                  <w:marTop w:val="0"/>
                                                                                                                                                                                                                  <w:marBottom w:val="0"/>
                                                                                                                                                                                                                  <w:divBdr>
                                                                                                                                                                                                                    <w:top w:val="none" w:sz="0" w:space="0" w:color="auto"/>
                                                                                                                                                                                                                    <w:left w:val="none" w:sz="0" w:space="0" w:color="auto"/>
                                                                                                                                                                                                                    <w:bottom w:val="none" w:sz="0" w:space="0" w:color="auto"/>
                                                                                                                                                                                                                    <w:right w:val="none" w:sz="0" w:space="0" w:color="auto"/>
                                                                                                                                                                                                                  </w:divBdr>
                                                                                                                                                                                                                  <w:divsChild>
                                                                                                                                                                                                                    <w:div w:id="1733115009">
                                                                                                                                                                                                                      <w:marLeft w:val="0"/>
                                                                                                                                                                                                                      <w:marRight w:val="0"/>
                                                                                                                                                                                                                      <w:marTop w:val="0"/>
                                                                                                                                                                                                                      <w:marBottom w:val="0"/>
                                                                                                                                                                                                                      <w:divBdr>
                                                                                                                                                                                                                        <w:top w:val="none" w:sz="0" w:space="0" w:color="auto"/>
                                                                                                                                                                                                                        <w:left w:val="none" w:sz="0" w:space="0" w:color="auto"/>
                                                                                                                                                                                                                        <w:bottom w:val="none" w:sz="0" w:space="0" w:color="auto"/>
                                                                                                                                                                                                                        <w:right w:val="none" w:sz="0" w:space="0" w:color="auto"/>
                                                                                                                                                                                                                      </w:divBdr>
                                                                                                                                                                                                                      <w:divsChild>
                                                                                                                                                                                                                        <w:div w:id="1163862495">
                                                                                                                                                                                                                          <w:marLeft w:val="0"/>
                                                                                                                                                                                                                          <w:marRight w:val="0"/>
                                                                                                                                                                                                                          <w:marTop w:val="0"/>
                                                                                                                                                                                                                          <w:marBottom w:val="0"/>
                                                                                                                                                                                                                          <w:divBdr>
                                                                                                                                                                                                                            <w:top w:val="none" w:sz="0" w:space="0" w:color="auto"/>
                                                                                                                                                                                                                            <w:left w:val="none" w:sz="0" w:space="0" w:color="auto"/>
                                                                                                                                                                                                                            <w:bottom w:val="none" w:sz="0" w:space="0" w:color="auto"/>
                                                                                                                                                                                                                            <w:right w:val="none" w:sz="0" w:space="0" w:color="auto"/>
                                                                                                                                                                                                                          </w:divBdr>
                                                                                                                                                                                                                          <w:divsChild>
                                                                                                                                                                                                                            <w:div w:id="284314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874019">
                                                                                                                                                                                                                                  <w:marLeft w:val="0"/>
                                                                                                                                                                                                                                  <w:marRight w:val="0"/>
                                                                                                                                                                                                                                  <w:marTop w:val="0"/>
                                                                                                                                                                                                                                  <w:marBottom w:val="0"/>
                                                                                                                                                                                                                                  <w:divBdr>
                                                                                                                                                                                                                                    <w:top w:val="none" w:sz="0" w:space="0" w:color="auto"/>
                                                                                                                                                                                                                                    <w:left w:val="none" w:sz="0" w:space="0" w:color="auto"/>
                                                                                                                                                                                                                                    <w:bottom w:val="none" w:sz="0" w:space="0" w:color="auto"/>
                                                                                                                                                                                                                                    <w:right w:val="none" w:sz="0" w:space="0" w:color="auto"/>
                                                                                                                                                                                                                                  </w:divBdr>
                                                                                                                                                                                                                                  <w:divsChild>
                                                                                                                                                                                                                                    <w:div w:id="1479419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060804">
                                                                                                                                                                                                                                          <w:marLeft w:val="0"/>
                                                                                                                                                                                                                                          <w:marRight w:val="0"/>
                                                                                                                                                                                                                                          <w:marTop w:val="0"/>
                                                                                                                                                                                                                                          <w:marBottom w:val="0"/>
                                                                                                                                                                                                                                          <w:divBdr>
                                                                                                                                                                                                                                            <w:top w:val="none" w:sz="0" w:space="0" w:color="auto"/>
                                                                                                                                                                                                                                            <w:left w:val="none" w:sz="0" w:space="0" w:color="auto"/>
                                                                                                                                                                                                                                            <w:bottom w:val="none" w:sz="0" w:space="0" w:color="auto"/>
                                                                                                                                                                                                                                            <w:right w:val="none" w:sz="0" w:space="0" w:color="auto"/>
                                                                                                                                                                                                                                          </w:divBdr>
                                                                                                                                                                                                                                        </w:div>
                                                                                                                                                                                                                                      </w:divsChild>
                                                                                                                                                                                                                                    </w:div>
                                                                                                                                                                                                                                    <w:div w:id="2134592707">
                                                                                                                                                                                                                                      <w:marLeft w:val="0"/>
                                                                                                                                                                                                                                      <w:marRight w:val="0"/>
                                                                                                                                                                                                                                      <w:marTop w:val="0"/>
                                                                                                                                                                                                                                      <w:marBottom w:val="0"/>
                                                                                                                                                                                                                                      <w:divBdr>
                                                                                                                                                                                                                                        <w:top w:val="none" w:sz="0" w:space="0" w:color="auto"/>
                                                                                                                                                                                                                                        <w:left w:val="none" w:sz="0" w:space="0" w:color="auto"/>
                                                                                                                                                                                                                                        <w:bottom w:val="none" w:sz="0" w:space="0" w:color="auto"/>
                                                                                                                                                                                                                                        <w:right w:val="none" w:sz="0" w:space="0" w:color="auto"/>
                                                                                                                                                                                                                                      </w:divBdr>
                                                                                                                                                                                                                                      <w:divsChild>
                                                                                                                                                                                                                                        <w:div w:id="736635386">
                                                                                                                                                                                                                                          <w:marLeft w:val="0"/>
                                                                                                                                                                                                                                          <w:marRight w:val="0"/>
                                                                                                                                                                                                                                          <w:marTop w:val="0"/>
                                                                                                                                                                                                                                          <w:marBottom w:val="0"/>
                                                                                                                                                                                                                                          <w:divBdr>
                                                                                                                                                                                                                                            <w:top w:val="none" w:sz="0" w:space="0" w:color="auto"/>
                                                                                                                                                                                                                                            <w:left w:val="none" w:sz="0" w:space="0" w:color="auto"/>
                                                                                                                                                                                                                                            <w:bottom w:val="none" w:sz="0" w:space="0" w:color="auto"/>
                                                                                                                                                                                                                                            <w:right w:val="none" w:sz="0" w:space="0" w:color="auto"/>
                                                                                                                                                                                                                                          </w:divBdr>
                                                                                                                                                                                                                                          <w:divsChild>
                                                                                                                                                                                                                                            <w:div w:id="1443573694">
                                                                                                                                                                                                                                              <w:marLeft w:val="0"/>
                                                                                                                                                                                                                                              <w:marRight w:val="0"/>
                                                                                                                                                                                                                                              <w:marTop w:val="0"/>
                                                                                                                                                                                                                                              <w:marBottom w:val="0"/>
                                                                                                                                                                                                                                              <w:divBdr>
                                                                                                                                                                                                                                                <w:top w:val="none" w:sz="0" w:space="0" w:color="auto"/>
                                                                                                                                                                                                                                                <w:left w:val="none" w:sz="0" w:space="0" w:color="auto"/>
                                                                                                                                                                                                                                                <w:bottom w:val="none" w:sz="0" w:space="0" w:color="auto"/>
                                                                                                                                                                                                                                                <w:right w:val="none" w:sz="0" w:space="0" w:color="auto"/>
                                                                                                                                                                                                                                              </w:divBdr>
                                                                                                                                                                                                                                              <w:divsChild>
                                                                                                                                                                                                                                                <w:div w:id="317030364">
                                                                                                                                                                                                                                                  <w:marLeft w:val="0"/>
                                                                                                                                                                                                                                                  <w:marRight w:val="0"/>
                                                                                                                                                                                                                                                  <w:marTop w:val="0"/>
                                                                                                                                                                                                                                                  <w:marBottom w:val="0"/>
                                                                                                                                                                                                                                                  <w:divBdr>
                                                                                                                                                                                                                                                    <w:top w:val="none" w:sz="0" w:space="0" w:color="auto"/>
                                                                                                                                                                                                                                                    <w:left w:val="none" w:sz="0" w:space="0" w:color="auto"/>
                                                                                                                                                                                                                                                    <w:bottom w:val="none" w:sz="0" w:space="0" w:color="auto"/>
                                                                                                                                                                                                                                                    <w:right w:val="none" w:sz="0" w:space="0" w:color="auto"/>
                                                                                                                                                                                                                                                  </w:divBdr>
                                                                                                                                                                                                                                                  <w:divsChild>
                                                                                                                                                                                                                                                    <w:div w:id="1556819445">
                                                                                                                                                                                                                                                      <w:marLeft w:val="0"/>
                                                                                                                                                                                                                                                      <w:marRight w:val="0"/>
                                                                                                                                                                                                                                                      <w:marTop w:val="0"/>
                                                                                                                                                                                                                                                      <w:marBottom w:val="0"/>
                                                                                                                                                                                                                                                      <w:divBdr>
                                                                                                                                                                                                                                                        <w:top w:val="none" w:sz="0" w:space="0" w:color="auto"/>
                                                                                                                                                                                                                                                        <w:left w:val="none" w:sz="0" w:space="0" w:color="auto"/>
                                                                                                                                                                                                                                                        <w:bottom w:val="none" w:sz="0" w:space="0" w:color="auto"/>
                                                                                                                                                                                                                                                        <w:right w:val="none" w:sz="0" w:space="0" w:color="auto"/>
                                                                                                                                                                                                                                                      </w:divBdr>
                                                                                                                                                                                                                                                      <w:divsChild>
                                                                                                                                                                                                                                                        <w:div w:id="1572959072">
                                                                                                                                                                                                                                                          <w:marLeft w:val="0"/>
                                                                                                                                                                                                                                                          <w:marRight w:val="0"/>
                                                                                                                                                                                                                                                          <w:marTop w:val="0"/>
                                                                                                                                                                                                                                                          <w:marBottom w:val="0"/>
                                                                                                                                                                                                                                                          <w:divBdr>
                                                                                                                                                                                                                                                            <w:top w:val="none" w:sz="0" w:space="0" w:color="auto"/>
                                                                                                                                                                                                                                                            <w:left w:val="none" w:sz="0" w:space="0" w:color="auto"/>
                                                                                                                                                                                                                                                            <w:bottom w:val="none" w:sz="0" w:space="0" w:color="auto"/>
                                                                                                                                                                                                                                                            <w:right w:val="none" w:sz="0" w:space="0" w:color="auto"/>
                                                                                                                                                                                                                                                          </w:divBdr>
                                                                                                                                                                                                                                                          <w:divsChild>
                                                                                                                                                                                                                                                            <w:div w:id="279842125">
                                                                                                                                                                                                                                                              <w:marLeft w:val="0"/>
                                                                                                                                                                                                                                                              <w:marRight w:val="0"/>
                                                                                                                                                                                                                                                              <w:marTop w:val="0"/>
                                                                                                                                                                                                                                                              <w:marBottom w:val="0"/>
                                                                                                                                                                                                                                                              <w:divBdr>
                                                                                                                                                                                                                                                                <w:top w:val="none" w:sz="0" w:space="0" w:color="auto"/>
                                                                                                                                                                                                                                                                <w:left w:val="none" w:sz="0" w:space="0" w:color="auto"/>
                                                                                                                                                                                                                                                                <w:bottom w:val="none" w:sz="0" w:space="0" w:color="auto"/>
                                                                                                                                                                                                                                                                <w:right w:val="none" w:sz="0" w:space="0" w:color="auto"/>
                                                                                                                                                                                                                                                              </w:divBdr>
                                                                                                                                                                                                                                                              <w:divsChild>
                                                                                                                                                                                                                                                                <w:div w:id="1786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65753">
      <w:bodyDiv w:val="1"/>
      <w:marLeft w:val="0"/>
      <w:marRight w:val="0"/>
      <w:marTop w:val="0"/>
      <w:marBottom w:val="0"/>
      <w:divBdr>
        <w:top w:val="none" w:sz="0" w:space="0" w:color="auto"/>
        <w:left w:val="none" w:sz="0" w:space="0" w:color="auto"/>
        <w:bottom w:val="none" w:sz="0" w:space="0" w:color="auto"/>
        <w:right w:val="none" w:sz="0" w:space="0" w:color="auto"/>
      </w:divBdr>
    </w:div>
    <w:div w:id="121465731">
      <w:bodyDiv w:val="1"/>
      <w:marLeft w:val="0"/>
      <w:marRight w:val="0"/>
      <w:marTop w:val="0"/>
      <w:marBottom w:val="0"/>
      <w:divBdr>
        <w:top w:val="none" w:sz="0" w:space="0" w:color="auto"/>
        <w:left w:val="none" w:sz="0" w:space="0" w:color="auto"/>
        <w:bottom w:val="none" w:sz="0" w:space="0" w:color="auto"/>
        <w:right w:val="none" w:sz="0" w:space="0" w:color="auto"/>
      </w:divBdr>
    </w:div>
    <w:div w:id="121536460">
      <w:bodyDiv w:val="1"/>
      <w:marLeft w:val="0"/>
      <w:marRight w:val="0"/>
      <w:marTop w:val="0"/>
      <w:marBottom w:val="0"/>
      <w:divBdr>
        <w:top w:val="none" w:sz="0" w:space="0" w:color="auto"/>
        <w:left w:val="none" w:sz="0" w:space="0" w:color="auto"/>
        <w:bottom w:val="none" w:sz="0" w:space="0" w:color="auto"/>
        <w:right w:val="none" w:sz="0" w:space="0" w:color="auto"/>
      </w:divBdr>
    </w:div>
    <w:div w:id="130708839">
      <w:bodyDiv w:val="1"/>
      <w:marLeft w:val="0"/>
      <w:marRight w:val="0"/>
      <w:marTop w:val="0"/>
      <w:marBottom w:val="0"/>
      <w:divBdr>
        <w:top w:val="none" w:sz="0" w:space="0" w:color="auto"/>
        <w:left w:val="none" w:sz="0" w:space="0" w:color="auto"/>
        <w:bottom w:val="none" w:sz="0" w:space="0" w:color="auto"/>
        <w:right w:val="none" w:sz="0" w:space="0" w:color="auto"/>
      </w:divBdr>
      <w:divsChild>
        <w:div w:id="1066949822">
          <w:marLeft w:val="0"/>
          <w:marRight w:val="0"/>
          <w:marTop w:val="0"/>
          <w:marBottom w:val="0"/>
          <w:divBdr>
            <w:top w:val="none" w:sz="0" w:space="0" w:color="auto"/>
            <w:left w:val="none" w:sz="0" w:space="0" w:color="auto"/>
            <w:bottom w:val="none" w:sz="0" w:space="0" w:color="auto"/>
            <w:right w:val="none" w:sz="0" w:space="0" w:color="auto"/>
          </w:divBdr>
          <w:divsChild>
            <w:div w:id="498471929">
              <w:marLeft w:val="0"/>
              <w:marRight w:val="0"/>
              <w:marTop w:val="0"/>
              <w:marBottom w:val="0"/>
              <w:divBdr>
                <w:top w:val="none" w:sz="0" w:space="0" w:color="auto"/>
                <w:left w:val="none" w:sz="0" w:space="0" w:color="auto"/>
                <w:bottom w:val="none" w:sz="0" w:space="0" w:color="auto"/>
                <w:right w:val="none" w:sz="0" w:space="0" w:color="auto"/>
              </w:divBdr>
              <w:divsChild>
                <w:div w:id="15285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1196">
      <w:bodyDiv w:val="1"/>
      <w:marLeft w:val="0"/>
      <w:marRight w:val="0"/>
      <w:marTop w:val="0"/>
      <w:marBottom w:val="0"/>
      <w:divBdr>
        <w:top w:val="none" w:sz="0" w:space="0" w:color="auto"/>
        <w:left w:val="none" w:sz="0" w:space="0" w:color="auto"/>
        <w:bottom w:val="none" w:sz="0" w:space="0" w:color="auto"/>
        <w:right w:val="none" w:sz="0" w:space="0" w:color="auto"/>
      </w:divBdr>
    </w:div>
    <w:div w:id="133956901">
      <w:bodyDiv w:val="1"/>
      <w:marLeft w:val="0"/>
      <w:marRight w:val="0"/>
      <w:marTop w:val="0"/>
      <w:marBottom w:val="0"/>
      <w:divBdr>
        <w:top w:val="none" w:sz="0" w:space="0" w:color="auto"/>
        <w:left w:val="none" w:sz="0" w:space="0" w:color="auto"/>
        <w:bottom w:val="none" w:sz="0" w:space="0" w:color="auto"/>
        <w:right w:val="none" w:sz="0" w:space="0" w:color="auto"/>
      </w:divBdr>
    </w:div>
    <w:div w:id="140972195">
      <w:bodyDiv w:val="1"/>
      <w:marLeft w:val="0"/>
      <w:marRight w:val="0"/>
      <w:marTop w:val="0"/>
      <w:marBottom w:val="0"/>
      <w:divBdr>
        <w:top w:val="none" w:sz="0" w:space="0" w:color="auto"/>
        <w:left w:val="none" w:sz="0" w:space="0" w:color="auto"/>
        <w:bottom w:val="none" w:sz="0" w:space="0" w:color="auto"/>
        <w:right w:val="none" w:sz="0" w:space="0" w:color="auto"/>
      </w:divBdr>
    </w:div>
    <w:div w:id="141970221">
      <w:bodyDiv w:val="1"/>
      <w:marLeft w:val="0"/>
      <w:marRight w:val="0"/>
      <w:marTop w:val="0"/>
      <w:marBottom w:val="0"/>
      <w:divBdr>
        <w:top w:val="none" w:sz="0" w:space="0" w:color="auto"/>
        <w:left w:val="none" w:sz="0" w:space="0" w:color="auto"/>
        <w:bottom w:val="none" w:sz="0" w:space="0" w:color="auto"/>
        <w:right w:val="none" w:sz="0" w:space="0" w:color="auto"/>
      </w:divBdr>
    </w:div>
    <w:div w:id="144787533">
      <w:bodyDiv w:val="1"/>
      <w:marLeft w:val="0"/>
      <w:marRight w:val="0"/>
      <w:marTop w:val="0"/>
      <w:marBottom w:val="0"/>
      <w:divBdr>
        <w:top w:val="none" w:sz="0" w:space="0" w:color="auto"/>
        <w:left w:val="none" w:sz="0" w:space="0" w:color="auto"/>
        <w:bottom w:val="none" w:sz="0" w:space="0" w:color="auto"/>
        <w:right w:val="none" w:sz="0" w:space="0" w:color="auto"/>
      </w:divBdr>
    </w:div>
    <w:div w:id="155846000">
      <w:bodyDiv w:val="1"/>
      <w:marLeft w:val="0"/>
      <w:marRight w:val="0"/>
      <w:marTop w:val="0"/>
      <w:marBottom w:val="0"/>
      <w:divBdr>
        <w:top w:val="none" w:sz="0" w:space="0" w:color="auto"/>
        <w:left w:val="none" w:sz="0" w:space="0" w:color="auto"/>
        <w:bottom w:val="none" w:sz="0" w:space="0" w:color="auto"/>
        <w:right w:val="none" w:sz="0" w:space="0" w:color="auto"/>
      </w:divBdr>
    </w:div>
    <w:div w:id="156504765">
      <w:bodyDiv w:val="1"/>
      <w:marLeft w:val="0"/>
      <w:marRight w:val="0"/>
      <w:marTop w:val="0"/>
      <w:marBottom w:val="0"/>
      <w:divBdr>
        <w:top w:val="none" w:sz="0" w:space="0" w:color="auto"/>
        <w:left w:val="none" w:sz="0" w:space="0" w:color="auto"/>
        <w:bottom w:val="none" w:sz="0" w:space="0" w:color="auto"/>
        <w:right w:val="none" w:sz="0" w:space="0" w:color="auto"/>
      </w:divBdr>
    </w:div>
    <w:div w:id="160581265">
      <w:bodyDiv w:val="1"/>
      <w:marLeft w:val="0"/>
      <w:marRight w:val="0"/>
      <w:marTop w:val="0"/>
      <w:marBottom w:val="0"/>
      <w:divBdr>
        <w:top w:val="none" w:sz="0" w:space="0" w:color="auto"/>
        <w:left w:val="none" w:sz="0" w:space="0" w:color="auto"/>
        <w:bottom w:val="none" w:sz="0" w:space="0" w:color="auto"/>
        <w:right w:val="none" w:sz="0" w:space="0" w:color="auto"/>
      </w:divBdr>
    </w:div>
    <w:div w:id="164979880">
      <w:bodyDiv w:val="1"/>
      <w:marLeft w:val="0"/>
      <w:marRight w:val="0"/>
      <w:marTop w:val="0"/>
      <w:marBottom w:val="0"/>
      <w:divBdr>
        <w:top w:val="none" w:sz="0" w:space="0" w:color="auto"/>
        <w:left w:val="none" w:sz="0" w:space="0" w:color="auto"/>
        <w:bottom w:val="none" w:sz="0" w:space="0" w:color="auto"/>
        <w:right w:val="none" w:sz="0" w:space="0" w:color="auto"/>
      </w:divBdr>
    </w:div>
    <w:div w:id="174654795">
      <w:bodyDiv w:val="1"/>
      <w:marLeft w:val="0"/>
      <w:marRight w:val="0"/>
      <w:marTop w:val="0"/>
      <w:marBottom w:val="0"/>
      <w:divBdr>
        <w:top w:val="none" w:sz="0" w:space="0" w:color="auto"/>
        <w:left w:val="none" w:sz="0" w:space="0" w:color="auto"/>
        <w:bottom w:val="none" w:sz="0" w:space="0" w:color="auto"/>
        <w:right w:val="none" w:sz="0" w:space="0" w:color="auto"/>
      </w:divBdr>
    </w:div>
    <w:div w:id="182480942">
      <w:bodyDiv w:val="1"/>
      <w:marLeft w:val="0"/>
      <w:marRight w:val="0"/>
      <w:marTop w:val="0"/>
      <w:marBottom w:val="0"/>
      <w:divBdr>
        <w:top w:val="none" w:sz="0" w:space="0" w:color="auto"/>
        <w:left w:val="none" w:sz="0" w:space="0" w:color="auto"/>
        <w:bottom w:val="none" w:sz="0" w:space="0" w:color="auto"/>
        <w:right w:val="none" w:sz="0" w:space="0" w:color="auto"/>
      </w:divBdr>
    </w:div>
    <w:div w:id="192766365">
      <w:bodyDiv w:val="1"/>
      <w:marLeft w:val="0"/>
      <w:marRight w:val="0"/>
      <w:marTop w:val="0"/>
      <w:marBottom w:val="0"/>
      <w:divBdr>
        <w:top w:val="none" w:sz="0" w:space="0" w:color="auto"/>
        <w:left w:val="none" w:sz="0" w:space="0" w:color="auto"/>
        <w:bottom w:val="none" w:sz="0" w:space="0" w:color="auto"/>
        <w:right w:val="none" w:sz="0" w:space="0" w:color="auto"/>
      </w:divBdr>
    </w:div>
    <w:div w:id="195627237">
      <w:bodyDiv w:val="1"/>
      <w:marLeft w:val="0"/>
      <w:marRight w:val="0"/>
      <w:marTop w:val="0"/>
      <w:marBottom w:val="0"/>
      <w:divBdr>
        <w:top w:val="none" w:sz="0" w:space="0" w:color="auto"/>
        <w:left w:val="none" w:sz="0" w:space="0" w:color="auto"/>
        <w:bottom w:val="none" w:sz="0" w:space="0" w:color="auto"/>
        <w:right w:val="none" w:sz="0" w:space="0" w:color="auto"/>
      </w:divBdr>
    </w:div>
    <w:div w:id="201283161">
      <w:bodyDiv w:val="1"/>
      <w:marLeft w:val="0"/>
      <w:marRight w:val="0"/>
      <w:marTop w:val="0"/>
      <w:marBottom w:val="0"/>
      <w:divBdr>
        <w:top w:val="none" w:sz="0" w:space="0" w:color="auto"/>
        <w:left w:val="none" w:sz="0" w:space="0" w:color="auto"/>
        <w:bottom w:val="none" w:sz="0" w:space="0" w:color="auto"/>
        <w:right w:val="none" w:sz="0" w:space="0" w:color="auto"/>
      </w:divBdr>
    </w:div>
    <w:div w:id="213591429">
      <w:bodyDiv w:val="1"/>
      <w:marLeft w:val="0"/>
      <w:marRight w:val="0"/>
      <w:marTop w:val="0"/>
      <w:marBottom w:val="0"/>
      <w:divBdr>
        <w:top w:val="none" w:sz="0" w:space="0" w:color="auto"/>
        <w:left w:val="none" w:sz="0" w:space="0" w:color="auto"/>
        <w:bottom w:val="none" w:sz="0" w:space="0" w:color="auto"/>
        <w:right w:val="none" w:sz="0" w:space="0" w:color="auto"/>
      </w:divBdr>
    </w:div>
    <w:div w:id="214857504">
      <w:bodyDiv w:val="1"/>
      <w:marLeft w:val="0"/>
      <w:marRight w:val="0"/>
      <w:marTop w:val="0"/>
      <w:marBottom w:val="0"/>
      <w:divBdr>
        <w:top w:val="none" w:sz="0" w:space="0" w:color="auto"/>
        <w:left w:val="none" w:sz="0" w:space="0" w:color="auto"/>
        <w:bottom w:val="none" w:sz="0" w:space="0" w:color="auto"/>
        <w:right w:val="none" w:sz="0" w:space="0" w:color="auto"/>
      </w:divBdr>
    </w:div>
    <w:div w:id="214894648">
      <w:bodyDiv w:val="1"/>
      <w:marLeft w:val="0"/>
      <w:marRight w:val="0"/>
      <w:marTop w:val="0"/>
      <w:marBottom w:val="0"/>
      <w:divBdr>
        <w:top w:val="none" w:sz="0" w:space="0" w:color="auto"/>
        <w:left w:val="none" w:sz="0" w:space="0" w:color="auto"/>
        <w:bottom w:val="none" w:sz="0" w:space="0" w:color="auto"/>
        <w:right w:val="none" w:sz="0" w:space="0" w:color="auto"/>
      </w:divBdr>
    </w:div>
    <w:div w:id="218053887">
      <w:bodyDiv w:val="1"/>
      <w:marLeft w:val="0"/>
      <w:marRight w:val="0"/>
      <w:marTop w:val="0"/>
      <w:marBottom w:val="0"/>
      <w:divBdr>
        <w:top w:val="none" w:sz="0" w:space="0" w:color="auto"/>
        <w:left w:val="none" w:sz="0" w:space="0" w:color="auto"/>
        <w:bottom w:val="none" w:sz="0" w:space="0" w:color="auto"/>
        <w:right w:val="none" w:sz="0" w:space="0" w:color="auto"/>
      </w:divBdr>
    </w:div>
    <w:div w:id="226109538">
      <w:bodyDiv w:val="1"/>
      <w:marLeft w:val="0"/>
      <w:marRight w:val="0"/>
      <w:marTop w:val="0"/>
      <w:marBottom w:val="0"/>
      <w:divBdr>
        <w:top w:val="none" w:sz="0" w:space="0" w:color="auto"/>
        <w:left w:val="none" w:sz="0" w:space="0" w:color="auto"/>
        <w:bottom w:val="none" w:sz="0" w:space="0" w:color="auto"/>
        <w:right w:val="none" w:sz="0" w:space="0" w:color="auto"/>
      </w:divBdr>
    </w:div>
    <w:div w:id="227688849">
      <w:bodyDiv w:val="1"/>
      <w:marLeft w:val="0"/>
      <w:marRight w:val="0"/>
      <w:marTop w:val="0"/>
      <w:marBottom w:val="0"/>
      <w:divBdr>
        <w:top w:val="none" w:sz="0" w:space="0" w:color="auto"/>
        <w:left w:val="none" w:sz="0" w:space="0" w:color="auto"/>
        <w:bottom w:val="none" w:sz="0" w:space="0" w:color="auto"/>
        <w:right w:val="none" w:sz="0" w:space="0" w:color="auto"/>
      </w:divBdr>
    </w:div>
    <w:div w:id="234631837">
      <w:bodyDiv w:val="1"/>
      <w:marLeft w:val="0"/>
      <w:marRight w:val="0"/>
      <w:marTop w:val="0"/>
      <w:marBottom w:val="0"/>
      <w:divBdr>
        <w:top w:val="none" w:sz="0" w:space="0" w:color="auto"/>
        <w:left w:val="none" w:sz="0" w:space="0" w:color="auto"/>
        <w:bottom w:val="none" w:sz="0" w:space="0" w:color="auto"/>
        <w:right w:val="none" w:sz="0" w:space="0" w:color="auto"/>
      </w:divBdr>
    </w:div>
    <w:div w:id="236479346">
      <w:bodyDiv w:val="1"/>
      <w:marLeft w:val="0"/>
      <w:marRight w:val="0"/>
      <w:marTop w:val="0"/>
      <w:marBottom w:val="0"/>
      <w:divBdr>
        <w:top w:val="none" w:sz="0" w:space="0" w:color="auto"/>
        <w:left w:val="none" w:sz="0" w:space="0" w:color="auto"/>
        <w:bottom w:val="none" w:sz="0" w:space="0" w:color="auto"/>
        <w:right w:val="none" w:sz="0" w:space="0" w:color="auto"/>
      </w:divBdr>
    </w:div>
    <w:div w:id="238904371">
      <w:bodyDiv w:val="1"/>
      <w:marLeft w:val="0"/>
      <w:marRight w:val="0"/>
      <w:marTop w:val="0"/>
      <w:marBottom w:val="0"/>
      <w:divBdr>
        <w:top w:val="none" w:sz="0" w:space="0" w:color="auto"/>
        <w:left w:val="none" w:sz="0" w:space="0" w:color="auto"/>
        <w:bottom w:val="none" w:sz="0" w:space="0" w:color="auto"/>
        <w:right w:val="none" w:sz="0" w:space="0" w:color="auto"/>
      </w:divBdr>
    </w:div>
    <w:div w:id="244537450">
      <w:bodyDiv w:val="1"/>
      <w:marLeft w:val="0"/>
      <w:marRight w:val="0"/>
      <w:marTop w:val="0"/>
      <w:marBottom w:val="0"/>
      <w:divBdr>
        <w:top w:val="none" w:sz="0" w:space="0" w:color="auto"/>
        <w:left w:val="none" w:sz="0" w:space="0" w:color="auto"/>
        <w:bottom w:val="none" w:sz="0" w:space="0" w:color="auto"/>
        <w:right w:val="none" w:sz="0" w:space="0" w:color="auto"/>
      </w:divBdr>
    </w:div>
    <w:div w:id="258409109">
      <w:bodyDiv w:val="1"/>
      <w:marLeft w:val="0"/>
      <w:marRight w:val="0"/>
      <w:marTop w:val="0"/>
      <w:marBottom w:val="0"/>
      <w:divBdr>
        <w:top w:val="none" w:sz="0" w:space="0" w:color="auto"/>
        <w:left w:val="none" w:sz="0" w:space="0" w:color="auto"/>
        <w:bottom w:val="none" w:sz="0" w:space="0" w:color="auto"/>
        <w:right w:val="none" w:sz="0" w:space="0" w:color="auto"/>
      </w:divBdr>
    </w:div>
    <w:div w:id="260115829">
      <w:bodyDiv w:val="1"/>
      <w:marLeft w:val="0"/>
      <w:marRight w:val="0"/>
      <w:marTop w:val="0"/>
      <w:marBottom w:val="0"/>
      <w:divBdr>
        <w:top w:val="none" w:sz="0" w:space="0" w:color="auto"/>
        <w:left w:val="none" w:sz="0" w:space="0" w:color="auto"/>
        <w:bottom w:val="none" w:sz="0" w:space="0" w:color="auto"/>
        <w:right w:val="none" w:sz="0" w:space="0" w:color="auto"/>
      </w:divBdr>
    </w:div>
    <w:div w:id="282005905">
      <w:bodyDiv w:val="1"/>
      <w:marLeft w:val="0"/>
      <w:marRight w:val="0"/>
      <w:marTop w:val="0"/>
      <w:marBottom w:val="0"/>
      <w:divBdr>
        <w:top w:val="none" w:sz="0" w:space="0" w:color="auto"/>
        <w:left w:val="none" w:sz="0" w:space="0" w:color="auto"/>
        <w:bottom w:val="none" w:sz="0" w:space="0" w:color="auto"/>
        <w:right w:val="none" w:sz="0" w:space="0" w:color="auto"/>
      </w:divBdr>
    </w:div>
    <w:div w:id="282342881">
      <w:bodyDiv w:val="1"/>
      <w:marLeft w:val="0"/>
      <w:marRight w:val="0"/>
      <w:marTop w:val="0"/>
      <w:marBottom w:val="0"/>
      <w:divBdr>
        <w:top w:val="none" w:sz="0" w:space="0" w:color="auto"/>
        <w:left w:val="none" w:sz="0" w:space="0" w:color="auto"/>
        <w:bottom w:val="none" w:sz="0" w:space="0" w:color="auto"/>
        <w:right w:val="none" w:sz="0" w:space="0" w:color="auto"/>
      </w:divBdr>
    </w:div>
    <w:div w:id="286817891">
      <w:bodyDiv w:val="1"/>
      <w:marLeft w:val="0"/>
      <w:marRight w:val="0"/>
      <w:marTop w:val="0"/>
      <w:marBottom w:val="0"/>
      <w:divBdr>
        <w:top w:val="none" w:sz="0" w:space="0" w:color="auto"/>
        <w:left w:val="none" w:sz="0" w:space="0" w:color="auto"/>
        <w:bottom w:val="none" w:sz="0" w:space="0" w:color="auto"/>
        <w:right w:val="none" w:sz="0" w:space="0" w:color="auto"/>
      </w:divBdr>
    </w:div>
    <w:div w:id="295990021">
      <w:bodyDiv w:val="1"/>
      <w:marLeft w:val="0"/>
      <w:marRight w:val="0"/>
      <w:marTop w:val="0"/>
      <w:marBottom w:val="0"/>
      <w:divBdr>
        <w:top w:val="none" w:sz="0" w:space="0" w:color="auto"/>
        <w:left w:val="none" w:sz="0" w:space="0" w:color="auto"/>
        <w:bottom w:val="none" w:sz="0" w:space="0" w:color="auto"/>
        <w:right w:val="none" w:sz="0" w:space="0" w:color="auto"/>
      </w:divBdr>
    </w:div>
    <w:div w:id="299262903">
      <w:bodyDiv w:val="1"/>
      <w:marLeft w:val="0"/>
      <w:marRight w:val="0"/>
      <w:marTop w:val="0"/>
      <w:marBottom w:val="0"/>
      <w:divBdr>
        <w:top w:val="none" w:sz="0" w:space="0" w:color="auto"/>
        <w:left w:val="none" w:sz="0" w:space="0" w:color="auto"/>
        <w:bottom w:val="none" w:sz="0" w:space="0" w:color="auto"/>
        <w:right w:val="none" w:sz="0" w:space="0" w:color="auto"/>
      </w:divBdr>
    </w:div>
    <w:div w:id="307322248">
      <w:bodyDiv w:val="1"/>
      <w:marLeft w:val="0"/>
      <w:marRight w:val="0"/>
      <w:marTop w:val="0"/>
      <w:marBottom w:val="0"/>
      <w:divBdr>
        <w:top w:val="none" w:sz="0" w:space="0" w:color="auto"/>
        <w:left w:val="none" w:sz="0" w:space="0" w:color="auto"/>
        <w:bottom w:val="none" w:sz="0" w:space="0" w:color="auto"/>
        <w:right w:val="none" w:sz="0" w:space="0" w:color="auto"/>
      </w:divBdr>
    </w:div>
    <w:div w:id="308560649">
      <w:bodyDiv w:val="1"/>
      <w:marLeft w:val="0"/>
      <w:marRight w:val="0"/>
      <w:marTop w:val="0"/>
      <w:marBottom w:val="0"/>
      <w:divBdr>
        <w:top w:val="none" w:sz="0" w:space="0" w:color="auto"/>
        <w:left w:val="none" w:sz="0" w:space="0" w:color="auto"/>
        <w:bottom w:val="none" w:sz="0" w:space="0" w:color="auto"/>
        <w:right w:val="none" w:sz="0" w:space="0" w:color="auto"/>
      </w:divBdr>
    </w:div>
    <w:div w:id="322509827">
      <w:bodyDiv w:val="1"/>
      <w:marLeft w:val="0"/>
      <w:marRight w:val="0"/>
      <w:marTop w:val="0"/>
      <w:marBottom w:val="0"/>
      <w:divBdr>
        <w:top w:val="none" w:sz="0" w:space="0" w:color="auto"/>
        <w:left w:val="none" w:sz="0" w:space="0" w:color="auto"/>
        <w:bottom w:val="none" w:sz="0" w:space="0" w:color="auto"/>
        <w:right w:val="none" w:sz="0" w:space="0" w:color="auto"/>
      </w:divBdr>
    </w:div>
    <w:div w:id="331570937">
      <w:bodyDiv w:val="1"/>
      <w:marLeft w:val="0"/>
      <w:marRight w:val="0"/>
      <w:marTop w:val="0"/>
      <w:marBottom w:val="0"/>
      <w:divBdr>
        <w:top w:val="none" w:sz="0" w:space="0" w:color="auto"/>
        <w:left w:val="none" w:sz="0" w:space="0" w:color="auto"/>
        <w:bottom w:val="none" w:sz="0" w:space="0" w:color="auto"/>
        <w:right w:val="none" w:sz="0" w:space="0" w:color="auto"/>
      </w:divBdr>
    </w:div>
    <w:div w:id="334040271">
      <w:bodyDiv w:val="1"/>
      <w:marLeft w:val="0"/>
      <w:marRight w:val="0"/>
      <w:marTop w:val="0"/>
      <w:marBottom w:val="0"/>
      <w:divBdr>
        <w:top w:val="none" w:sz="0" w:space="0" w:color="auto"/>
        <w:left w:val="none" w:sz="0" w:space="0" w:color="auto"/>
        <w:bottom w:val="none" w:sz="0" w:space="0" w:color="auto"/>
        <w:right w:val="none" w:sz="0" w:space="0" w:color="auto"/>
      </w:divBdr>
    </w:div>
    <w:div w:id="344597258">
      <w:bodyDiv w:val="1"/>
      <w:marLeft w:val="0"/>
      <w:marRight w:val="0"/>
      <w:marTop w:val="0"/>
      <w:marBottom w:val="0"/>
      <w:divBdr>
        <w:top w:val="none" w:sz="0" w:space="0" w:color="auto"/>
        <w:left w:val="none" w:sz="0" w:space="0" w:color="auto"/>
        <w:bottom w:val="none" w:sz="0" w:space="0" w:color="auto"/>
        <w:right w:val="none" w:sz="0" w:space="0" w:color="auto"/>
      </w:divBdr>
      <w:divsChild>
        <w:div w:id="541598990">
          <w:marLeft w:val="0"/>
          <w:marRight w:val="0"/>
          <w:marTop w:val="0"/>
          <w:marBottom w:val="0"/>
          <w:divBdr>
            <w:top w:val="none" w:sz="0" w:space="0" w:color="auto"/>
            <w:left w:val="none" w:sz="0" w:space="0" w:color="auto"/>
            <w:bottom w:val="none" w:sz="0" w:space="0" w:color="auto"/>
            <w:right w:val="none" w:sz="0" w:space="0" w:color="auto"/>
          </w:divBdr>
          <w:divsChild>
            <w:div w:id="1331759315">
              <w:marLeft w:val="-225"/>
              <w:marRight w:val="-225"/>
              <w:marTop w:val="0"/>
              <w:marBottom w:val="0"/>
              <w:divBdr>
                <w:top w:val="none" w:sz="0" w:space="0" w:color="auto"/>
                <w:left w:val="none" w:sz="0" w:space="0" w:color="auto"/>
                <w:bottom w:val="none" w:sz="0" w:space="0" w:color="auto"/>
                <w:right w:val="none" w:sz="0" w:space="0" w:color="auto"/>
              </w:divBdr>
              <w:divsChild>
                <w:div w:id="1837527917">
                  <w:marLeft w:val="0"/>
                  <w:marRight w:val="0"/>
                  <w:marTop w:val="0"/>
                  <w:marBottom w:val="0"/>
                  <w:divBdr>
                    <w:top w:val="none" w:sz="0" w:space="0" w:color="auto"/>
                    <w:left w:val="none" w:sz="0" w:space="0" w:color="auto"/>
                    <w:bottom w:val="none" w:sz="0" w:space="0" w:color="auto"/>
                    <w:right w:val="none" w:sz="0" w:space="0" w:color="auto"/>
                  </w:divBdr>
                  <w:divsChild>
                    <w:div w:id="13916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88967">
      <w:bodyDiv w:val="1"/>
      <w:marLeft w:val="0"/>
      <w:marRight w:val="0"/>
      <w:marTop w:val="0"/>
      <w:marBottom w:val="0"/>
      <w:divBdr>
        <w:top w:val="none" w:sz="0" w:space="0" w:color="auto"/>
        <w:left w:val="none" w:sz="0" w:space="0" w:color="auto"/>
        <w:bottom w:val="none" w:sz="0" w:space="0" w:color="auto"/>
        <w:right w:val="none" w:sz="0" w:space="0" w:color="auto"/>
      </w:divBdr>
    </w:div>
    <w:div w:id="349992962">
      <w:bodyDiv w:val="1"/>
      <w:marLeft w:val="0"/>
      <w:marRight w:val="0"/>
      <w:marTop w:val="0"/>
      <w:marBottom w:val="0"/>
      <w:divBdr>
        <w:top w:val="none" w:sz="0" w:space="0" w:color="auto"/>
        <w:left w:val="none" w:sz="0" w:space="0" w:color="auto"/>
        <w:bottom w:val="none" w:sz="0" w:space="0" w:color="auto"/>
        <w:right w:val="none" w:sz="0" w:space="0" w:color="auto"/>
      </w:divBdr>
    </w:div>
    <w:div w:id="355893172">
      <w:bodyDiv w:val="1"/>
      <w:marLeft w:val="0"/>
      <w:marRight w:val="0"/>
      <w:marTop w:val="0"/>
      <w:marBottom w:val="0"/>
      <w:divBdr>
        <w:top w:val="none" w:sz="0" w:space="0" w:color="auto"/>
        <w:left w:val="none" w:sz="0" w:space="0" w:color="auto"/>
        <w:bottom w:val="none" w:sz="0" w:space="0" w:color="auto"/>
        <w:right w:val="none" w:sz="0" w:space="0" w:color="auto"/>
      </w:divBdr>
    </w:div>
    <w:div w:id="356394065">
      <w:bodyDiv w:val="1"/>
      <w:marLeft w:val="0"/>
      <w:marRight w:val="0"/>
      <w:marTop w:val="0"/>
      <w:marBottom w:val="0"/>
      <w:divBdr>
        <w:top w:val="none" w:sz="0" w:space="0" w:color="auto"/>
        <w:left w:val="none" w:sz="0" w:space="0" w:color="auto"/>
        <w:bottom w:val="none" w:sz="0" w:space="0" w:color="auto"/>
        <w:right w:val="none" w:sz="0" w:space="0" w:color="auto"/>
      </w:divBdr>
    </w:div>
    <w:div w:id="357435434">
      <w:bodyDiv w:val="1"/>
      <w:marLeft w:val="0"/>
      <w:marRight w:val="0"/>
      <w:marTop w:val="0"/>
      <w:marBottom w:val="0"/>
      <w:divBdr>
        <w:top w:val="none" w:sz="0" w:space="0" w:color="auto"/>
        <w:left w:val="none" w:sz="0" w:space="0" w:color="auto"/>
        <w:bottom w:val="none" w:sz="0" w:space="0" w:color="auto"/>
        <w:right w:val="none" w:sz="0" w:space="0" w:color="auto"/>
      </w:divBdr>
    </w:div>
    <w:div w:id="361134300">
      <w:bodyDiv w:val="1"/>
      <w:marLeft w:val="0"/>
      <w:marRight w:val="0"/>
      <w:marTop w:val="0"/>
      <w:marBottom w:val="0"/>
      <w:divBdr>
        <w:top w:val="none" w:sz="0" w:space="0" w:color="auto"/>
        <w:left w:val="none" w:sz="0" w:space="0" w:color="auto"/>
        <w:bottom w:val="none" w:sz="0" w:space="0" w:color="auto"/>
        <w:right w:val="none" w:sz="0" w:space="0" w:color="auto"/>
      </w:divBdr>
    </w:div>
    <w:div w:id="365717207">
      <w:bodyDiv w:val="1"/>
      <w:marLeft w:val="0"/>
      <w:marRight w:val="0"/>
      <w:marTop w:val="0"/>
      <w:marBottom w:val="0"/>
      <w:divBdr>
        <w:top w:val="none" w:sz="0" w:space="0" w:color="auto"/>
        <w:left w:val="none" w:sz="0" w:space="0" w:color="auto"/>
        <w:bottom w:val="none" w:sz="0" w:space="0" w:color="auto"/>
        <w:right w:val="none" w:sz="0" w:space="0" w:color="auto"/>
      </w:divBdr>
    </w:div>
    <w:div w:id="374889399">
      <w:bodyDiv w:val="1"/>
      <w:marLeft w:val="0"/>
      <w:marRight w:val="0"/>
      <w:marTop w:val="0"/>
      <w:marBottom w:val="0"/>
      <w:divBdr>
        <w:top w:val="none" w:sz="0" w:space="0" w:color="auto"/>
        <w:left w:val="none" w:sz="0" w:space="0" w:color="auto"/>
        <w:bottom w:val="none" w:sz="0" w:space="0" w:color="auto"/>
        <w:right w:val="none" w:sz="0" w:space="0" w:color="auto"/>
      </w:divBdr>
    </w:div>
    <w:div w:id="384909611">
      <w:bodyDiv w:val="1"/>
      <w:marLeft w:val="0"/>
      <w:marRight w:val="0"/>
      <w:marTop w:val="0"/>
      <w:marBottom w:val="0"/>
      <w:divBdr>
        <w:top w:val="none" w:sz="0" w:space="0" w:color="auto"/>
        <w:left w:val="none" w:sz="0" w:space="0" w:color="auto"/>
        <w:bottom w:val="none" w:sz="0" w:space="0" w:color="auto"/>
        <w:right w:val="none" w:sz="0" w:space="0" w:color="auto"/>
      </w:divBdr>
    </w:div>
    <w:div w:id="385303286">
      <w:bodyDiv w:val="1"/>
      <w:marLeft w:val="0"/>
      <w:marRight w:val="0"/>
      <w:marTop w:val="0"/>
      <w:marBottom w:val="0"/>
      <w:divBdr>
        <w:top w:val="none" w:sz="0" w:space="0" w:color="auto"/>
        <w:left w:val="none" w:sz="0" w:space="0" w:color="auto"/>
        <w:bottom w:val="none" w:sz="0" w:space="0" w:color="auto"/>
        <w:right w:val="none" w:sz="0" w:space="0" w:color="auto"/>
      </w:divBdr>
    </w:div>
    <w:div w:id="393430307">
      <w:bodyDiv w:val="1"/>
      <w:marLeft w:val="0"/>
      <w:marRight w:val="0"/>
      <w:marTop w:val="0"/>
      <w:marBottom w:val="0"/>
      <w:divBdr>
        <w:top w:val="none" w:sz="0" w:space="0" w:color="auto"/>
        <w:left w:val="none" w:sz="0" w:space="0" w:color="auto"/>
        <w:bottom w:val="none" w:sz="0" w:space="0" w:color="auto"/>
        <w:right w:val="none" w:sz="0" w:space="0" w:color="auto"/>
      </w:divBdr>
      <w:divsChild>
        <w:div w:id="437650497">
          <w:marLeft w:val="0"/>
          <w:marRight w:val="0"/>
          <w:marTop w:val="0"/>
          <w:marBottom w:val="0"/>
          <w:divBdr>
            <w:top w:val="none" w:sz="0" w:space="0" w:color="auto"/>
            <w:left w:val="none" w:sz="0" w:space="0" w:color="auto"/>
            <w:bottom w:val="none" w:sz="0" w:space="0" w:color="auto"/>
            <w:right w:val="none" w:sz="0" w:space="0" w:color="auto"/>
          </w:divBdr>
          <w:divsChild>
            <w:div w:id="540173019">
              <w:marLeft w:val="0"/>
              <w:marRight w:val="0"/>
              <w:marTop w:val="0"/>
              <w:marBottom w:val="0"/>
              <w:divBdr>
                <w:top w:val="none" w:sz="0" w:space="0" w:color="auto"/>
                <w:left w:val="none" w:sz="0" w:space="0" w:color="auto"/>
                <w:bottom w:val="none" w:sz="0" w:space="0" w:color="auto"/>
                <w:right w:val="none" w:sz="0" w:space="0" w:color="auto"/>
              </w:divBdr>
              <w:divsChild>
                <w:div w:id="1049691324">
                  <w:marLeft w:val="0"/>
                  <w:marRight w:val="0"/>
                  <w:marTop w:val="0"/>
                  <w:marBottom w:val="0"/>
                  <w:divBdr>
                    <w:top w:val="none" w:sz="0" w:space="0" w:color="auto"/>
                    <w:left w:val="none" w:sz="0" w:space="0" w:color="auto"/>
                    <w:bottom w:val="none" w:sz="0" w:space="0" w:color="auto"/>
                    <w:right w:val="none" w:sz="0" w:space="0" w:color="auto"/>
                  </w:divBdr>
                  <w:divsChild>
                    <w:div w:id="657005238">
                      <w:marLeft w:val="0"/>
                      <w:marRight w:val="0"/>
                      <w:marTop w:val="0"/>
                      <w:marBottom w:val="0"/>
                      <w:divBdr>
                        <w:top w:val="none" w:sz="0" w:space="0" w:color="auto"/>
                        <w:left w:val="none" w:sz="0" w:space="0" w:color="auto"/>
                        <w:bottom w:val="none" w:sz="0" w:space="0" w:color="auto"/>
                        <w:right w:val="none" w:sz="0" w:space="0" w:color="auto"/>
                      </w:divBdr>
                      <w:divsChild>
                        <w:div w:id="827089822">
                          <w:marLeft w:val="0"/>
                          <w:marRight w:val="0"/>
                          <w:marTop w:val="0"/>
                          <w:marBottom w:val="0"/>
                          <w:divBdr>
                            <w:top w:val="single" w:sz="6" w:space="0" w:color="000000"/>
                            <w:left w:val="single" w:sz="6" w:space="0" w:color="000000"/>
                            <w:bottom w:val="single" w:sz="6" w:space="0" w:color="000000"/>
                            <w:right w:val="single" w:sz="6" w:space="0" w:color="000000"/>
                          </w:divBdr>
                          <w:divsChild>
                            <w:div w:id="1785298547">
                              <w:marLeft w:val="60"/>
                              <w:marRight w:val="0"/>
                              <w:marTop w:val="0"/>
                              <w:marBottom w:val="0"/>
                              <w:divBdr>
                                <w:top w:val="single" w:sz="2" w:space="0" w:color="444444"/>
                                <w:left w:val="single" w:sz="6" w:space="7" w:color="444444"/>
                                <w:bottom w:val="single" w:sz="6" w:space="0" w:color="444444"/>
                                <w:right w:val="single" w:sz="2" w:space="7" w:color="444444"/>
                              </w:divBdr>
                              <w:divsChild>
                                <w:div w:id="4710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7913">
                          <w:marLeft w:val="255"/>
                          <w:marRight w:val="0"/>
                          <w:marTop w:val="0"/>
                          <w:marBottom w:val="0"/>
                          <w:divBdr>
                            <w:top w:val="none" w:sz="0" w:space="0" w:color="auto"/>
                            <w:left w:val="none" w:sz="0" w:space="0" w:color="auto"/>
                            <w:bottom w:val="none" w:sz="0" w:space="0" w:color="auto"/>
                            <w:right w:val="none" w:sz="0" w:space="0" w:color="auto"/>
                          </w:divBdr>
                          <w:divsChild>
                            <w:div w:id="2026320130">
                              <w:marLeft w:val="0"/>
                              <w:marRight w:val="0"/>
                              <w:marTop w:val="255"/>
                              <w:marBottom w:val="255"/>
                              <w:divBdr>
                                <w:top w:val="none" w:sz="0" w:space="0" w:color="auto"/>
                                <w:left w:val="none" w:sz="0" w:space="0" w:color="auto"/>
                                <w:bottom w:val="none" w:sz="0" w:space="0" w:color="auto"/>
                                <w:right w:val="none" w:sz="0" w:space="0" w:color="auto"/>
                              </w:divBdr>
                              <w:divsChild>
                                <w:div w:id="229660087">
                                  <w:marLeft w:val="0"/>
                                  <w:marRight w:val="0"/>
                                  <w:marTop w:val="0"/>
                                  <w:marBottom w:val="0"/>
                                  <w:divBdr>
                                    <w:top w:val="none" w:sz="0" w:space="0" w:color="auto"/>
                                    <w:left w:val="none" w:sz="0" w:space="0" w:color="auto"/>
                                    <w:bottom w:val="none" w:sz="0" w:space="0" w:color="auto"/>
                                    <w:right w:val="none" w:sz="0" w:space="0" w:color="auto"/>
                                  </w:divBdr>
                                  <w:divsChild>
                                    <w:div w:id="1243221660">
                                      <w:marLeft w:val="0"/>
                                      <w:marRight w:val="0"/>
                                      <w:marTop w:val="0"/>
                                      <w:marBottom w:val="0"/>
                                      <w:divBdr>
                                        <w:top w:val="none" w:sz="0" w:space="0" w:color="auto"/>
                                        <w:left w:val="none" w:sz="0" w:space="0" w:color="auto"/>
                                        <w:bottom w:val="none" w:sz="0" w:space="0" w:color="auto"/>
                                        <w:right w:val="none" w:sz="0" w:space="0" w:color="auto"/>
                                      </w:divBdr>
                                    </w:div>
                                  </w:divsChild>
                                </w:div>
                                <w:div w:id="317658312">
                                  <w:marLeft w:val="0"/>
                                  <w:marRight w:val="0"/>
                                  <w:marTop w:val="0"/>
                                  <w:marBottom w:val="0"/>
                                  <w:divBdr>
                                    <w:top w:val="none" w:sz="0" w:space="0" w:color="auto"/>
                                    <w:left w:val="none" w:sz="0" w:space="0" w:color="auto"/>
                                    <w:bottom w:val="none" w:sz="0" w:space="0" w:color="auto"/>
                                    <w:right w:val="none" w:sz="0" w:space="0" w:color="auto"/>
                                  </w:divBdr>
                                  <w:divsChild>
                                    <w:div w:id="1110592374">
                                      <w:marLeft w:val="0"/>
                                      <w:marRight w:val="0"/>
                                      <w:marTop w:val="0"/>
                                      <w:marBottom w:val="0"/>
                                      <w:divBdr>
                                        <w:top w:val="none" w:sz="0" w:space="0" w:color="auto"/>
                                        <w:left w:val="none" w:sz="0" w:space="0" w:color="auto"/>
                                        <w:bottom w:val="none" w:sz="0" w:space="0" w:color="auto"/>
                                        <w:right w:val="none" w:sz="0" w:space="0" w:color="auto"/>
                                      </w:divBdr>
                                    </w:div>
                                  </w:divsChild>
                                </w:div>
                                <w:div w:id="459109863">
                                  <w:marLeft w:val="0"/>
                                  <w:marRight w:val="0"/>
                                  <w:marTop w:val="0"/>
                                  <w:marBottom w:val="0"/>
                                  <w:divBdr>
                                    <w:top w:val="none" w:sz="0" w:space="0" w:color="auto"/>
                                    <w:left w:val="none" w:sz="0" w:space="0" w:color="auto"/>
                                    <w:bottom w:val="none" w:sz="0" w:space="0" w:color="auto"/>
                                    <w:right w:val="none" w:sz="0" w:space="0" w:color="auto"/>
                                  </w:divBdr>
                                  <w:divsChild>
                                    <w:div w:id="441608874">
                                      <w:marLeft w:val="0"/>
                                      <w:marRight w:val="0"/>
                                      <w:marTop w:val="0"/>
                                      <w:marBottom w:val="0"/>
                                      <w:divBdr>
                                        <w:top w:val="none" w:sz="0" w:space="0" w:color="auto"/>
                                        <w:left w:val="none" w:sz="0" w:space="0" w:color="auto"/>
                                        <w:bottom w:val="none" w:sz="0" w:space="0" w:color="auto"/>
                                        <w:right w:val="none" w:sz="0" w:space="0" w:color="auto"/>
                                      </w:divBdr>
                                    </w:div>
                                  </w:divsChild>
                                </w:div>
                                <w:div w:id="639190759">
                                  <w:marLeft w:val="0"/>
                                  <w:marRight w:val="0"/>
                                  <w:marTop w:val="0"/>
                                  <w:marBottom w:val="0"/>
                                  <w:divBdr>
                                    <w:top w:val="none" w:sz="0" w:space="0" w:color="auto"/>
                                    <w:left w:val="none" w:sz="0" w:space="0" w:color="auto"/>
                                    <w:bottom w:val="none" w:sz="0" w:space="0" w:color="auto"/>
                                    <w:right w:val="none" w:sz="0" w:space="0" w:color="auto"/>
                                  </w:divBdr>
                                  <w:divsChild>
                                    <w:div w:id="1136989009">
                                      <w:marLeft w:val="0"/>
                                      <w:marRight w:val="0"/>
                                      <w:marTop w:val="0"/>
                                      <w:marBottom w:val="0"/>
                                      <w:divBdr>
                                        <w:top w:val="none" w:sz="0" w:space="0" w:color="auto"/>
                                        <w:left w:val="none" w:sz="0" w:space="0" w:color="auto"/>
                                        <w:bottom w:val="none" w:sz="0" w:space="0" w:color="auto"/>
                                        <w:right w:val="none" w:sz="0" w:space="0" w:color="auto"/>
                                      </w:divBdr>
                                    </w:div>
                                  </w:divsChild>
                                </w:div>
                                <w:div w:id="1201240441">
                                  <w:marLeft w:val="0"/>
                                  <w:marRight w:val="0"/>
                                  <w:marTop w:val="0"/>
                                  <w:marBottom w:val="0"/>
                                  <w:divBdr>
                                    <w:top w:val="none" w:sz="0" w:space="0" w:color="auto"/>
                                    <w:left w:val="none" w:sz="0" w:space="0" w:color="auto"/>
                                    <w:bottom w:val="none" w:sz="0" w:space="0" w:color="auto"/>
                                    <w:right w:val="none" w:sz="0" w:space="0" w:color="auto"/>
                                  </w:divBdr>
                                  <w:divsChild>
                                    <w:div w:id="16402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49821">
          <w:marLeft w:val="0"/>
          <w:marRight w:val="0"/>
          <w:marTop w:val="0"/>
          <w:marBottom w:val="0"/>
          <w:divBdr>
            <w:top w:val="none" w:sz="0" w:space="0" w:color="auto"/>
            <w:left w:val="none" w:sz="0" w:space="0" w:color="auto"/>
            <w:bottom w:val="none" w:sz="0" w:space="0" w:color="auto"/>
            <w:right w:val="none" w:sz="0" w:space="0" w:color="auto"/>
          </w:divBdr>
        </w:div>
      </w:divsChild>
    </w:div>
    <w:div w:id="402677337">
      <w:bodyDiv w:val="1"/>
      <w:marLeft w:val="0"/>
      <w:marRight w:val="0"/>
      <w:marTop w:val="0"/>
      <w:marBottom w:val="0"/>
      <w:divBdr>
        <w:top w:val="none" w:sz="0" w:space="0" w:color="auto"/>
        <w:left w:val="none" w:sz="0" w:space="0" w:color="auto"/>
        <w:bottom w:val="none" w:sz="0" w:space="0" w:color="auto"/>
        <w:right w:val="none" w:sz="0" w:space="0" w:color="auto"/>
      </w:divBdr>
    </w:div>
    <w:div w:id="407461863">
      <w:bodyDiv w:val="1"/>
      <w:marLeft w:val="0"/>
      <w:marRight w:val="0"/>
      <w:marTop w:val="0"/>
      <w:marBottom w:val="0"/>
      <w:divBdr>
        <w:top w:val="none" w:sz="0" w:space="0" w:color="auto"/>
        <w:left w:val="none" w:sz="0" w:space="0" w:color="auto"/>
        <w:bottom w:val="none" w:sz="0" w:space="0" w:color="auto"/>
        <w:right w:val="none" w:sz="0" w:space="0" w:color="auto"/>
      </w:divBdr>
    </w:div>
    <w:div w:id="409739971">
      <w:bodyDiv w:val="1"/>
      <w:marLeft w:val="0"/>
      <w:marRight w:val="0"/>
      <w:marTop w:val="0"/>
      <w:marBottom w:val="0"/>
      <w:divBdr>
        <w:top w:val="none" w:sz="0" w:space="0" w:color="auto"/>
        <w:left w:val="none" w:sz="0" w:space="0" w:color="auto"/>
        <w:bottom w:val="none" w:sz="0" w:space="0" w:color="auto"/>
        <w:right w:val="none" w:sz="0" w:space="0" w:color="auto"/>
      </w:divBdr>
    </w:div>
    <w:div w:id="414593127">
      <w:bodyDiv w:val="1"/>
      <w:marLeft w:val="0"/>
      <w:marRight w:val="0"/>
      <w:marTop w:val="0"/>
      <w:marBottom w:val="0"/>
      <w:divBdr>
        <w:top w:val="none" w:sz="0" w:space="0" w:color="auto"/>
        <w:left w:val="none" w:sz="0" w:space="0" w:color="auto"/>
        <w:bottom w:val="none" w:sz="0" w:space="0" w:color="auto"/>
        <w:right w:val="none" w:sz="0" w:space="0" w:color="auto"/>
      </w:divBdr>
    </w:div>
    <w:div w:id="415329366">
      <w:bodyDiv w:val="1"/>
      <w:marLeft w:val="0"/>
      <w:marRight w:val="0"/>
      <w:marTop w:val="0"/>
      <w:marBottom w:val="0"/>
      <w:divBdr>
        <w:top w:val="none" w:sz="0" w:space="0" w:color="auto"/>
        <w:left w:val="none" w:sz="0" w:space="0" w:color="auto"/>
        <w:bottom w:val="none" w:sz="0" w:space="0" w:color="auto"/>
        <w:right w:val="none" w:sz="0" w:space="0" w:color="auto"/>
      </w:divBdr>
    </w:div>
    <w:div w:id="415368443">
      <w:bodyDiv w:val="1"/>
      <w:marLeft w:val="0"/>
      <w:marRight w:val="0"/>
      <w:marTop w:val="0"/>
      <w:marBottom w:val="0"/>
      <w:divBdr>
        <w:top w:val="none" w:sz="0" w:space="0" w:color="auto"/>
        <w:left w:val="none" w:sz="0" w:space="0" w:color="auto"/>
        <w:bottom w:val="none" w:sz="0" w:space="0" w:color="auto"/>
        <w:right w:val="none" w:sz="0" w:space="0" w:color="auto"/>
      </w:divBdr>
    </w:div>
    <w:div w:id="415826761">
      <w:bodyDiv w:val="1"/>
      <w:marLeft w:val="0"/>
      <w:marRight w:val="0"/>
      <w:marTop w:val="0"/>
      <w:marBottom w:val="0"/>
      <w:divBdr>
        <w:top w:val="none" w:sz="0" w:space="0" w:color="auto"/>
        <w:left w:val="none" w:sz="0" w:space="0" w:color="auto"/>
        <w:bottom w:val="none" w:sz="0" w:space="0" w:color="auto"/>
        <w:right w:val="none" w:sz="0" w:space="0" w:color="auto"/>
      </w:divBdr>
    </w:div>
    <w:div w:id="430663927">
      <w:bodyDiv w:val="1"/>
      <w:marLeft w:val="0"/>
      <w:marRight w:val="0"/>
      <w:marTop w:val="0"/>
      <w:marBottom w:val="0"/>
      <w:divBdr>
        <w:top w:val="none" w:sz="0" w:space="0" w:color="auto"/>
        <w:left w:val="none" w:sz="0" w:space="0" w:color="auto"/>
        <w:bottom w:val="none" w:sz="0" w:space="0" w:color="auto"/>
        <w:right w:val="none" w:sz="0" w:space="0" w:color="auto"/>
      </w:divBdr>
    </w:div>
    <w:div w:id="449470837">
      <w:bodyDiv w:val="1"/>
      <w:marLeft w:val="0"/>
      <w:marRight w:val="0"/>
      <w:marTop w:val="0"/>
      <w:marBottom w:val="0"/>
      <w:divBdr>
        <w:top w:val="none" w:sz="0" w:space="0" w:color="auto"/>
        <w:left w:val="none" w:sz="0" w:space="0" w:color="auto"/>
        <w:bottom w:val="none" w:sz="0" w:space="0" w:color="auto"/>
        <w:right w:val="none" w:sz="0" w:space="0" w:color="auto"/>
      </w:divBdr>
    </w:div>
    <w:div w:id="457145459">
      <w:bodyDiv w:val="1"/>
      <w:marLeft w:val="0"/>
      <w:marRight w:val="0"/>
      <w:marTop w:val="0"/>
      <w:marBottom w:val="0"/>
      <w:divBdr>
        <w:top w:val="none" w:sz="0" w:space="0" w:color="auto"/>
        <w:left w:val="none" w:sz="0" w:space="0" w:color="auto"/>
        <w:bottom w:val="none" w:sz="0" w:space="0" w:color="auto"/>
        <w:right w:val="none" w:sz="0" w:space="0" w:color="auto"/>
      </w:divBdr>
    </w:div>
    <w:div w:id="464277138">
      <w:bodyDiv w:val="1"/>
      <w:marLeft w:val="0"/>
      <w:marRight w:val="0"/>
      <w:marTop w:val="0"/>
      <w:marBottom w:val="0"/>
      <w:divBdr>
        <w:top w:val="none" w:sz="0" w:space="0" w:color="auto"/>
        <w:left w:val="none" w:sz="0" w:space="0" w:color="auto"/>
        <w:bottom w:val="none" w:sz="0" w:space="0" w:color="auto"/>
        <w:right w:val="none" w:sz="0" w:space="0" w:color="auto"/>
      </w:divBdr>
    </w:div>
    <w:div w:id="464398782">
      <w:bodyDiv w:val="1"/>
      <w:marLeft w:val="0"/>
      <w:marRight w:val="0"/>
      <w:marTop w:val="0"/>
      <w:marBottom w:val="0"/>
      <w:divBdr>
        <w:top w:val="none" w:sz="0" w:space="0" w:color="auto"/>
        <w:left w:val="none" w:sz="0" w:space="0" w:color="auto"/>
        <w:bottom w:val="none" w:sz="0" w:space="0" w:color="auto"/>
        <w:right w:val="none" w:sz="0" w:space="0" w:color="auto"/>
      </w:divBdr>
    </w:div>
    <w:div w:id="475343610">
      <w:bodyDiv w:val="1"/>
      <w:marLeft w:val="0"/>
      <w:marRight w:val="0"/>
      <w:marTop w:val="0"/>
      <w:marBottom w:val="0"/>
      <w:divBdr>
        <w:top w:val="none" w:sz="0" w:space="0" w:color="auto"/>
        <w:left w:val="none" w:sz="0" w:space="0" w:color="auto"/>
        <w:bottom w:val="none" w:sz="0" w:space="0" w:color="auto"/>
        <w:right w:val="none" w:sz="0" w:space="0" w:color="auto"/>
      </w:divBdr>
    </w:div>
    <w:div w:id="485706654">
      <w:bodyDiv w:val="1"/>
      <w:marLeft w:val="0"/>
      <w:marRight w:val="0"/>
      <w:marTop w:val="0"/>
      <w:marBottom w:val="0"/>
      <w:divBdr>
        <w:top w:val="none" w:sz="0" w:space="0" w:color="auto"/>
        <w:left w:val="none" w:sz="0" w:space="0" w:color="auto"/>
        <w:bottom w:val="none" w:sz="0" w:space="0" w:color="auto"/>
        <w:right w:val="none" w:sz="0" w:space="0" w:color="auto"/>
      </w:divBdr>
    </w:div>
    <w:div w:id="496966954">
      <w:bodyDiv w:val="1"/>
      <w:marLeft w:val="0"/>
      <w:marRight w:val="0"/>
      <w:marTop w:val="0"/>
      <w:marBottom w:val="0"/>
      <w:divBdr>
        <w:top w:val="none" w:sz="0" w:space="0" w:color="auto"/>
        <w:left w:val="none" w:sz="0" w:space="0" w:color="auto"/>
        <w:bottom w:val="none" w:sz="0" w:space="0" w:color="auto"/>
        <w:right w:val="none" w:sz="0" w:space="0" w:color="auto"/>
      </w:divBdr>
    </w:div>
    <w:div w:id="501049343">
      <w:bodyDiv w:val="1"/>
      <w:marLeft w:val="0"/>
      <w:marRight w:val="0"/>
      <w:marTop w:val="0"/>
      <w:marBottom w:val="0"/>
      <w:divBdr>
        <w:top w:val="none" w:sz="0" w:space="0" w:color="auto"/>
        <w:left w:val="none" w:sz="0" w:space="0" w:color="auto"/>
        <w:bottom w:val="none" w:sz="0" w:space="0" w:color="auto"/>
        <w:right w:val="none" w:sz="0" w:space="0" w:color="auto"/>
      </w:divBdr>
    </w:div>
    <w:div w:id="503012416">
      <w:bodyDiv w:val="1"/>
      <w:marLeft w:val="0"/>
      <w:marRight w:val="0"/>
      <w:marTop w:val="0"/>
      <w:marBottom w:val="0"/>
      <w:divBdr>
        <w:top w:val="none" w:sz="0" w:space="0" w:color="auto"/>
        <w:left w:val="none" w:sz="0" w:space="0" w:color="auto"/>
        <w:bottom w:val="none" w:sz="0" w:space="0" w:color="auto"/>
        <w:right w:val="none" w:sz="0" w:space="0" w:color="auto"/>
      </w:divBdr>
    </w:div>
    <w:div w:id="504367667">
      <w:bodyDiv w:val="1"/>
      <w:marLeft w:val="0"/>
      <w:marRight w:val="0"/>
      <w:marTop w:val="0"/>
      <w:marBottom w:val="0"/>
      <w:divBdr>
        <w:top w:val="none" w:sz="0" w:space="0" w:color="auto"/>
        <w:left w:val="none" w:sz="0" w:space="0" w:color="auto"/>
        <w:bottom w:val="none" w:sz="0" w:space="0" w:color="auto"/>
        <w:right w:val="none" w:sz="0" w:space="0" w:color="auto"/>
      </w:divBdr>
      <w:divsChild>
        <w:div w:id="255946800">
          <w:marLeft w:val="0"/>
          <w:marRight w:val="0"/>
          <w:marTop w:val="0"/>
          <w:marBottom w:val="0"/>
          <w:divBdr>
            <w:top w:val="none" w:sz="0" w:space="0" w:color="auto"/>
            <w:left w:val="none" w:sz="0" w:space="0" w:color="auto"/>
            <w:bottom w:val="none" w:sz="0" w:space="0" w:color="auto"/>
            <w:right w:val="none" w:sz="0" w:space="0" w:color="auto"/>
          </w:divBdr>
          <w:divsChild>
            <w:div w:id="213738643">
              <w:marLeft w:val="-225"/>
              <w:marRight w:val="-225"/>
              <w:marTop w:val="0"/>
              <w:marBottom w:val="0"/>
              <w:divBdr>
                <w:top w:val="none" w:sz="0" w:space="0" w:color="auto"/>
                <w:left w:val="none" w:sz="0" w:space="0" w:color="auto"/>
                <w:bottom w:val="none" w:sz="0" w:space="0" w:color="auto"/>
                <w:right w:val="none" w:sz="0" w:space="0" w:color="auto"/>
              </w:divBdr>
              <w:divsChild>
                <w:div w:id="1913465646">
                  <w:marLeft w:val="0"/>
                  <w:marRight w:val="0"/>
                  <w:marTop w:val="0"/>
                  <w:marBottom w:val="0"/>
                  <w:divBdr>
                    <w:top w:val="none" w:sz="0" w:space="0" w:color="auto"/>
                    <w:left w:val="none" w:sz="0" w:space="0" w:color="auto"/>
                    <w:bottom w:val="none" w:sz="0" w:space="0" w:color="auto"/>
                    <w:right w:val="none" w:sz="0" w:space="0" w:color="auto"/>
                  </w:divBdr>
                  <w:divsChild>
                    <w:div w:id="14086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568781">
      <w:bodyDiv w:val="1"/>
      <w:marLeft w:val="0"/>
      <w:marRight w:val="0"/>
      <w:marTop w:val="0"/>
      <w:marBottom w:val="0"/>
      <w:divBdr>
        <w:top w:val="none" w:sz="0" w:space="0" w:color="auto"/>
        <w:left w:val="none" w:sz="0" w:space="0" w:color="auto"/>
        <w:bottom w:val="none" w:sz="0" w:space="0" w:color="auto"/>
        <w:right w:val="none" w:sz="0" w:space="0" w:color="auto"/>
      </w:divBdr>
    </w:div>
    <w:div w:id="509417773">
      <w:bodyDiv w:val="1"/>
      <w:marLeft w:val="0"/>
      <w:marRight w:val="0"/>
      <w:marTop w:val="0"/>
      <w:marBottom w:val="0"/>
      <w:divBdr>
        <w:top w:val="none" w:sz="0" w:space="0" w:color="auto"/>
        <w:left w:val="none" w:sz="0" w:space="0" w:color="auto"/>
        <w:bottom w:val="none" w:sz="0" w:space="0" w:color="auto"/>
        <w:right w:val="none" w:sz="0" w:space="0" w:color="auto"/>
      </w:divBdr>
    </w:div>
    <w:div w:id="510729135">
      <w:bodyDiv w:val="1"/>
      <w:marLeft w:val="0"/>
      <w:marRight w:val="0"/>
      <w:marTop w:val="0"/>
      <w:marBottom w:val="0"/>
      <w:divBdr>
        <w:top w:val="none" w:sz="0" w:space="0" w:color="auto"/>
        <w:left w:val="none" w:sz="0" w:space="0" w:color="auto"/>
        <w:bottom w:val="none" w:sz="0" w:space="0" w:color="auto"/>
        <w:right w:val="none" w:sz="0" w:space="0" w:color="auto"/>
      </w:divBdr>
    </w:div>
    <w:div w:id="511645516">
      <w:bodyDiv w:val="1"/>
      <w:marLeft w:val="0"/>
      <w:marRight w:val="0"/>
      <w:marTop w:val="0"/>
      <w:marBottom w:val="0"/>
      <w:divBdr>
        <w:top w:val="none" w:sz="0" w:space="0" w:color="auto"/>
        <w:left w:val="none" w:sz="0" w:space="0" w:color="auto"/>
        <w:bottom w:val="none" w:sz="0" w:space="0" w:color="auto"/>
        <w:right w:val="none" w:sz="0" w:space="0" w:color="auto"/>
      </w:divBdr>
    </w:div>
    <w:div w:id="513501415">
      <w:bodyDiv w:val="1"/>
      <w:marLeft w:val="0"/>
      <w:marRight w:val="0"/>
      <w:marTop w:val="0"/>
      <w:marBottom w:val="0"/>
      <w:divBdr>
        <w:top w:val="none" w:sz="0" w:space="0" w:color="auto"/>
        <w:left w:val="none" w:sz="0" w:space="0" w:color="auto"/>
        <w:bottom w:val="none" w:sz="0" w:space="0" w:color="auto"/>
        <w:right w:val="none" w:sz="0" w:space="0" w:color="auto"/>
      </w:divBdr>
    </w:div>
    <w:div w:id="515272778">
      <w:bodyDiv w:val="1"/>
      <w:marLeft w:val="0"/>
      <w:marRight w:val="0"/>
      <w:marTop w:val="0"/>
      <w:marBottom w:val="0"/>
      <w:divBdr>
        <w:top w:val="none" w:sz="0" w:space="0" w:color="auto"/>
        <w:left w:val="none" w:sz="0" w:space="0" w:color="auto"/>
        <w:bottom w:val="none" w:sz="0" w:space="0" w:color="auto"/>
        <w:right w:val="none" w:sz="0" w:space="0" w:color="auto"/>
      </w:divBdr>
      <w:divsChild>
        <w:div w:id="1749574273">
          <w:marLeft w:val="0"/>
          <w:marRight w:val="0"/>
          <w:marTop w:val="0"/>
          <w:marBottom w:val="0"/>
          <w:divBdr>
            <w:top w:val="none" w:sz="0" w:space="0" w:color="auto"/>
            <w:left w:val="none" w:sz="0" w:space="0" w:color="auto"/>
            <w:bottom w:val="none" w:sz="0" w:space="0" w:color="auto"/>
            <w:right w:val="none" w:sz="0" w:space="0" w:color="auto"/>
          </w:divBdr>
          <w:divsChild>
            <w:div w:id="793405857">
              <w:marLeft w:val="0"/>
              <w:marRight w:val="0"/>
              <w:marTop w:val="0"/>
              <w:marBottom w:val="0"/>
              <w:divBdr>
                <w:top w:val="none" w:sz="0" w:space="0" w:color="auto"/>
                <w:left w:val="none" w:sz="0" w:space="0" w:color="auto"/>
                <w:bottom w:val="none" w:sz="0" w:space="0" w:color="auto"/>
                <w:right w:val="none" w:sz="0" w:space="0" w:color="auto"/>
              </w:divBdr>
              <w:divsChild>
                <w:div w:id="7129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2802">
      <w:bodyDiv w:val="1"/>
      <w:marLeft w:val="0"/>
      <w:marRight w:val="0"/>
      <w:marTop w:val="0"/>
      <w:marBottom w:val="0"/>
      <w:divBdr>
        <w:top w:val="none" w:sz="0" w:space="0" w:color="auto"/>
        <w:left w:val="none" w:sz="0" w:space="0" w:color="auto"/>
        <w:bottom w:val="none" w:sz="0" w:space="0" w:color="auto"/>
        <w:right w:val="none" w:sz="0" w:space="0" w:color="auto"/>
      </w:divBdr>
    </w:div>
    <w:div w:id="538713083">
      <w:bodyDiv w:val="1"/>
      <w:marLeft w:val="0"/>
      <w:marRight w:val="0"/>
      <w:marTop w:val="0"/>
      <w:marBottom w:val="0"/>
      <w:divBdr>
        <w:top w:val="none" w:sz="0" w:space="0" w:color="auto"/>
        <w:left w:val="none" w:sz="0" w:space="0" w:color="auto"/>
        <w:bottom w:val="none" w:sz="0" w:space="0" w:color="auto"/>
        <w:right w:val="none" w:sz="0" w:space="0" w:color="auto"/>
      </w:divBdr>
    </w:div>
    <w:div w:id="549459258">
      <w:bodyDiv w:val="1"/>
      <w:marLeft w:val="0"/>
      <w:marRight w:val="0"/>
      <w:marTop w:val="0"/>
      <w:marBottom w:val="0"/>
      <w:divBdr>
        <w:top w:val="none" w:sz="0" w:space="0" w:color="auto"/>
        <w:left w:val="none" w:sz="0" w:space="0" w:color="auto"/>
        <w:bottom w:val="none" w:sz="0" w:space="0" w:color="auto"/>
        <w:right w:val="none" w:sz="0" w:space="0" w:color="auto"/>
      </w:divBdr>
    </w:div>
    <w:div w:id="551968915">
      <w:bodyDiv w:val="1"/>
      <w:marLeft w:val="0"/>
      <w:marRight w:val="0"/>
      <w:marTop w:val="0"/>
      <w:marBottom w:val="0"/>
      <w:divBdr>
        <w:top w:val="none" w:sz="0" w:space="0" w:color="auto"/>
        <w:left w:val="none" w:sz="0" w:space="0" w:color="auto"/>
        <w:bottom w:val="none" w:sz="0" w:space="0" w:color="auto"/>
        <w:right w:val="none" w:sz="0" w:space="0" w:color="auto"/>
      </w:divBdr>
    </w:div>
    <w:div w:id="563027684">
      <w:bodyDiv w:val="1"/>
      <w:marLeft w:val="0"/>
      <w:marRight w:val="0"/>
      <w:marTop w:val="0"/>
      <w:marBottom w:val="0"/>
      <w:divBdr>
        <w:top w:val="none" w:sz="0" w:space="0" w:color="auto"/>
        <w:left w:val="none" w:sz="0" w:space="0" w:color="auto"/>
        <w:bottom w:val="none" w:sz="0" w:space="0" w:color="auto"/>
        <w:right w:val="none" w:sz="0" w:space="0" w:color="auto"/>
      </w:divBdr>
    </w:div>
    <w:div w:id="563759344">
      <w:bodyDiv w:val="1"/>
      <w:marLeft w:val="0"/>
      <w:marRight w:val="0"/>
      <w:marTop w:val="0"/>
      <w:marBottom w:val="0"/>
      <w:divBdr>
        <w:top w:val="none" w:sz="0" w:space="0" w:color="auto"/>
        <w:left w:val="none" w:sz="0" w:space="0" w:color="auto"/>
        <w:bottom w:val="none" w:sz="0" w:space="0" w:color="auto"/>
        <w:right w:val="none" w:sz="0" w:space="0" w:color="auto"/>
      </w:divBdr>
    </w:div>
    <w:div w:id="569996870">
      <w:bodyDiv w:val="1"/>
      <w:marLeft w:val="0"/>
      <w:marRight w:val="0"/>
      <w:marTop w:val="0"/>
      <w:marBottom w:val="0"/>
      <w:divBdr>
        <w:top w:val="none" w:sz="0" w:space="0" w:color="auto"/>
        <w:left w:val="none" w:sz="0" w:space="0" w:color="auto"/>
        <w:bottom w:val="none" w:sz="0" w:space="0" w:color="auto"/>
        <w:right w:val="none" w:sz="0" w:space="0" w:color="auto"/>
      </w:divBdr>
    </w:div>
    <w:div w:id="572351697">
      <w:bodyDiv w:val="1"/>
      <w:marLeft w:val="0"/>
      <w:marRight w:val="0"/>
      <w:marTop w:val="0"/>
      <w:marBottom w:val="0"/>
      <w:divBdr>
        <w:top w:val="none" w:sz="0" w:space="0" w:color="auto"/>
        <w:left w:val="none" w:sz="0" w:space="0" w:color="auto"/>
        <w:bottom w:val="none" w:sz="0" w:space="0" w:color="auto"/>
        <w:right w:val="none" w:sz="0" w:space="0" w:color="auto"/>
      </w:divBdr>
    </w:div>
    <w:div w:id="576356108">
      <w:bodyDiv w:val="1"/>
      <w:marLeft w:val="0"/>
      <w:marRight w:val="0"/>
      <w:marTop w:val="0"/>
      <w:marBottom w:val="0"/>
      <w:divBdr>
        <w:top w:val="none" w:sz="0" w:space="0" w:color="auto"/>
        <w:left w:val="none" w:sz="0" w:space="0" w:color="auto"/>
        <w:bottom w:val="none" w:sz="0" w:space="0" w:color="auto"/>
        <w:right w:val="none" w:sz="0" w:space="0" w:color="auto"/>
      </w:divBdr>
    </w:div>
    <w:div w:id="579484280">
      <w:bodyDiv w:val="1"/>
      <w:marLeft w:val="0"/>
      <w:marRight w:val="0"/>
      <w:marTop w:val="0"/>
      <w:marBottom w:val="0"/>
      <w:divBdr>
        <w:top w:val="none" w:sz="0" w:space="0" w:color="auto"/>
        <w:left w:val="none" w:sz="0" w:space="0" w:color="auto"/>
        <w:bottom w:val="none" w:sz="0" w:space="0" w:color="auto"/>
        <w:right w:val="none" w:sz="0" w:space="0" w:color="auto"/>
      </w:divBdr>
    </w:div>
    <w:div w:id="579682100">
      <w:bodyDiv w:val="1"/>
      <w:marLeft w:val="0"/>
      <w:marRight w:val="0"/>
      <w:marTop w:val="0"/>
      <w:marBottom w:val="0"/>
      <w:divBdr>
        <w:top w:val="none" w:sz="0" w:space="0" w:color="auto"/>
        <w:left w:val="none" w:sz="0" w:space="0" w:color="auto"/>
        <w:bottom w:val="none" w:sz="0" w:space="0" w:color="auto"/>
        <w:right w:val="none" w:sz="0" w:space="0" w:color="auto"/>
      </w:divBdr>
    </w:div>
    <w:div w:id="585264500">
      <w:bodyDiv w:val="1"/>
      <w:marLeft w:val="0"/>
      <w:marRight w:val="0"/>
      <w:marTop w:val="0"/>
      <w:marBottom w:val="0"/>
      <w:divBdr>
        <w:top w:val="none" w:sz="0" w:space="0" w:color="auto"/>
        <w:left w:val="none" w:sz="0" w:space="0" w:color="auto"/>
        <w:bottom w:val="none" w:sz="0" w:space="0" w:color="auto"/>
        <w:right w:val="none" w:sz="0" w:space="0" w:color="auto"/>
      </w:divBdr>
    </w:div>
    <w:div w:id="590892033">
      <w:bodyDiv w:val="1"/>
      <w:marLeft w:val="0"/>
      <w:marRight w:val="0"/>
      <w:marTop w:val="0"/>
      <w:marBottom w:val="0"/>
      <w:divBdr>
        <w:top w:val="none" w:sz="0" w:space="0" w:color="auto"/>
        <w:left w:val="none" w:sz="0" w:space="0" w:color="auto"/>
        <w:bottom w:val="none" w:sz="0" w:space="0" w:color="auto"/>
        <w:right w:val="none" w:sz="0" w:space="0" w:color="auto"/>
      </w:divBdr>
    </w:div>
    <w:div w:id="590967871">
      <w:bodyDiv w:val="1"/>
      <w:marLeft w:val="0"/>
      <w:marRight w:val="0"/>
      <w:marTop w:val="0"/>
      <w:marBottom w:val="0"/>
      <w:divBdr>
        <w:top w:val="none" w:sz="0" w:space="0" w:color="auto"/>
        <w:left w:val="none" w:sz="0" w:space="0" w:color="auto"/>
        <w:bottom w:val="none" w:sz="0" w:space="0" w:color="auto"/>
        <w:right w:val="none" w:sz="0" w:space="0" w:color="auto"/>
      </w:divBdr>
    </w:div>
    <w:div w:id="608120742">
      <w:bodyDiv w:val="1"/>
      <w:marLeft w:val="0"/>
      <w:marRight w:val="0"/>
      <w:marTop w:val="0"/>
      <w:marBottom w:val="0"/>
      <w:divBdr>
        <w:top w:val="none" w:sz="0" w:space="0" w:color="auto"/>
        <w:left w:val="none" w:sz="0" w:space="0" w:color="auto"/>
        <w:bottom w:val="none" w:sz="0" w:space="0" w:color="auto"/>
        <w:right w:val="none" w:sz="0" w:space="0" w:color="auto"/>
      </w:divBdr>
    </w:div>
    <w:div w:id="622469795">
      <w:bodyDiv w:val="1"/>
      <w:marLeft w:val="0"/>
      <w:marRight w:val="0"/>
      <w:marTop w:val="0"/>
      <w:marBottom w:val="0"/>
      <w:divBdr>
        <w:top w:val="none" w:sz="0" w:space="0" w:color="auto"/>
        <w:left w:val="none" w:sz="0" w:space="0" w:color="auto"/>
        <w:bottom w:val="none" w:sz="0" w:space="0" w:color="auto"/>
        <w:right w:val="none" w:sz="0" w:space="0" w:color="auto"/>
      </w:divBdr>
    </w:div>
    <w:div w:id="629752082">
      <w:bodyDiv w:val="1"/>
      <w:marLeft w:val="0"/>
      <w:marRight w:val="0"/>
      <w:marTop w:val="0"/>
      <w:marBottom w:val="0"/>
      <w:divBdr>
        <w:top w:val="none" w:sz="0" w:space="0" w:color="auto"/>
        <w:left w:val="none" w:sz="0" w:space="0" w:color="auto"/>
        <w:bottom w:val="none" w:sz="0" w:space="0" w:color="auto"/>
        <w:right w:val="none" w:sz="0" w:space="0" w:color="auto"/>
      </w:divBdr>
    </w:div>
    <w:div w:id="645741702">
      <w:bodyDiv w:val="1"/>
      <w:marLeft w:val="0"/>
      <w:marRight w:val="0"/>
      <w:marTop w:val="0"/>
      <w:marBottom w:val="0"/>
      <w:divBdr>
        <w:top w:val="none" w:sz="0" w:space="0" w:color="auto"/>
        <w:left w:val="none" w:sz="0" w:space="0" w:color="auto"/>
        <w:bottom w:val="none" w:sz="0" w:space="0" w:color="auto"/>
        <w:right w:val="none" w:sz="0" w:space="0" w:color="auto"/>
      </w:divBdr>
    </w:div>
    <w:div w:id="650907444">
      <w:bodyDiv w:val="1"/>
      <w:marLeft w:val="0"/>
      <w:marRight w:val="0"/>
      <w:marTop w:val="0"/>
      <w:marBottom w:val="0"/>
      <w:divBdr>
        <w:top w:val="none" w:sz="0" w:space="0" w:color="auto"/>
        <w:left w:val="none" w:sz="0" w:space="0" w:color="auto"/>
        <w:bottom w:val="none" w:sz="0" w:space="0" w:color="auto"/>
        <w:right w:val="none" w:sz="0" w:space="0" w:color="auto"/>
      </w:divBdr>
    </w:div>
    <w:div w:id="662202961">
      <w:bodyDiv w:val="1"/>
      <w:marLeft w:val="0"/>
      <w:marRight w:val="0"/>
      <w:marTop w:val="0"/>
      <w:marBottom w:val="0"/>
      <w:divBdr>
        <w:top w:val="none" w:sz="0" w:space="0" w:color="auto"/>
        <w:left w:val="none" w:sz="0" w:space="0" w:color="auto"/>
        <w:bottom w:val="none" w:sz="0" w:space="0" w:color="auto"/>
        <w:right w:val="none" w:sz="0" w:space="0" w:color="auto"/>
      </w:divBdr>
    </w:div>
    <w:div w:id="663094998">
      <w:bodyDiv w:val="1"/>
      <w:marLeft w:val="0"/>
      <w:marRight w:val="0"/>
      <w:marTop w:val="0"/>
      <w:marBottom w:val="0"/>
      <w:divBdr>
        <w:top w:val="none" w:sz="0" w:space="0" w:color="auto"/>
        <w:left w:val="none" w:sz="0" w:space="0" w:color="auto"/>
        <w:bottom w:val="none" w:sz="0" w:space="0" w:color="auto"/>
        <w:right w:val="none" w:sz="0" w:space="0" w:color="auto"/>
      </w:divBdr>
    </w:div>
    <w:div w:id="671954557">
      <w:bodyDiv w:val="1"/>
      <w:marLeft w:val="0"/>
      <w:marRight w:val="0"/>
      <w:marTop w:val="0"/>
      <w:marBottom w:val="0"/>
      <w:divBdr>
        <w:top w:val="none" w:sz="0" w:space="0" w:color="auto"/>
        <w:left w:val="none" w:sz="0" w:space="0" w:color="auto"/>
        <w:bottom w:val="none" w:sz="0" w:space="0" w:color="auto"/>
        <w:right w:val="none" w:sz="0" w:space="0" w:color="auto"/>
      </w:divBdr>
    </w:div>
    <w:div w:id="674308783">
      <w:bodyDiv w:val="1"/>
      <w:marLeft w:val="0"/>
      <w:marRight w:val="0"/>
      <w:marTop w:val="0"/>
      <w:marBottom w:val="0"/>
      <w:divBdr>
        <w:top w:val="none" w:sz="0" w:space="0" w:color="auto"/>
        <w:left w:val="none" w:sz="0" w:space="0" w:color="auto"/>
        <w:bottom w:val="none" w:sz="0" w:space="0" w:color="auto"/>
        <w:right w:val="none" w:sz="0" w:space="0" w:color="auto"/>
      </w:divBdr>
    </w:div>
    <w:div w:id="688144260">
      <w:bodyDiv w:val="1"/>
      <w:marLeft w:val="0"/>
      <w:marRight w:val="0"/>
      <w:marTop w:val="0"/>
      <w:marBottom w:val="0"/>
      <w:divBdr>
        <w:top w:val="none" w:sz="0" w:space="0" w:color="auto"/>
        <w:left w:val="none" w:sz="0" w:space="0" w:color="auto"/>
        <w:bottom w:val="none" w:sz="0" w:space="0" w:color="auto"/>
        <w:right w:val="none" w:sz="0" w:space="0" w:color="auto"/>
      </w:divBdr>
    </w:div>
    <w:div w:id="701563549">
      <w:bodyDiv w:val="1"/>
      <w:marLeft w:val="0"/>
      <w:marRight w:val="0"/>
      <w:marTop w:val="0"/>
      <w:marBottom w:val="0"/>
      <w:divBdr>
        <w:top w:val="none" w:sz="0" w:space="0" w:color="auto"/>
        <w:left w:val="none" w:sz="0" w:space="0" w:color="auto"/>
        <w:bottom w:val="none" w:sz="0" w:space="0" w:color="auto"/>
        <w:right w:val="none" w:sz="0" w:space="0" w:color="auto"/>
      </w:divBdr>
    </w:div>
    <w:div w:id="701590076">
      <w:bodyDiv w:val="1"/>
      <w:marLeft w:val="0"/>
      <w:marRight w:val="0"/>
      <w:marTop w:val="0"/>
      <w:marBottom w:val="0"/>
      <w:divBdr>
        <w:top w:val="none" w:sz="0" w:space="0" w:color="auto"/>
        <w:left w:val="none" w:sz="0" w:space="0" w:color="auto"/>
        <w:bottom w:val="none" w:sz="0" w:space="0" w:color="auto"/>
        <w:right w:val="none" w:sz="0" w:space="0" w:color="auto"/>
      </w:divBdr>
    </w:div>
    <w:div w:id="703604426">
      <w:bodyDiv w:val="1"/>
      <w:marLeft w:val="0"/>
      <w:marRight w:val="0"/>
      <w:marTop w:val="0"/>
      <w:marBottom w:val="0"/>
      <w:divBdr>
        <w:top w:val="none" w:sz="0" w:space="0" w:color="auto"/>
        <w:left w:val="none" w:sz="0" w:space="0" w:color="auto"/>
        <w:bottom w:val="none" w:sz="0" w:space="0" w:color="auto"/>
        <w:right w:val="none" w:sz="0" w:space="0" w:color="auto"/>
      </w:divBdr>
    </w:div>
    <w:div w:id="713309580">
      <w:bodyDiv w:val="1"/>
      <w:marLeft w:val="0"/>
      <w:marRight w:val="0"/>
      <w:marTop w:val="0"/>
      <w:marBottom w:val="0"/>
      <w:divBdr>
        <w:top w:val="none" w:sz="0" w:space="0" w:color="auto"/>
        <w:left w:val="none" w:sz="0" w:space="0" w:color="auto"/>
        <w:bottom w:val="none" w:sz="0" w:space="0" w:color="auto"/>
        <w:right w:val="none" w:sz="0" w:space="0" w:color="auto"/>
      </w:divBdr>
    </w:div>
    <w:div w:id="714890223">
      <w:bodyDiv w:val="1"/>
      <w:marLeft w:val="0"/>
      <w:marRight w:val="0"/>
      <w:marTop w:val="0"/>
      <w:marBottom w:val="0"/>
      <w:divBdr>
        <w:top w:val="none" w:sz="0" w:space="0" w:color="auto"/>
        <w:left w:val="none" w:sz="0" w:space="0" w:color="auto"/>
        <w:bottom w:val="none" w:sz="0" w:space="0" w:color="auto"/>
        <w:right w:val="none" w:sz="0" w:space="0" w:color="auto"/>
      </w:divBdr>
    </w:div>
    <w:div w:id="715661457">
      <w:bodyDiv w:val="1"/>
      <w:marLeft w:val="0"/>
      <w:marRight w:val="0"/>
      <w:marTop w:val="0"/>
      <w:marBottom w:val="0"/>
      <w:divBdr>
        <w:top w:val="none" w:sz="0" w:space="0" w:color="auto"/>
        <w:left w:val="none" w:sz="0" w:space="0" w:color="auto"/>
        <w:bottom w:val="none" w:sz="0" w:space="0" w:color="auto"/>
        <w:right w:val="none" w:sz="0" w:space="0" w:color="auto"/>
      </w:divBdr>
    </w:div>
    <w:div w:id="717975976">
      <w:bodyDiv w:val="1"/>
      <w:marLeft w:val="0"/>
      <w:marRight w:val="0"/>
      <w:marTop w:val="0"/>
      <w:marBottom w:val="0"/>
      <w:divBdr>
        <w:top w:val="none" w:sz="0" w:space="0" w:color="auto"/>
        <w:left w:val="none" w:sz="0" w:space="0" w:color="auto"/>
        <w:bottom w:val="none" w:sz="0" w:space="0" w:color="auto"/>
        <w:right w:val="none" w:sz="0" w:space="0" w:color="auto"/>
      </w:divBdr>
    </w:div>
    <w:div w:id="723407241">
      <w:bodyDiv w:val="1"/>
      <w:marLeft w:val="0"/>
      <w:marRight w:val="0"/>
      <w:marTop w:val="0"/>
      <w:marBottom w:val="0"/>
      <w:divBdr>
        <w:top w:val="none" w:sz="0" w:space="0" w:color="auto"/>
        <w:left w:val="none" w:sz="0" w:space="0" w:color="auto"/>
        <w:bottom w:val="none" w:sz="0" w:space="0" w:color="auto"/>
        <w:right w:val="none" w:sz="0" w:space="0" w:color="auto"/>
      </w:divBdr>
    </w:div>
    <w:div w:id="726956668">
      <w:bodyDiv w:val="1"/>
      <w:marLeft w:val="0"/>
      <w:marRight w:val="0"/>
      <w:marTop w:val="0"/>
      <w:marBottom w:val="0"/>
      <w:divBdr>
        <w:top w:val="none" w:sz="0" w:space="0" w:color="auto"/>
        <w:left w:val="none" w:sz="0" w:space="0" w:color="auto"/>
        <w:bottom w:val="none" w:sz="0" w:space="0" w:color="auto"/>
        <w:right w:val="none" w:sz="0" w:space="0" w:color="auto"/>
      </w:divBdr>
    </w:div>
    <w:div w:id="746653711">
      <w:bodyDiv w:val="1"/>
      <w:marLeft w:val="0"/>
      <w:marRight w:val="0"/>
      <w:marTop w:val="0"/>
      <w:marBottom w:val="0"/>
      <w:divBdr>
        <w:top w:val="none" w:sz="0" w:space="0" w:color="auto"/>
        <w:left w:val="none" w:sz="0" w:space="0" w:color="auto"/>
        <w:bottom w:val="none" w:sz="0" w:space="0" w:color="auto"/>
        <w:right w:val="none" w:sz="0" w:space="0" w:color="auto"/>
      </w:divBdr>
    </w:div>
    <w:div w:id="755832466">
      <w:bodyDiv w:val="1"/>
      <w:marLeft w:val="0"/>
      <w:marRight w:val="0"/>
      <w:marTop w:val="0"/>
      <w:marBottom w:val="0"/>
      <w:divBdr>
        <w:top w:val="none" w:sz="0" w:space="0" w:color="auto"/>
        <w:left w:val="none" w:sz="0" w:space="0" w:color="auto"/>
        <w:bottom w:val="none" w:sz="0" w:space="0" w:color="auto"/>
        <w:right w:val="none" w:sz="0" w:space="0" w:color="auto"/>
      </w:divBdr>
      <w:divsChild>
        <w:div w:id="2101439787">
          <w:marLeft w:val="0"/>
          <w:marRight w:val="0"/>
          <w:marTop w:val="0"/>
          <w:marBottom w:val="0"/>
          <w:divBdr>
            <w:top w:val="none" w:sz="0" w:space="0" w:color="auto"/>
            <w:left w:val="none" w:sz="0" w:space="0" w:color="auto"/>
            <w:bottom w:val="none" w:sz="0" w:space="0" w:color="auto"/>
            <w:right w:val="none" w:sz="0" w:space="0" w:color="auto"/>
          </w:divBdr>
          <w:divsChild>
            <w:div w:id="606540437">
              <w:marLeft w:val="0"/>
              <w:marRight w:val="0"/>
              <w:marTop w:val="0"/>
              <w:marBottom w:val="0"/>
              <w:divBdr>
                <w:top w:val="none" w:sz="0" w:space="0" w:color="auto"/>
                <w:left w:val="none" w:sz="0" w:space="0" w:color="auto"/>
                <w:bottom w:val="none" w:sz="0" w:space="0" w:color="auto"/>
                <w:right w:val="none" w:sz="0" w:space="0" w:color="auto"/>
              </w:divBdr>
              <w:divsChild>
                <w:div w:id="682703133">
                  <w:marLeft w:val="0"/>
                  <w:marRight w:val="0"/>
                  <w:marTop w:val="0"/>
                  <w:marBottom w:val="0"/>
                  <w:divBdr>
                    <w:top w:val="none" w:sz="0" w:space="0" w:color="auto"/>
                    <w:left w:val="none" w:sz="0" w:space="0" w:color="auto"/>
                    <w:bottom w:val="none" w:sz="0" w:space="0" w:color="auto"/>
                    <w:right w:val="none" w:sz="0" w:space="0" w:color="auto"/>
                  </w:divBdr>
                  <w:divsChild>
                    <w:div w:id="500774937">
                      <w:marLeft w:val="0"/>
                      <w:marRight w:val="0"/>
                      <w:marTop w:val="0"/>
                      <w:marBottom w:val="0"/>
                      <w:divBdr>
                        <w:top w:val="none" w:sz="0" w:space="0" w:color="auto"/>
                        <w:left w:val="none" w:sz="0" w:space="0" w:color="auto"/>
                        <w:bottom w:val="none" w:sz="0" w:space="0" w:color="auto"/>
                        <w:right w:val="none" w:sz="0" w:space="0" w:color="auto"/>
                      </w:divBdr>
                      <w:divsChild>
                        <w:div w:id="550773566">
                          <w:marLeft w:val="0"/>
                          <w:marRight w:val="0"/>
                          <w:marTop w:val="0"/>
                          <w:marBottom w:val="0"/>
                          <w:divBdr>
                            <w:top w:val="none" w:sz="0" w:space="0" w:color="auto"/>
                            <w:left w:val="none" w:sz="0" w:space="0" w:color="auto"/>
                            <w:bottom w:val="none" w:sz="0" w:space="0" w:color="auto"/>
                            <w:right w:val="none" w:sz="0" w:space="0" w:color="auto"/>
                          </w:divBdr>
                          <w:divsChild>
                            <w:div w:id="1897398273">
                              <w:marLeft w:val="0"/>
                              <w:marRight w:val="0"/>
                              <w:marTop w:val="0"/>
                              <w:marBottom w:val="0"/>
                              <w:divBdr>
                                <w:top w:val="none" w:sz="0" w:space="0" w:color="auto"/>
                                <w:left w:val="none" w:sz="0" w:space="0" w:color="auto"/>
                                <w:bottom w:val="none" w:sz="0" w:space="0" w:color="auto"/>
                                <w:right w:val="none" w:sz="0" w:space="0" w:color="auto"/>
                              </w:divBdr>
                              <w:divsChild>
                                <w:div w:id="814297635">
                                  <w:marLeft w:val="0"/>
                                  <w:marRight w:val="0"/>
                                  <w:marTop w:val="0"/>
                                  <w:marBottom w:val="0"/>
                                  <w:divBdr>
                                    <w:top w:val="none" w:sz="0" w:space="0" w:color="auto"/>
                                    <w:left w:val="none" w:sz="0" w:space="0" w:color="auto"/>
                                    <w:bottom w:val="none" w:sz="0" w:space="0" w:color="auto"/>
                                    <w:right w:val="none" w:sz="0" w:space="0" w:color="auto"/>
                                  </w:divBdr>
                                  <w:divsChild>
                                    <w:div w:id="2095281815">
                                      <w:marLeft w:val="0"/>
                                      <w:marRight w:val="0"/>
                                      <w:marTop w:val="0"/>
                                      <w:marBottom w:val="0"/>
                                      <w:divBdr>
                                        <w:top w:val="none" w:sz="0" w:space="0" w:color="auto"/>
                                        <w:left w:val="none" w:sz="0" w:space="0" w:color="auto"/>
                                        <w:bottom w:val="none" w:sz="0" w:space="0" w:color="auto"/>
                                        <w:right w:val="none" w:sz="0" w:space="0" w:color="auto"/>
                                      </w:divBdr>
                                      <w:divsChild>
                                        <w:div w:id="374736613">
                                          <w:marLeft w:val="0"/>
                                          <w:marRight w:val="0"/>
                                          <w:marTop w:val="0"/>
                                          <w:marBottom w:val="0"/>
                                          <w:divBdr>
                                            <w:top w:val="none" w:sz="0" w:space="0" w:color="auto"/>
                                            <w:left w:val="none" w:sz="0" w:space="0" w:color="auto"/>
                                            <w:bottom w:val="none" w:sz="0" w:space="0" w:color="auto"/>
                                            <w:right w:val="none" w:sz="0" w:space="0" w:color="auto"/>
                                          </w:divBdr>
                                          <w:divsChild>
                                            <w:div w:id="315109894">
                                              <w:marLeft w:val="0"/>
                                              <w:marRight w:val="0"/>
                                              <w:marTop w:val="0"/>
                                              <w:marBottom w:val="0"/>
                                              <w:divBdr>
                                                <w:top w:val="none" w:sz="0" w:space="0" w:color="auto"/>
                                                <w:left w:val="none" w:sz="0" w:space="0" w:color="auto"/>
                                                <w:bottom w:val="none" w:sz="0" w:space="0" w:color="auto"/>
                                                <w:right w:val="none" w:sz="0" w:space="0" w:color="auto"/>
                                              </w:divBdr>
                                              <w:divsChild>
                                                <w:div w:id="1960336908">
                                                  <w:marLeft w:val="0"/>
                                                  <w:marRight w:val="0"/>
                                                  <w:marTop w:val="0"/>
                                                  <w:marBottom w:val="0"/>
                                                  <w:divBdr>
                                                    <w:top w:val="none" w:sz="0" w:space="0" w:color="auto"/>
                                                    <w:left w:val="none" w:sz="0" w:space="0" w:color="auto"/>
                                                    <w:bottom w:val="none" w:sz="0" w:space="0" w:color="auto"/>
                                                    <w:right w:val="none" w:sz="0" w:space="0" w:color="auto"/>
                                                  </w:divBdr>
                                                  <w:divsChild>
                                                    <w:div w:id="11420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4231943">
      <w:bodyDiv w:val="1"/>
      <w:marLeft w:val="0"/>
      <w:marRight w:val="0"/>
      <w:marTop w:val="0"/>
      <w:marBottom w:val="0"/>
      <w:divBdr>
        <w:top w:val="none" w:sz="0" w:space="0" w:color="auto"/>
        <w:left w:val="none" w:sz="0" w:space="0" w:color="auto"/>
        <w:bottom w:val="none" w:sz="0" w:space="0" w:color="auto"/>
        <w:right w:val="none" w:sz="0" w:space="0" w:color="auto"/>
      </w:divBdr>
    </w:div>
    <w:div w:id="765855580">
      <w:bodyDiv w:val="1"/>
      <w:marLeft w:val="0"/>
      <w:marRight w:val="0"/>
      <w:marTop w:val="0"/>
      <w:marBottom w:val="0"/>
      <w:divBdr>
        <w:top w:val="none" w:sz="0" w:space="0" w:color="auto"/>
        <w:left w:val="none" w:sz="0" w:space="0" w:color="auto"/>
        <w:bottom w:val="none" w:sz="0" w:space="0" w:color="auto"/>
        <w:right w:val="none" w:sz="0" w:space="0" w:color="auto"/>
      </w:divBdr>
    </w:div>
    <w:div w:id="797140677">
      <w:bodyDiv w:val="1"/>
      <w:marLeft w:val="0"/>
      <w:marRight w:val="0"/>
      <w:marTop w:val="0"/>
      <w:marBottom w:val="0"/>
      <w:divBdr>
        <w:top w:val="none" w:sz="0" w:space="0" w:color="auto"/>
        <w:left w:val="none" w:sz="0" w:space="0" w:color="auto"/>
        <w:bottom w:val="none" w:sz="0" w:space="0" w:color="auto"/>
        <w:right w:val="none" w:sz="0" w:space="0" w:color="auto"/>
      </w:divBdr>
    </w:div>
    <w:div w:id="804735346">
      <w:bodyDiv w:val="1"/>
      <w:marLeft w:val="0"/>
      <w:marRight w:val="0"/>
      <w:marTop w:val="0"/>
      <w:marBottom w:val="0"/>
      <w:divBdr>
        <w:top w:val="none" w:sz="0" w:space="0" w:color="auto"/>
        <w:left w:val="none" w:sz="0" w:space="0" w:color="auto"/>
        <w:bottom w:val="none" w:sz="0" w:space="0" w:color="auto"/>
        <w:right w:val="none" w:sz="0" w:space="0" w:color="auto"/>
      </w:divBdr>
    </w:div>
    <w:div w:id="807404588">
      <w:bodyDiv w:val="1"/>
      <w:marLeft w:val="0"/>
      <w:marRight w:val="0"/>
      <w:marTop w:val="0"/>
      <w:marBottom w:val="0"/>
      <w:divBdr>
        <w:top w:val="none" w:sz="0" w:space="0" w:color="auto"/>
        <w:left w:val="none" w:sz="0" w:space="0" w:color="auto"/>
        <w:bottom w:val="none" w:sz="0" w:space="0" w:color="auto"/>
        <w:right w:val="none" w:sz="0" w:space="0" w:color="auto"/>
      </w:divBdr>
    </w:div>
    <w:div w:id="821190846">
      <w:bodyDiv w:val="1"/>
      <w:marLeft w:val="0"/>
      <w:marRight w:val="0"/>
      <w:marTop w:val="0"/>
      <w:marBottom w:val="0"/>
      <w:divBdr>
        <w:top w:val="none" w:sz="0" w:space="0" w:color="auto"/>
        <w:left w:val="none" w:sz="0" w:space="0" w:color="auto"/>
        <w:bottom w:val="none" w:sz="0" w:space="0" w:color="auto"/>
        <w:right w:val="none" w:sz="0" w:space="0" w:color="auto"/>
      </w:divBdr>
    </w:div>
    <w:div w:id="823082996">
      <w:bodyDiv w:val="1"/>
      <w:marLeft w:val="0"/>
      <w:marRight w:val="0"/>
      <w:marTop w:val="0"/>
      <w:marBottom w:val="0"/>
      <w:divBdr>
        <w:top w:val="none" w:sz="0" w:space="0" w:color="auto"/>
        <w:left w:val="none" w:sz="0" w:space="0" w:color="auto"/>
        <w:bottom w:val="none" w:sz="0" w:space="0" w:color="auto"/>
        <w:right w:val="none" w:sz="0" w:space="0" w:color="auto"/>
      </w:divBdr>
    </w:div>
    <w:div w:id="838081689">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3609720">
      <w:bodyDiv w:val="1"/>
      <w:marLeft w:val="0"/>
      <w:marRight w:val="0"/>
      <w:marTop w:val="0"/>
      <w:marBottom w:val="0"/>
      <w:divBdr>
        <w:top w:val="none" w:sz="0" w:space="0" w:color="auto"/>
        <w:left w:val="none" w:sz="0" w:space="0" w:color="auto"/>
        <w:bottom w:val="none" w:sz="0" w:space="0" w:color="auto"/>
        <w:right w:val="none" w:sz="0" w:space="0" w:color="auto"/>
      </w:divBdr>
    </w:div>
    <w:div w:id="872229954">
      <w:bodyDiv w:val="1"/>
      <w:marLeft w:val="0"/>
      <w:marRight w:val="0"/>
      <w:marTop w:val="0"/>
      <w:marBottom w:val="0"/>
      <w:divBdr>
        <w:top w:val="none" w:sz="0" w:space="0" w:color="auto"/>
        <w:left w:val="none" w:sz="0" w:space="0" w:color="auto"/>
        <w:bottom w:val="none" w:sz="0" w:space="0" w:color="auto"/>
        <w:right w:val="none" w:sz="0" w:space="0" w:color="auto"/>
      </w:divBdr>
    </w:div>
    <w:div w:id="891814903">
      <w:bodyDiv w:val="1"/>
      <w:marLeft w:val="0"/>
      <w:marRight w:val="0"/>
      <w:marTop w:val="0"/>
      <w:marBottom w:val="0"/>
      <w:divBdr>
        <w:top w:val="none" w:sz="0" w:space="0" w:color="auto"/>
        <w:left w:val="none" w:sz="0" w:space="0" w:color="auto"/>
        <w:bottom w:val="none" w:sz="0" w:space="0" w:color="auto"/>
        <w:right w:val="none" w:sz="0" w:space="0" w:color="auto"/>
      </w:divBdr>
    </w:div>
    <w:div w:id="896863038">
      <w:bodyDiv w:val="1"/>
      <w:marLeft w:val="0"/>
      <w:marRight w:val="0"/>
      <w:marTop w:val="0"/>
      <w:marBottom w:val="0"/>
      <w:divBdr>
        <w:top w:val="none" w:sz="0" w:space="0" w:color="auto"/>
        <w:left w:val="none" w:sz="0" w:space="0" w:color="auto"/>
        <w:bottom w:val="none" w:sz="0" w:space="0" w:color="auto"/>
        <w:right w:val="none" w:sz="0" w:space="0" w:color="auto"/>
      </w:divBdr>
    </w:div>
    <w:div w:id="909582606">
      <w:bodyDiv w:val="1"/>
      <w:marLeft w:val="0"/>
      <w:marRight w:val="0"/>
      <w:marTop w:val="0"/>
      <w:marBottom w:val="0"/>
      <w:divBdr>
        <w:top w:val="none" w:sz="0" w:space="0" w:color="auto"/>
        <w:left w:val="none" w:sz="0" w:space="0" w:color="auto"/>
        <w:bottom w:val="none" w:sz="0" w:space="0" w:color="auto"/>
        <w:right w:val="none" w:sz="0" w:space="0" w:color="auto"/>
      </w:divBdr>
    </w:div>
    <w:div w:id="912205005">
      <w:bodyDiv w:val="1"/>
      <w:marLeft w:val="0"/>
      <w:marRight w:val="0"/>
      <w:marTop w:val="0"/>
      <w:marBottom w:val="0"/>
      <w:divBdr>
        <w:top w:val="none" w:sz="0" w:space="0" w:color="auto"/>
        <w:left w:val="none" w:sz="0" w:space="0" w:color="auto"/>
        <w:bottom w:val="none" w:sz="0" w:space="0" w:color="auto"/>
        <w:right w:val="none" w:sz="0" w:space="0" w:color="auto"/>
      </w:divBdr>
    </w:div>
    <w:div w:id="925305261">
      <w:bodyDiv w:val="1"/>
      <w:marLeft w:val="0"/>
      <w:marRight w:val="0"/>
      <w:marTop w:val="0"/>
      <w:marBottom w:val="0"/>
      <w:divBdr>
        <w:top w:val="none" w:sz="0" w:space="0" w:color="auto"/>
        <w:left w:val="none" w:sz="0" w:space="0" w:color="auto"/>
        <w:bottom w:val="none" w:sz="0" w:space="0" w:color="auto"/>
        <w:right w:val="none" w:sz="0" w:space="0" w:color="auto"/>
      </w:divBdr>
    </w:div>
    <w:div w:id="936407273">
      <w:bodyDiv w:val="1"/>
      <w:marLeft w:val="0"/>
      <w:marRight w:val="0"/>
      <w:marTop w:val="0"/>
      <w:marBottom w:val="0"/>
      <w:divBdr>
        <w:top w:val="none" w:sz="0" w:space="0" w:color="auto"/>
        <w:left w:val="none" w:sz="0" w:space="0" w:color="auto"/>
        <w:bottom w:val="none" w:sz="0" w:space="0" w:color="auto"/>
        <w:right w:val="none" w:sz="0" w:space="0" w:color="auto"/>
      </w:divBdr>
    </w:div>
    <w:div w:id="941641805">
      <w:bodyDiv w:val="1"/>
      <w:marLeft w:val="0"/>
      <w:marRight w:val="0"/>
      <w:marTop w:val="0"/>
      <w:marBottom w:val="0"/>
      <w:divBdr>
        <w:top w:val="none" w:sz="0" w:space="0" w:color="auto"/>
        <w:left w:val="none" w:sz="0" w:space="0" w:color="auto"/>
        <w:bottom w:val="none" w:sz="0" w:space="0" w:color="auto"/>
        <w:right w:val="none" w:sz="0" w:space="0" w:color="auto"/>
      </w:divBdr>
    </w:div>
    <w:div w:id="946619364">
      <w:bodyDiv w:val="1"/>
      <w:marLeft w:val="0"/>
      <w:marRight w:val="0"/>
      <w:marTop w:val="0"/>
      <w:marBottom w:val="0"/>
      <w:divBdr>
        <w:top w:val="none" w:sz="0" w:space="0" w:color="auto"/>
        <w:left w:val="none" w:sz="0" w:space="0" w:color="auto"/>
        <w:bottom w:val="none" w:sz="0" w:space="0" w:color="auto"/>
        <w:right w:val="none" w:sz="0" w:space="0" w:color="auto"/>
      </w:divBdr>
    </w:div>
    <w:div w:id="967248408">
      <w:bodyDiv w:val="1"/>
      <w:marLeft w:val="0"/>
      <w:marRight w:val="0"/>
      <w:marTop w:val="0"/>
      <w:marBottom w:val="0"/>
      <w:divBdr>
        <w:top w:val="none" w:sz="0" w:space="0" w:color="auto"/>
        <w:left w:val="none" w:sz="0" w:space="0" w:color="auto"/>
        <w:bottom w:val="none" w:sz="0" w:space="0" w:color="auto"/>
        <w:right w:val="none" w:sz="0" w:space="0" w:color="auto"/>
      </w:divBdr>
    </w:div>
    <w:div w:id="971793409">
      <w:bodyDiv w:val="1"/>
      <w:marLeft w:val="0"/>
      <w:marRight w:val="0"/>
      <w:marTop w:val="0"/>
      <w:marBottom w:val="0"/>
      <w:divBdr>
        <w:top w:val="none" w:sz="0" w:space="0" w:color="auto"/>
        <w:left w:val="none" w:sz="0" w:space="0" w:color="auto"/>
        <w:bottom w:val="none" w:sz="0" w:space="0" w:color="auto"/>
        <w:right w:val="none" w:sz="0" w:space="0" w:color="auto"/>
      </w:divBdr>
    </w:div>
    <w:div w:id="985473247">
      <w:bodyDiv w:val="1"/>
      <w:marLeft w:val="0"/>
      <w:marRight w:val="0"/>
      <w:marTop w:val="0"/>
      <w:marBottom w:val="0"/>
      <w:divBdr>
        <w:top w:val="none" w:sz="0" w:space="0" w:color="auto"/>
        <w:left w:val="none" w:sz="0" w:space="0" w:color="auto"/>
        <w:bottom w:val="none" w:sz="0" w:space="0" w:color="auto"/>
        <w:right w:val="none" w:sz="0" w:space="0" w:color="auto"/>
      </w:divBdr>
    </w:div>
    <w:div w:id="990208316">
      <w:bodyDiv w:val="1"/>
      <w:marLeft w:val="0"/>
      <w:marRight w:val="0"/>
      <w:marTop w:val="0"/>
      <w:marBottom w:val="0"/>
      <w:divBdr>
        <w:top w:val="none" w:sz="0" w:space="0" w:color="auto"/>
        <w:left w:val="none" w:sz="0" w:space="0" w:color="auto"/>
        <w:bottom w:val="none" w:sz="0" w:space="0" w:color="auto"/>
        <w:right w:val="none" w:sz="0" w:space="0" w:color="auto"/>
      </w:divBdr>
    </w:div>
    <w:div w:id="999888624">
      <w:bodyDiv w:val="1"/>
      <w:marLeft w:val="0"/>
      <w:marRight w:val="0"/>
      <w:marTop w:val="0"/>
      <w:marBottom w:val="0"/>
      <w:divBdr>
        <w:top w:val="none" w:sz="0" w:space="0" w:color="auto"/>
        <w:left w:val="none" w:sz="0" w:space="0" w:color="auto"/>
        <w:bottom w:val="none" w:sz="0" w:space="0" w:color="auto"/>
        <w:right w:val="none" w:sz="0" w:space="0" w:color="auto"/>
      </w:divBdr>
    </w:div>
    <w:div w:id="1001854529">
      <w:bodyDiv w:val="1"/>
      <w:marLeft w:val="0"/>
      <w:marRight w:val="0"/>
      <w:marTop w:val="0"/>
      <w:marBottom w:val="0"/>
      <w:divBdr>
        <w:top w:val="none" w:sz="0" w:space="0" w:color="auto"/>
        <w:left w:val="none" w:sz="0" w:space="0" w:color="auto"/>
        <w:bottom w:val="none" w:sz="0" w:space="0" w:color="auto"/>
        <w:right w:val="none" w:sz="0" w:space="0" w:color="auto"/>
      </w:divBdr>
    </w:div>
    <w:div w:id="1018653539">
      <w:bodyDiv w:val="1"/>
      <w:marLeft w:val="0"/>
      <w:marRight w:val="0"/>
      <w:marTop w:val="0"/>
      <w:marBottom w:val="0"/>
      <w:divBdr>
        <w:top w:val="none" w:sz="0" w:space="0" w:color="auto"/>
        <w:left w:val="none" w:sz="0" w:space="0" w:color="auto"/>
        <w:bottom w:val="none" w:sz="0" w:space="0" w:color="auto"/>
        <w:right w:val="none" w:sz="0" w:space="0" w:color="auto"/>
      </w:divBdr>
    </w:div>
    <w:div w:id="1020551081">
      <w:bodyDiv w:val="1"/>
      <w:marLeft w:val="0"/>
      <w:marRight w:val="0"/>
      <w:marTop w:val="0"/>
      <w:marBottom w:val="0"/>
      <w:divBdr>
        <w:top w:val="none" w:sz="0" w:space="0" w:color="auto"/>
        <w:left w:val="none" w:sz="0" w:space="0" w:color="auto"/>
        <w:bottom w:val="none" w:sz="0" w:space="0" w:color="auto"/>
        <w:right w:val="none" w:sz="0" w:space="0" w:color="auto"/>
      </w:divBdr>
    </w:div>
    <w:div w:id="1046182997">
      <w:bodyDiv w:val="1"/>
      <w:marLeft w:val="0"/>
      <w:marRight w:val="0"/>
      <w:marTop w:val="0"/>
      <w:marBottom w:val="0"/>
      <w:divBdr>
        <w:top w:val="none" w:sz="0" w:space="0" w:color="auto"/>
        <w:left w:val="none" w:sz="0" w:space="0" w:color="auto"/>
        <w:bottom w:val="none" w:sz="0" w:space="0" w:color="auto"/>
        <w:right w:val="none" w:sz="0" w:space="0" w:color="auto"/>
      </w:divBdr>
    </w:div>
    <w:div w:id="1047219388">
      <w:bodyDiv w:val="1"/>
      <w:marLeft w:val="0"/>
      <w:marRight w:val="0"/>
      <w:marTop w:val="0"/>
      <w:marBottom w:val="0"/>
      <w:divBdr>
        <w:top w:val="none" w:sz="0" w:space="0" w:color="auto"/>
        <w:left w:val="none" w:sz="0" w:space="0" w:color="auto"/>
        <w:bottom w:val="none" w:sz="0" w:space="0" w:color="auto"/>
        <w:right w:val="none" w:sz="0" w:space="0" w:color="auto"/>
      </w:divBdr>
    </w:div>
    <w:div w:id="1053239073">
      <w:bodyDiv w:val="1"/>
      <w:marLeft w:val="0"/>
      <w:marRight w:val="0"/>
      <w:marTop w:val="0"/>
      <w:marBottom w:val="0"/>
      <w:divBdr>
        <w:top w:val="none" w:sz="0" w:space="0" w:color="auto"/>
        <w:left w:val="none" w:sz="0" w:space="0" w:color="auto"/>
        <w:bottom w:val="none" w:sz="0" w:space="0" w:color="auto"/>
        <w:right w:val="none" w:sz="0" w:space="0" w:color="auto"/>
      </w:divBdr>
    </w:div>
    <w:div w:id="1057511204">
      <w:bodyDiv w:val="1"/>
      <w:marLeft w:val="0"/>
      <w:marRight w:val="0"/>
      <w:marTop w:val="0"/>
      <w:marBottom w:val="0"/>
      <w:divBdr>
        <w:top w:val="none" w:sz="0" w:space="0" w:color="auto"/>
        <w:left w:val="none" w:sz="0" w:space="0" w:color="auto"/>
        <w:bottom w:val="none" w:sz="0" w:space="0" w:color="auto"/>
        <w:right w:val="none" w:sz="0" w:space="0" w:color="auto"/>
      </w:divBdr>
    </w:div>
    <w:div w:id="1059548896">
      <w:bodyDiv w:val="1"/>
      <w:marLeft w:val="0"/>
      <w:marRight w:val="0"/>
      <w:marTop w:val="0"/>
      <w:marBottom w:val="0"/>
      <w:divBdr>
        <w:top w:val="none" w:sz="0" w:space="0" w:color="auto"/>
        <w:left w:val="none" w:sz="0" w:space="0" w:color="auto"/>
        <w:bottom w:val="none" w:sz="0" w:space="0" w:color="auto"/>
        <w:right w:val="none" w:sz="0" w:space="0" w:color="auto"/>
      </w:divBdr>
    </w:div>
    <w:div w:id="1064721696">
      <w:bodyDiv w:val="1"/>
      <w:marLeft w:val="0"/>
      <w:marRight w:val="0"/>
      <w:marTop w:val="0"/>
      <w:marBottom w:val="0"/>
      <w:divBdr>
        <w:top w:val="none" w:sz="0" w:space="0" w:color="auto"/>
        <w:left w:val="none" w:sz="0" w:space="0" w:color="auto"/>
        <w:bottom w:val="none" w:sz="0" w:space="0" w:color="auto"/>
        <w:right w:val="none" w:sz="0" w:space="0" w:color="auto"/>
      </w:divBdr>
    </w:div>
    <w:div w:id="1072389247">
      <w:bodyDiv w:val="1"/>
      <w:marLeft w:val="0"/>
      <w:marRight w:val="0"/>
      <w:marTop w:val="0"/>
      <w:marBottom w:val="0"/>
      <w:divBdr>
        <w:top w:val="none" w:sz="0" w:space="0" w:color="auto"/>
        <w:left w:val="none" w:sz="0" w:space="0" w:color="auto"/>
        <w:bottom w:val="none" w:sz="0" w:space="0" w:color="auto"/>
        <w:right w:val="none" w:sz="0" w:space="0" w:color="auto"/>
      </w:divBdr>
    </w:div>
    <w:div w:id="1079641271">
      <w:bodyDiv w:val="1"/>
      <w:marLeft w:val="0"/>
      <w:marRight w:val="0"/>
      <w:marTop w:val="0"/>
      <w:marBottom w:val="0"/>
      <w:divBdr>
        <w:top w:val="none" w:sz="0" w:space="0" w:color="auto"/>
        <w:left w:val="none" w:sz="0" w:space="0" w:color="auto"/>
        <w:bottom w:val="none" w:sz="0" w:space="0" w:color="auto"/>
        <w:right w:val="none" w:sz="0" w:space="0" w:color="auto"/>
      </w:divBdr>
    </w:div>
    <w:div w:id="1079986069">
      <w:bodyDiv w:val="1"/>
      <w:marLeft w:val="0"/>
      <w:marRight w:val="0"/>
      <w:marTop w:val="0"/>
      <w:marBottom w:val="0"/>
      <w:divBdr>
        <w:top w:val="none" w:sz="0" w:space="0" w:color="auto"/>
        <w:left w:val="none" w:sz="0" w:space="0" w:color="auto"/>
        <w:bottom w:val="none" w:sz="0" w:space="0" w:color="auto"/>
        <w:right w:val="none" w:sz="0" w:space="0" w:color="auto"/>
      </w:divBdr>
    </w:div>
    <w:div w:id="1080441290">
      <w:bodyDiv w:val="1"/>
      <w:marLeft w:val="0"/>
      <w:marRight w:val="0"/>
      <w:marTop w:val="0"/>
      <w:marBottom w:val="0"/>
      <w:divBdr>
        <w:top w:val="none" w:sz="0" w:space="0" w:color="auto"/>
        <w:left w:val="none" w:sz="0" w:space="0" w:color="auto"/>
        <w:bottom w:val="none" w:sz="0" w:space="0" w:color="auto"/>
        <w:right w:val="none" w:sz="0" w:space="0" w:color="auto"/>
      </w:divBdr>
    </w:div>
    <w:div w:id="1085416074">
      <w:bodyDiv w:val="1"/>
      <w:marLeft w:val="0"/>
      <w:marRight w:val="0"/>
      <w:marTop w:val="0"/>
      <w:marBottom w:val="0"/>
      <w:divBdr>
        <w:top w:val="none" w:sz="0" w:space="0" w:color="auto"/>
        <w:left w:val="none" w:sz="0" w:space="0" w:color="auto"/>
        <w:bottom w:val="none" w:sz="0" w:space="0" w:color="auto"/>
        <w:right w:val="none" w:sz="0" w:space="0" w:color="auto"/>
      </w:divBdr>
    </w:div>
    <w:div w:id="1088115757">
      <w:bodyDiv w:val="1"/>
      <w:marLeft w:val="0"/>
      <w:marRight w:val="0"/>
      <w:marTop w:val="0"/>
      <w:marBottom w:val="0"/>
      <w:divBdr>
        <w:top w:val="none" w:sz="0" w:space="0" w:color="auto"/>
        <w:left w:val="none" w:sz="0" w:space="0" w:color="auto"/>
        <w:bottom w:val="none" w:sz="0" w:space="0" w:color="auto"/>
        <w:right w:val="none" w:sz="0" w:space="0" w:color="auto"/>
      </w:divBdr>
    </w:div>
    <w:div w:id="1096827738">
      <w:bodyDiv w:val="1"/>
      <w:marLeft w:val="0"/>
      <w:marRight w:val="0"/>
      <w:marTop w:val="0"/>
      <w:marBottom w:val="0"/>
      <w:divBdr>
        <w:top w:val="none" w:sz="0" w:space="0" w:color="auto"/>
        <w:left w:val="none" w:sz="0" w:space="0" w:color="auto"/>
        <w:bottom w:val="none" w:sz="0" w:space="0" w:color="auto"/>
        <w:right w:val="none" w:sz="0" w:space="0" w:color="auto"/>
      </w:divBdr>
    </w:div>
    <w:div w:id="1102263905">
      <w:bodyDiv w:val="1"/>
      <w:marLeft w:val="0"/>
      <w:marRight w:val="0"/>
      <w:marTop w:val="0"/>
      <w:marBottom w:val="0"/>
      <w:divBdr>
        <w:top w:val="none" w:sz="0" w:space="0" w:color="auto"/>
        <w:left w:val="none" w:sz="0" w:space="0" w:color="auto"/>
        <w:bottom w:val="none" w:sz="0" w:space="0" w:color="auto"/>
        <w:right w:val="none" w:sz="0" w:space="0" w:color="auto"/>
      </w:divBdr>
    </w:div>
    <w:div w:id="1107459056">
      <w:bodyDiv w:val="1"/>
      <w:marLeft w:val="0"/>
      <w:marRight w:val="0"/>
      <w:marTop w:val="0"/>
      <w:marBottom w:val="0"/>
      <w:divBdr>
        <w:top w:val="none" w:sz="0" w:space="0" w:color="auto"/>
        <w:left w:val="none" w:sz="0" w:space="0" w:color="auto"/>
        <w:bottom w:val="none" w:sz="0" w:space="0" w:color="auto"/>
        <w:right w:val="none" w:sz="0" w:space="0" w:color="auto"/>
      </w:divBdr>
    </w:div>
    <w:div w:id="1120610702">
      <w:bodyDiv w:val="1"/>
      <w:marLeft w:val="0"/>
      <w:marRight w:val="0"/>
      <w:marTop w:val="0"/>
      <w:marBottom w:val="0"/>
      <w:divBdr>
        <w:top w:val="none" w:sz="0" w:space="0" w:color="auto"/>
        <w:left w:val="none" w:sz="0" w:space="0" w:color="auto"/>
        <w:bottom w:val="none" w:sz="0" w:space="0" w:color="auto"/>
        <w:right w:val="none" w:sz="0" w:space="0" w:color="auto"/>
      </w:divBdr>
    </w:div>
    <w:div w:id="1124537087">
      <w:bodyDiv w:val="1"/>
      <w:marLeft w:val="0"/>
      <w:marRight w:val="0"/>
      <w:marTop w:val="0"/>
      <w:marBottom w:val="0"/>
      <w:divBdr>
        <w:top w:val="none" w:sz="0" w:space="0" w:color="auto"/>
        <w:left w:val="none" w:sz="0" w:space="0" w:color="auto"/>
        <w:bottom w:val="none" w:sz="0" w:space="0" w:color="auto"/>
        <w:right w:val="none" w:sz="0" w:space="0" w:color="auto"/>
      </w:divBdr>
    </w:div>
    <w:div w:id="1125923300">
      <w:bodyDiv w:val="1"/>
      <w:marLeft w:val="0"/>
      <w:marRight w:val="0"/>
      <w:marTop w:val="0"/>
      <w:marBottom w:val="0"/>
      <w:divBdr>
        <w:top w:val="none" w:sz="0" w:space="0" w:color="auto"/>
        <w:left w:val="none" w:sz="0" w:space="0" w:color="auto"/>
        <w:bottom w:val="none" w:sz="0" w:space="0" w:color="auto"/>
        <w:right w:val="none" w:sz="0" w:space="0" w:color="auto"/>
      </w:divBdr>
    </w:div>
    <w:div w:id="1128083282">
      <w:bodyDiv w:val="1"/>
      <w:marLeft w:val="0"/>
      <w:marRight w:val="0"/>
      <w:marTop w:val="0"/>
      <w:marBottom w:val="0"/>
      <w:divBdr>
        <w:top w:val="none" w:sz="0" w:space="0" w:color="auto"/>
        <w:left w:val="none" w:sz="0" w:space="0" w:color="auto"/>
        <w:bottom w:val="none" w:sz="0" w:space="0" w:color="auto"/>
        <w:right w:val="none" w:sz="0" w:space="0" w:color="auto"/>
      </w:divBdr>
    </w:div>
    <w:div w:id="1131286220">
      <w:bodyDiv w:val="1"/>
      <w:marLeft w:val="0"/>
      <w:marRight w:val="0"/>
      <w:marTop w:val="0"/>
      <w:marBottom w:val="0"/>
      <w:divBdr>
        <w:top w:val="none" w:sz="0" w:space="0" w:color="auto"/>
        <w:left w:val="none" w:sz="0" w:space="0" w:color="auto"/>
        <w:bottom w:val="none" w:sz="0" w:space="0" w:color="auto"/>
        <w:right w:val="none" w:sz="0" w:space="0" w:color="auto"/>
      </w:divBdr>
    </w:div>
    <w:div w:id="1135871161">
      <w:bodyDiv w:val="1"/>
      <w:marLeft w:val="0"/>
      <w:marRight w:val="0"/>
      <w:marTop w:val="0"/>
      <w:marBottom w:val="0"/>
      <w:divBdr>
        <w:top w:val="none" w:sz="0" w:space="0" w:color="auto"/>
        <w:left w:val="none" w:sz="0" w:space="0" w:color="auto"/>
        <w:bottom w:val="none" w:sz="0" w:space="0" w:color="auto"/>
        <w:right w:val="none" w:sz="0" w:space="0" w:color="auto"/>
      </w:divBdr>
    </w:div>
    <w:div w:id="1136146284">
      <w:bodyDiv w:val="1"/>
      <w:marLeft w:val="0"/>
      <w:marRight w:val="0"/>
      <w:marTop w:val="0"/>
      <w:marBottom w:val="0"/>
      <w:divBdr>
        <w:top w:val="none" w:sz="0" w:space="0" w:color="auto"/>
        <w:left w:val="none" w:sz="0" w:space="0" w:color="auto"/>
        <w:bottom w:val="none" w:sz="0" w:space="0" w:color="auto"/>
        <w:right w:val="none" w:sz="0" w:space="0" w:color="auto"/>
      </w:divBdr>
    </w:div>
    <w:div w:id="1148741640">
      <w:bodyDiv w:val="1"/>
      <w:marLeft w:val="0"/>
      <w:marRight w:val="0"/>
      <w:marTop w:val="0"/>
      <w:marBottom w:val="0"/>
      <w:divBdr>
        <w:top w:val="none" w:sz="0" w:space="0" w:color="auto"/>
        <w:left w:val="none" w:sz="0" w:space="0" w:color="auto"/>
        <w:bottom w:val="none" w:sz="0" w:space="0" w:color="auto"/>
        <w:right w:val="none" w:sz="0" w:space="0" w:color="auto"/>
      </w:divBdr>
    </w:div>
    <w:div w:id="1168137483">
      <w:bodyDiv w:val="1"/>
      <w:marLeft w:val="0"/>
      <w:marRight w:val="0"/>
      <w:marTop w:val="0"/>
      <w:marBottom w:val="0"/>
      <w:divBdr>
        <w:top w:val="none" w:sz="0" w:space="0" w:color="auto"/>
        <w:left w:val="none" w:sz="0" w:space="0" w:color="auto"/>
        <w:bottom w:val="none" w:sz="0" w:space="0" w:color="auto"/>
        <w:right w:val="none" w:sz="0" w:space="0" w:color="auto"/>
      </w:divBdr>
    </w:div>
    <w:div w:id="1170221663">
      <w:bodyDiv w:val="1"/>
      <w:marLeft w:val="0"/>
      <w:marRight w:val="0"/>
      <w:marTop w:val="0"/>
      <w:marBottom w:val="0"/>
      <w:divBdr>
        <w:top w:val="none" w:sz="0" w:space="0" w:color="auto"/>
        <w:left w:val="none" w:sz="0" w:space="0" w:color="auto"/>
        <w:bottom w:val="none" w:sz="0" w:space="0" w:color="auto"/>
        <w:right w:val="none" w:sz="0" w:space="0" w:color="auto"/>
      </w:divBdr>
    </w:div>
    <w:div w:id="1170222047">
      <w:bodyDiv w:val="1"/>
      <w:marLeft w:val="0"/>
      <w:marRight w:val="0"/>
      <w:marTop w:val="0"/>
      <w:marBottom w:val="0"/>
      <w:divBdr>
        <w:top w:val="none" w:sz="0" w:space="0" w:color="auto"/>
        <w:left w:val="none" w:sz="0" w:space="0" w:color="auto"/>
        <w:bottom w:val="none" w:sz="0" w:space="0" w:color="auto"/>
        <w:right w:val="none" w:sz="0" w:space="0" w:color="auto"/>
      </w:divBdr>
    </w:div>
    <w:div w:id="1173256568">
      <w:bodyDiv w:val="1"/>
      <w:marLeft w:val="0"/>
      <w:marRight w:val="0"/>
      <w:marTop w:val="0"/>
      <w:marBottom w:val="0"/>
      <w:divBdr>
        <w:top w:val="none" w:sz="0" w:space="0" w:color="auto"/>
        <w:left w:val="none" w:sz="0" w:space="0" w:color="auto"/>
        <w:bottom w:val="none" w:sz="0" w:space="0" w:color="auto"/>
        <w:right w:val="none" w:sz="0" w:space="0" w:color="auto"/>
      </w:divBdr>
    </w:div>
    <w:div w:id="1173687001">
      <w:bodyDiv w:val="1"/>
      <w:marLeft w:val="0"/>
      <w:marRight w:val="0"/>
      <w:marTop w:val="0"/>
      <w:marBottom w:val="0"/>
      <w:divBdr>
        <w:top w:val="none" w:sz="0" w:space="0" w:color="auto"/>
        <w:left w:val="none" w:sz="0" w:space="0" w:color="auto"/>
        <w:bottom w:val="none" w:sz="0" w:space="0" w:color="auto"/>
        <w:right w:val="none" w:sz="0" w:space="0" w:color="auto"/>
      </w:divBdr>
    </w:div>
    <w:div w:id="1180654955">
      <w:bodyDiv w:val="1"/>
      <w:marLeft w:val="0"/>
      <w:marRight w:val="0"/>
      <w:marTop w:val="0"/>
      <w:marBottom w:val="0"/>
      <w:divBdr>
        <w:top w:val="none" w:sz="0" w:space="0" w:color="auto"/>
        <w:left w:val="none" w:sz="0" w:space="0" w:color="auto"/>
        <w:bottom w:val="none" w:sz="0" w:space="0" w:color="auto"/>
        <w:right w:val="none" w:sz="0" w:space="0" w:color="auto"/>
      </w:divBdr>
    </w:div>
    <w:div w:id="1199970842">
      <w:bodyDiv w:val="1"/>
      <w:marLeft w:val="0"/>
      <w:marRight w:val="0"/>
      <w:marTop w:val="0"/>
      <w:marBottom w:val="0"/>
      <w:divBdr>
        <w:top w:val="none" w:sz="0" w:space="0" w:color="auto"/>
        <w:left w:val="none" w:sz="0" w:space="0" w:color="auto"/>
        <w:bottom w:val="none" w:sz="0" w:space="0" w:color="auto"/>
        <w:right w:val="none" w:sz="0" w:space="0" w:color="auto"/>
      </w:divBdr>
    </w:div>
    <w:div w:id="1203440079">
      <w:bodyDiv w:val="1"/>
      <w:marLeft w:val="0"/>
      <w:marRight w:val="0"/>
      <w:marTop w:val="0"/>
      <w:marBottom w:val="0"/>
      <w:divBdr>
        <w:top w:val="none" w:sz="0" w:space="0" w:color="auto"/>
        <w:left w:val="none" w:sz="0" w:space="0" w:color="auto"/>
        <w:bottom w:val="none" w:sz="0" w:space="0" w:color="auto"/>
        <w:right w:val="none" w:sz="0" w:space="0" w:color="auto"/>
      </w:divBdr>
    </w:div>
    <w:div w:id="1212881444">
      <w:bodyDiv w:val="1"/>
      <w:marLeft w:val="0"/>
      <w:marRight w:val="0"/>
      <w:marTop w:val="0"/>
      <w:marBottom w:val="0"/>
      <w:divBdr>
        <w:top w:val="none" w:sz="0" w:space="0" w:color="auto"/>
        <w:left w:val="none" w:sz="0" w:space="0" w:color="auto"/>
        <w:bottom w:val="none" w:sz="0" w:space="0" w:color="auto"/>
        <w:right w:val="none" w:sz="0" w:space="0" w:color="auto"/>
      </w:divBdr>
    </w:div>
    <w:div w:id="1217397342">
      <w:bodyDiv w:val="1"/>
      <w:marLeft w:val="0"/>
      <w:marRight w:val="0"/>
      <w:marTop w:val="0"/>
      <w:marBottom w:val="0"/>
      <w:divBdr>
        <w:top w:val="none" w:sz="0" w:space="0" w:color="auto"/>
        <w:left w:val="none" w:sz="0" w:space="0" w:color="auto"/>
        <w:bottom w:val="none" w:sz="0" w:space="0" w:color="auto"/>
        <w:right w:val="none" w:sz="0" w:space="0" w:color="auto"/>
      </w:divBdr>
    </w:div>
    <w:div w:id="1225139388">
      <w:bodyDiv w:val="1"/>
      <w:marLeft w:val="0"/>
      <w:marRight w:val="0"/>
      <w:marTop w:val="0"/>
      <w:marBottom w:val="0"/>
      <w:divBdr>
        <w:top w:val="none" w:sz="0" w:space="0" w:color="auto"/>
        <w:left w:val="none" w:sz="0" w:space="0" w:color="auto"/>
        <w:bottom w:val="none" w:sz="0" w:space="0" w:color="auto"/>
        <w:right w:val="none" w:sz="0" w:space="0" w:color="auto"/>
      </w:divBdr>
    </w:div>
    <w:div w:id="1233272939">
      <w:bodyDiv w:val="1"/>
      <w:marLeft w:val="0"/>
      <w:marRight w:val="0"/>
      <w:marTop w:val="0"/>
      <w:marBottom w:val="0"/>
      <w:divBdr>
        <w:top w:val="none" w:sz="0" w:space="0" w:color="auto"/>
        <w:left w:val="none" w:sz="0" w:space="0" w:color="auto"/>
        <w:bottom w:val="none" w:sz="0" w:space="0" w:color="auto"/>
        <w:right w:val="none" w:sz="0" w:space="0" w:color="auto"/>
      </w:divBdr>
    </w:div>
    <w:div w:id="1234853779">
      <w:bodyDiv w:val="1"/>
      <w:marLeft w:val="0"/>
      <w:marRight w:val="0"/>
      <w:marTop w:val="0"/>
      <w:marBottom w:val="0"/>
      <w:divBdr>
        <w:top w:val="none" w:sz="0" w:space="0" w:color="auto"/>
        <w:left w:val="none" w:sz="0" w:space="0" w:color="auto"/>
        <w:bottom w:val="none" w:sz="0" w:space="0" w:color="auto"/>
        <w:right w:val="none" w:sz="0" w:space="0" w:color="auto"/>
      </w:divBdr>
    </w:div>
    <w:div w:id="1236941728">
      <w:bodyDiv w:val="1"/>
      <w:marLeft w:val="0"/>
      <w:marRight w:val="0"/>
      <w:marTop w:val="0"/>
      <w:marBottom w:val="0"/>
      <w:divBdr>
        <w:top w:val="none" w:sz="0" w:space="0" w:color="auto"/>
        <w:left w:val="none" w:sz="0" w:space="0" w:color="auto"/>
        <w:bottom w:val="none" w:sz="0" w:space="0" w:color="auto"/>
        <w:right w:val="none" w:sz="0" w:space="0" w:color="auto"/>
      </w:divBdr>
    </w:div>
    <w:div w:id="1237592338">
      <w:bodyDiv w:val="1"/>
      <w:marLeft w:val="0"/>
      <w:marRight w:val="0"/>
      <w:marTop w:val="0"/>
      <w:marBottom w:val="0"/>
      <w:divBdr>
        <w:top w:val="none" w:sz="0" w:space="0" w:color="auto"/>
        <w:left w:val="none" w:sz="0" w:space="0" w:color="auto"/>
        <w:bottom w:val="none" w:sz="0" w:space="0" w:color="auto"/>
        <w:right w:val="none" w:sz="0" w:space="0" w:color="auto"/>
      </w:divBdr>
    </w:div>
    <w:div w:id="1248343837">
      <w:bodyDiv w:val="1"/>
      <w:marLeft w:val="0"/>
      <w:marRight w:val="0"/>
      <w:marTop w:val="0"/>
      <w:marBottom w:val="0"/>
      <w:divBdr>
        <w:top w:val="none" w:sz="0" w:space="0" w:color="auto"/>
        <w:left w:val="none" w:sz="0" w:space="0" w:color="auto"/>
        <w:bottom w:val="none" w:sz="0" w:space="0" w:color="auto"/>
        <w:right w:val="none" w:sz="0" w:space="0" w:color="auto"/>
      </w:divBdr>
    </w:div>
    <w:div w:id="1249001260">
      <w:bodyDiv w:val="1"/>
      <w:marLeft w:val="0"/>
      <w:marRight w:val="0"/>
      <w:marTop w:val="0"/>
      <w:marBottom w:val="0"/>
      <w:divBdr>
        <w:top w:val="none" w:sz="0" w:space="0" w:color="auto"/>
        <w:left w:val="none" w:sz="0" w:space="0" w:color="auto"/>
        <w:bottom w:val="none" w:sz="0" w:space="0" w:color="auto"/>
        <w:right w:val="none" w:sz="0" w:space="0" w:color="auto"/>
      </w:divBdr>
    </w:div>
    <w:div w:id="1255819057">
      <w:bodyDiv w:val="1"/>
      <w:marLeft w:val="0"/>
      <w:marRight w:val="0"/>
      <w:marTop w:val="0"/>
      <w:marBottom w:val="0"/>
      <w:divBdr>
        <w:top w:val="none" w:sz="0" w:space="0" w:color="auto"/>
        <w:left w:val="none" w:sz="0" w:space="0" w:color="auto"/>
        <w:bottom w:val="none" w:sz="0" w:space="0" w:color="auto"/>
        <w:right w:val="none" w:sz="0" w:space="0" w:color="auto"/>
      </w:divBdr>
    </w:div>
    <w:div w:id="1255935080">
      <w:bodyDiv w:val="1"/>
      <w:marLeft w:val="0"/>
      <w:marRight w:val="0"/>
      <w:marTop w:val="0"/>
      <w:marBottom w:val="0"/>
      <w:divBdr>
        <w:top w:val="none" w:sz="0" w:space="0" w:color="auto"/>
        <w:left w:val="none" w:sz="0" w:space="0" w:color="auto"/>
        <w:bottom w:val="none" w:sz="0" w:space="0" w:color="auto"/>
        <w:right w:val="none" w:sz="0" w:space="0" w:color="auto"/>
      </w:divBdr>
    </w:div>
    <w:div w:id="1257446464">
      <w:bodyDiv w:val="1"/>
      <w:marLeft w:val="0"/>
      <w:marRight w:val="0"/>
      <w:marTop w:val="0"/>
      <w:marBottom w:val="0"/>
      <w:divBdr>
        <w:top w:val="none" w:sz="0" w:space="0" w:color="auto"/>
        <w:left w:val="none" w:sz="0" w:space="0" w:color="auto"/>
        <w:bottom w:val="none" w:sz="0" w:space="0" w:color="auto"/>
        <w:right w:val="none" w:sz="0" w:space="0" w:color="auto"/>
      </w:divBdr>
    </w:div>
    <w:div w:id="1262955125">
      <w:bodyDiv w:val="1"/>
      <w:marLeft w:val="0"/>
      <w:marRight w:val="0"/>
      <w:marTop w:val="0"/>
      <w:marBottom w:val="0"/>
      <w:divBdr>
        <w:top w:val="none" w:sz="0" w:space="0" w:color="auto"/>
        <w:left w:val="none" w:sz="0" w:space="0" w:color="auto"/>
        <w:bottom w:val="none" w:sz="0" w:space="0" w:color="auto"/>
        <w:right w:val="none" w:sz="0" w:space="0" w:color="auto"/>
      </w:divBdr>
    </w:div>
    <w:div w:id="1263993050">
      <w:bodyDiv w:val="1"/>
      <w:marLeft w:val="0"/>
      <w:marRight w:val="0"/>
      <w:marTop w:val="0"/>
      <w:marBottom w:val="0"/>
      <w:divBdr>
        <w:top w:val="none" w:sz="0" w:space="0" w:color="auto"/>
        <w:left w:val="none" w:sz="0" w:space="0" w:color="auto"/>
        <w:bottom w:val="none" w:sz="0" w:space="0" w:color="auto"/>
        <w:right w:val="none" w:sz="0" w:space="0" w:color="auto"/>
      </w:divBdr>
    </w:div>
    <w:div w:id="1265385404">
      <w:bodyDiv w:val="1"/>
      <w:marLeft w:val="0"/>
      <w:marRight w:val="0"/>
      <w:marTop w:val="0"/>
      <w:marBottom w:val="0"/>
      <w:divBdr>
        <w:top w:val="none" w:sz="0" w:space="0" w:color="auto"/>
        <w:left w:val="none" w:sz="0" w:space="0" w:color="auto"/>
        <w:bottom w:val="none" w:sz="0" w:space="0" w:color="auto"/>
        <w:right w:val="none" w:sz="0" w:space="0" w:color="auto"/>
      </w:divBdr>
    </w:div>
    <w:div w:id="1275407769">
      <w:bodyDiv w:val="1"/>
      <w:marLeft w:val="0"/>
      <w:marRight w:val="0"/>
      <w:marTop w:val="0"/>
      <w:marBottom w:val="0"/>
      <w:divBdr>
        <w:top w:val="none" w:sz="0" w:space="0" w:color="auto"/>
        <w:left w:val="none" w:sz="0" w:space="0" w:color="auto"/>
        <w:bottom w:val="none" w:sz="0" w:space="0" w:color="auto"/>
        <w:right w:val="none" w:sz="0" w:space="0" w:color="auto"/>
      </w:divBdr>
    </w:div>
    <w:div w:id="1288317382">
      <w:bodyDiv w:val="1"/>
      <w:marLeft w:val="0"/>
      <w:marRight w:val="0"/>
      <w:marTop w:val="0"/>
      <w:marBottom w:val="0"/>
      <w:divBdr>
        <w:top w:val="none" w:sz="0" w:space="0" w:color="auto"/>
        <w:left w:val="none" w:sz="0" w:space="0" w:color="auto"/>
        <w:bottom w:val="none" w:sz="0" w:space="0" w:color="auto"/>
        <w:right w:val="none" w:sz="0" w:space="0" w:color="auto"/>
      </w:divBdr>
    </w:div>
    <w:div w:id="1299382331">
      <w:bodyDiv w:val="1"/>
      <w:marLeft w:val="0"/>
      <w:marRight w:val="0"/>
      <w:marTop w:val="0"/>
      <w:marBottom w:val="0"/>
      <w:divBdr>
        <w:top w:val="none" w:sz="0" w:space="0" w:color="auto"/>
        <w:left w:val="none" w:sz="0" w:space="0" w:color="auto"/>
        <w:bottom w:val="none" w:sz="0" w:space="0" w:color="auto"/>
        <w:right w:val="none" w:sz="0" w:space="0" w:color="auto"/>
      </w:divBdr>
    </w:div>
    <w:div w:id="1316952477">
      <w:bodyDiv w:val="1"/>
      <w:marLeft w:val="0"/>
      <w:marRight w:val="0"/>
      <w:marTop w:val="0"/>
      <w:marBottom w:val="0"/>
      <w:divBdr>
        <w:top w:val="none" w:sz="0" w:space="0" w:color="auto"/>
        <w:left w:val="none" w:sz="0" w:space="0" w:color="auto"/>
        <w:bottom w:val="none" w:sz="0" w:space="0" w:color="auto"/>
        <w:right w:val="none" w:sz="0" w:space="0" w:color="auto"/>
      </w:divBdr>
    </w:div>
    <w:div w:id="1317566524">
      <w:bodyDiv w:val="1"/>
      <w:marLeft w:val="0"/>
      <w:marRight w:val="0"/>
      <w:marTop w:val="0"/>
      <w:marBottom w:val="0"/>
      <w:divBdr>
        <w:top w:val="none" w:sz="0" w:space="0" w:color="auto"/>
        <w:left w:val="none" w:sz="0" w:space="0" w:color="auto"/>
        <w:bottom w:val="none" w:sz="0" w:space="0" w:color="auto"/>
        <w:right w:val="none" w:sz="0" w:space="0" w:color="auto"/>
      </w:divBdr>
    </w:div>
    <w:div w:id="1319577575">
      <w:bodyDiv w:val="1"/>
      <w:marLeft w:val="0"/>
      <w:marRight w:val="0"/>
      <w:marTop w:val="0"/>
      <w:marBottom w:val="0"/>
      <w:divBdr>
        <w:top w:val="none" w:sz="0" w:space="0" w:color="auto"/>
        <w:left w:val="none" w:sz="0" w:space="0" w:color="auto"/>
        <w:bottom w:val="none" w:sz="0" w:space="0" w:color="auto"/>
        <w:right w:val="none" w:sz="0" w:space="0" w:color="auto"/>
      </w:divBdr>
    </w:div>
    <w:div w:id="1320962371">
      <w:bodyDiv w:val="1"/>
      <w:marLeft w:val="0"/>
      <w:marRight w:val="0"/>
      <w:marTop w:val="0"/>
      <w:marBottom w:val="0"/>
      <w:divBdr>
        <w:top w:val="none" w:sz="0" w:space="0" w:color="auto"/>
        <w:left w:val="none" w:sz="0" w:space="0" w:color="auto"/>
        <w:bottom w:val="none" w:sz="0" w:space="0" w:color="auto"/>
        <w:right w:val="none" w:sz="0" w:space="0" w:color="auto"/>
      </w:divBdr>
    </w:div>
    <w:div w:id="1330450213">
      <w:bodyDiv w:val="1"/>
      <w:marLeft w:val="0"/>
      <w:marRight w:val="0"/>
      <w:marTop w:val="0"/>
      <w:marBottom w:val="0"/>
      <w:divBdr>
        <w:top w:val="none" w:sz="0" w:space="0" w:color="auto"/>
        <w:left w:val="none" w:sz="0" w:space="0" w:color="auto"/>
        <w:bottom w:val="none" w:sz="0" w:space="0" w:color="auto"/>
        <w:right w:val="none" w:sz="0" w:space="0" w:color="auto"/>
      </w:divBdr>
    </w:div>
    <w:div w:id="1332491979">
      <w:bodyDiv w:val="1"/>
      <w:marLeft w:val="0"/>
      <w:marRight w:val="0"/>
      <w:marTop w:val="0"/>
      <w:marBottom w:val="0"/>
      <w:divBdr>
        <w:top w:val="none" w:sz="0" w:space="0" w:color="auto"/>
        <w:left w:val="none" w:sz="0" w:space="0" w:color="auto"/>
        <w:bottom w:val="none" w:sz="0" w:space="0" w:color="auto"/>
        <w:right w:val="none" w:sz="0" w:space="0" w:color="auto"/>
      </w:divBdr>
    </w:div>
    <w:div w:id="1337537880">
      <w:bodyDiv w:val="1"/>
      <w:marLeft w:val="0"/>
      <w:marRight w:val="0"/>
      <w:marTop w:val="0"/>
      <w:marBottom w:val="0"/>
      <w:divBdr>
        <w:top w:val="none" w:sz="0" w:space="0" w:color="auto"/>
        <w:left w:val="none" w:sz="0" w:space="0" w:color="auto"/>
        <w:bottom w:val="none" w:sz="0" w:space="0" w:color="auto"/>
        <w:right w:val="none" w:sz="0" w:space="0" w:color="auto"/>
      </w:divBdr>
    </w:div>
    <w:div w:id="1352952145">
      <w:bodyDiv w:val="1"/>
      <w:marLeft w:val="0"/>
      <w:marRight w:val="0"/>
      <w:marTop w:val="0"/>
      <w:marBottom w:val="0"/>
      <w:divBdr>
        <w:top w:val="none" w:sz="0" w:space="0" w:color="auto"/>
        <w:left w:val="none" w:sz="0" w:space="0" w:color="auto"/>
        <w:bottom w:val="none" w:sz="0" w:space="0" w:color="auto"/>
        <w:right w:val="none" w:sz="0" w:space="0" w:color="auto"/>
      </w:divBdr>
    </w:div>
    <w:div w:id="1360810843">
      <w:bodyDiv w:val="1"/>
      <w:marLeft w:val="0"/>
      <w:marRight w:val="0"/>
      <w:marTop w:val="0"/>
      <w:marBottom w:val="0"/>
      <w:divBdr>
        <w:top w:val="none" w:sz="0" w:space="0" w:color="auto"/>
        <w:left w:val="none" w:sz="0" w:space="0" w:color="auto"/>
        <w:bottom w:val="none" w:sz="0" w:space="0" w:color="auto"/>
        <w:right w:val="none" w:sz="0" w:space="0" w:color="auto"/>
      </w:divBdr>
    </w:div>
    <w:div w:id="1361542598">
      <w:bodyDiv w:val="1"/>
      <w:marLeft w:val="0"/>
      <w:marRight w:val="0"/>
      <w:marTop w:val="0"/>
      <w:marBottom w:val="0"/>
      <w:divBdr>
        <w:top w:val="none" w:sz="0" w:space="0" w:color="auto"/>
        <w:left w:val="none" w:sz="0" w:space="0" w:color="auto"/>
        <w:bottom w:val="none" w:sz="0" w:space="0" w:color="auto"/>
        <w:right w:val="none" w:sz="0" w:space="0" w:color="auto"/>
      </w:divBdr>
    </w:div>
    <w:div w:id="1381978255">
      <w:bodyDiv w:val="1"/>
      <w:marLeft w:val="0"/>
      <w:marRight w:val="0"/>
      <w:marTop w:val="0"/>
      <w:marBottom w:val="0"/>
      <w:divBdr>
        <w:top w:val="none" w:sz="0" w:space="0" w:color="auto"/>
        <w:left w:val="none" w:sz="0" w:space="0" w:color="auto"/>
        <w:bottom w:val="none" w:sz="0" w:space="0" w:color="auto"/>
        <w:right w:val="none" w:sz="0" w:space="0" w:color="auto"/>
      </w:divBdr>
    </w:div>
    <w:div w:id="1384451863">
      <w:bodyDiv w:val="1"/>
      <w:marLeft w:val="0"/>
      <w:marRight w:val="0"/>
      <w:marTop w:val="0"/>
      <w:marBottom w:val="0"/>
      <w:divBdr>
        <w:top w:val="none" w:sz="0" w:space="0" w:color="auto"/>
        <w:left w:val="none" w:sz="0" w:space="0" w:color="auto"/>
        <w:bottom w:val="none" w:sz="0" w:space="0" w:color="auto"/>
        <w:right w:val="none" w:sz="0" w:space="0" w:color="auto"/>
      </w:divBdr>
    </w:div>
    <w:div w:id="1386833449">
      <w:bodyDiv w:val="1"/>
      <w:marLeft w:val="0"/>
      <w:marRight w:val="0"/>
      <w:marTop w:val="0"/>
      <w:marBottom w:val="0"/>
      <w:divBdr>
        <w:top w:val="none" w:sz="0" w:space="0" w:color="auto"/>
        <w:left w:val="none" w:sz="0" w:space="0" w:color="auto"/>
        <w:bottom w:val="none" w:sz="0" w:space="0" w:color="auto"/>
        <w:right w:val="none" w:sz="0" w:space="0" w:color="auto"/>
      </w:divBdr>
    </w:div>
    <w:div w:id="1387221362">
      <w:bodyDiv w:val="1"/>
      <w:marLeft w:val="0"/>
      <w:marRight w:val="0"/>
      <w:marTop w:val="0"/>
      <w:marBottom w:val="0"/>
      <w:divBdr>
        <w:top w:val="none" w:sz="0" w:space="0" w:color="auto"/>
        <w:left w:val="none" w:sz="0" w:space="0" w:color="auto"/>
        <w:bottom w:val="none" w:sz="0" w:space="0" w:color="auto"/>
        <w:right w:val="none" w:sz="0" w:space="0" w:color="auto"/>
      </w:divBdr>
    </w:div>
    <w:div w:id="1389452153">
      <w:bodyDiv w:val="1"/>
      <w:marLeft w:val="0"/>
      <w:marRight w:val="0"/>
      <w:marTop w:val="0"/>
      <w:marBottom w:val="0"/>
      <w:divBdr>
        <w:top w:val="none" w:sz="0" w:space="0" w:color="auto"/>
        <w:left w:val="none" w:sz="0" w:space="0" w:color="auto"/>
        <w:bottom w:val="none" w:sz="0" w:space="0" w:color="auto"/>
        <w:right w:val="none" w:sz="0" w:space="0" w:color="auto"/>
      </w:divBdr>
    </w:div>
    <w:div w:id="1393386380">
      <w:bodyDiv w:val="1"/>
      <w:marLeft w:val="0"/>
      <w:marRight w:val="0"/>
      <w:marTop w:val="0"/>
      <w:marBottom w:val="0"/>
      <w:divBdr>
        <w:top w:val="none" w:sz="0" w:space="0" w:color="auto"/>
        <w:left w:val="none" w:sz="0" w:space="0" w:color="auto"/>
        <w:bottom w:val="none" w:sz="0" w:space="0" w:color="auto"/>
        <w:right w:val="none" w:sz="0" w:space="0" w:color="auto"/>
      </w:divBdr>
    </w:div>
    <w:div w:id="1398671237">
      <w:bodyDiv w:val="1"/>
      <w:marLeft w:val="0"/>
      <w:marRight w:val="0"/>
      <w:marTop w:val="0"/>
      <w:marBottom w:val="0"/>
      <w:divBdr>
        <w:top w:val="none" w:sz="0" w:space="0" w:color="auto"/>
        <w:left w:val="none" w:sz="0" w:space="0" w:color="auto"/>
        <w:bottom w:val="none" w:sz="0" w:space="0" w:color="auto"/>
        <w:right w:val="none" w:sz="0" w:space="0" w:color="auto"/>
      </w:divBdr>
    </w:div>
    <w:div w:id="1413696930">
      <w:bodyDiv w:val="1"/>
      <w:marLeft w:val="0"/>
      <w:marRight w:val="0"/>
      <w:marTop w:val="0"/>
      <w:marBottom w:val="0"/>
      <w:divBdr>
        <w:top w:val="none" w:sz="0" w:space="0" w:color="auto"/>
        <w:left w:val="none" w:sz="0" w:space="0" w:color="auto"/>
        <w:bottom w:val="none" w:sz="0" w:space="0" w:color="auto"/>
        <w:right w:val="none" w:sz="0" w:space="0" w:color="auto"/>
      </w:divBdr>
    </w:div>
    <w:div w:id="1415854991">
      <w:bodyDiv w:val="1"/>
      <w:marLeft w:val="0"/>
      <w:marRight w:val="0"/>
      <w:marTop w:val="0"/>
      <w:marBottom w:val="0"/>
      <w:divBdr>
        <w:top w:val="none" w:sz="0" w:space="0" w:color="auto"/>
        <w:left w:val="none" w:sz="0" w:space="0" w:color="auto"/>
        <w:bottom w:val="none" w:sz="0" w:space="0" w:color="auto"/>
        <w:right w:val="none" w:sz="0" w:space="0" w:color="auto"/>
      </w:divBdr>
    </w:div>
    <w:div w:id="1416510568">
      <w:bodyDiv w:val="1"/>
      <w:marLeft w:val="0"/>
      <w:marRight w:val="0"/>
      <w:marTop w:val="0"/>
      <w:marBottom w:val="0"/>
      <w:divBdr>
        <w:top w:val="none" w:sz="0" w:space="0" w:color="auto"/>
        <w:left w:val="none" w:sz="0" w:space="0" w:color="auto"/>
        <w:bottom w:val="none" w:sz="0" w:space="0" w:color="auto"/>
        <w:right w:val="none" w:sz="0" w:space="0" w:color="auto"/>
      </w:divBdr>
    </w:div>
    <w:div w:id="1422020694">
      <w:bodyDiv w:val="1"/>
      <w:marLeft w:val="0"/>
      <w:marRight w:val="0"/>
      <w:marTop w:val="0"/>
      <w:marBottom w:val="0"/>
      <w:divBdr>
        <w:top w:val="none" w:sz="0" w:space="0" w:color="auto"/>
        <w:left w:val="none" w:sz="0" w:space="0" w:color="auto"/>
        <w:bottom w:val="none" w:sz="0" w:space="0" w:color="auto"/>
        <w:right w:val="none" w:sz="0" w:space="0" w:color="auto"/>
      </w:divBdr>
    </w:div>
    <w:div w:id="1423070700">
      <w:bodyDiv w:val="1"/>
      <w:marLeft w:val="0"/>
      <w:marRight w:val="0"/>
      <w:marTop w:val="0"/>
      <w:marBottom w:val="0"/>
      <w:divBdr>
        <w:top w:val="none" w:sz="0" w:space="0" w:color="auto"/>
        <w:left w:val="none" w:sz="0" w:space="0" w:color="auto"/>
        <w:bottom w:val="none" w:sz="0" w:space="0" w:color="auto"/>
        <w:right w:val="none" w:sz="0" w:space="0" w:color="auto"/>
      </w:divBdr>
    </w:div>
    <w:div w:id="1423185596">
      <w:bodyDiv w:val="1"/>
      <w:marLeft w:val="0"/>
      <w:marRight w:val="0"/>
      <w:marTop w:val="0"/>
      <w:marBottom w:val="0"/>
      <w:divBdr>
        <w:top w:val="none" w:sz="0" w:space="0" w:color="auto"/>
        <w:left w:val="none" w:sz="0" w:space="0" w:color="auto"/>
        <w:bottom w:val="none" w:sz="0" w:space="0" w:color="auto"/>
        <w:right w:val="none" w:sz="0" w:space="0" w:color="auto"/>
      </w:divBdr>
    </w:div>
    <w:div w:id="1446730730">
      <w:bodyDiv w:val="1"/>
      <w:marLeft w:val="0"/>
      <w:marRight w:val="0"/>
      <w:marTop w:val="0"/>
      <w:marBottom w:val="0"/>
      <w:divBdr>
        <w:top w:val="none" w:sz="0" w:space="0" w:color="auto"/>
        <w:left w:val="none" w:sz="0" w:space="0" w:color="auto"/>
        <w:bottom w:val="none" w:sz="0" w:space="0" w:color="auto"/>
        <w:right w:val="none" w:sz="0" w:space="0" w:color="auto"/>
      </w:divBdr>
    </w:div>
    <w:div w:id="1448086770">
      <w:bodyDiv w:val="1"/>
      <w:marLeft w:val="0"/>
      <w:marRight w:val="0"/>
      <w:marTop w:val="0"/>
      <w:marBottom w:val="0"/>
      <w:divBdr>
        <w:top w:val="none" w:sz="0" w:space="0" w:color="auto"/>
        <w:left w:val="none" w:sz="0" w:space="0" w:color="auto"/>
        <w:bottom w:val="none" w:sz="0" w:space="0" w:color="auto"/>
        <w:right w:val="none" w:sz="0" w:space="0" w:color="auto"/>
      </w:divBdr>
    </w:div>
    <w:div w:id="1456215087">
      <w:bodyDiv w:val="1"/>
      <w:marLeft w:val="0"/>
      <w:marRight w:val="0"/>
      <w:marTop w:val="0"/>
      <w:marBottom w:val="0"/>
      <w:divBdr>
        <w:top w:val="none" w:sz="0" w:space="0" w:color="auto"/>
        <w:left w:val="none" w:sz="0" w:space="0" w:color="auto"/>
        <w:bottom w:val="none" w:sz="0" w:space="0" w:color="auto"/>
        <w:right w:val="none" w:sz="0" w:space="0" w:color="auto"/>
      </w:divBdr>
    </w:div>
    <w:div w:id="1460420374">
      <w:bodyDiv w:val="1"/>
      <w:marLeft w:val="0"/>
      <w:marRight w:val="0"/>
      <w:marTop w:val="0"/>
      <w:marBottom w:val="0"/>
      <w:divBdr>
        <w:top w:val="none" w:sz="0" w:space="0" w:color="auto"/>
        <w:left w:val="none" w:sz="0" w:space="0" w:color="auto"/>
        <w:bottom w:val="none" w:sz="0" w:space="0" w:color="auto"/>
        <w:right w:val="none" w:sz="0" w:space="0" w:color="auto"/>
      </w:divBdr>
    </w:div>
    <w:div w:id="1464345857">
      <w:bodyDiv w:val="1"/>
      <w:marLeft w:val="0"/>
      <w:marRight w:val="0"/>
      <w:marTop w:val="0"/>
      <w:marBottom w:val="0"/>
      <w:divBdr>
        <w:top w:val="none" w:sz="0" w:space="0" w:color="auto"/>
        <w:left w:val="none" w:sz="0" w:space="0" w:color="auto"/>
        <w:bottom w:val="none" w:sz="0" w:space="0" w:color="auto"/>
        <w:right w:val="none" w:sz="0" w:space="0" w:color="auto"/>
      </w:divBdr>
    </w:div>
    <w:div w:id="1478187584">
      <w:bodyDiv w:val="1"/>
      <w:marLeft w:val="0"/>
      <w:marRight w:val="0"/>
      <w:marTop w:val="0"/>
      <w:marBottom w:val="0"/>
      <w:divBdr>
        <w:top w:val="none" w:sz="0" w:space="0" w:color="auto"/>
        <w:left w:val="none" w:sz="0" w:space="0" w:color="auto"/>
        <w:bottom w:val="none" w:sz="0" w:space="0" w:color="auto"/>
        <w:right w:val="none" w:sz="0" w:space="0" w:color="auto"/>
      </w:divBdr>
    </w:div>
    <w:div w:id="1478837385">
      <w:bodyDiv w:val="1"/>
      <w:marLeft w:val="0"/>
      <w:marRight w:val="0"/>
      <w:marTop w:val="0"/>
      <w:marBottom w:val="0"/>
      <w:divBdr>
        <w:top w:val="none" w:sz="0" w:space="0" w:color="auto"/>
        <w:left w:val="none" w:sz="0" w:space="0" w:color="auto"/>
        <w:bottom w:val="none" w:sz="0" w:space="0" w:color="auto"/>
        <w:right w:val="none" w:sz="0" w:space="0" w:color="auto"/>
      </w:divBdr>
    </w:div>
    <w:div w:id="1486437091">
      <w:bodyDiv w:val="1"/>
      <w:marLeft w:val="0"/>
      <w:marRight w:val="0"/>
      <w:marTop w:val="0"/>
      <w:marBottom w:val="0"/>
      <w:divBdr>
        <w:top w:val="none" w:sz="0" w:space="0" w:color="auto"/>
        <w:left w:val="none" w:sz="0" w:space="0" w:color="auto"/>
        <w:bottom w:val="none" w:sz="0" w:space="0" w:color="auto"/>
        <w:right w:val="none" w:sz="0" w:space="0" w:color="auto"/>
      </w:divBdr>
    </w:div>
    <w:div w:id="1486510059">
      <w:bodyDiv w:val="1"/>
      <w:marLeft w:val="0"/>
      <w:marRight w:val="0"/>
      <w:marTop w:val="0"/>
      <w:marBottom w:val="0"/>
      <w:divBdr>
        <w:top w:val="none" w:sz="0" w:space="0" w:color="auto"/>
        <w:left w:val="none" w:sz="0" w:space="0" w:color="auto"/>
        <w:bottom w:val="none" w:sz="0" w:space="0" w:color="auto"/>
        <w:right w:val="none" w:sz="0" w:space="0" w:color="auto"/>
      </w:divBdr>
    </w:div>
    <w:div w:id="1486816625">
      <w:bodyDiv w:val="1"/>
      <w:marLeft w:val="0"/>
      <w:marRight w:val="0"/>
      <w:marTop w:val="0"/>
      <w:marBottom w:val="0"/>
      <w:divBdr>
        <w:top w:val="none" w:sz="0" w:space="0" w:color="auto"/>
        <w:left w:val="none" w:sz="0" w:space="0" w:color="auto"/>
        <w:bottom w:val="none" w:sz="0" w:space="0" w:color="auto"/>
        <w:right w:val="none" w:sz="0" w:space="0" w:color="auto"/>
      </w:divBdr>
    </w:div>
    <w:div w:id="1494028433">
      <w:bodyDiv w:val="1"/>
      <w:marLeft w:val="0"/>
      <w:marRight w:val="0"/>
      <w:marTop w:val="0"/>
      <w:marBottom w:val="0"/>
      <w:divBdr>
        <w:top w:val="none" w:sz="0" w:space="0" w:color="auto"/>
        <w:left w:val="none" w:sz="0" w:space="0" w:color="auto"/>
        <w:bottom w:val="none" w:sz="0" w:space="0" w:color="auto"/>
        <w:right w:val="none" w:sz="0" w:space="0" w:color="auto"/>
      </w:divBdr>
    </w:div>
    <w:div w:id="1494757812">
      <w:bodyDiv w:val="1"/>
      <w:marLeft w:val="0"/>
      <w:marRight w:val="0"/>
      <w:marTop w:val="0"/>
      <w:marBottom w:val="0"/>
      <w:divBdr>
        <w:top w:val="none" w:sz="0" w:space="0" w:color="auto"/>
        <w:left w:val="none" w:sz="0" w:space="0" w:color="auto"/>
        <w:bottom w:val="none" w:sz="0" w:space="0" w:color="auto"/>
        <w:right w:val="none" w:sz="0" w:space="0" w:color="auto"/>
      </w:divBdr>
    </w:div>
    <w:div w:id="1496452291">
      <w:bodyDiv w:val="1"/>
      <w:marLeft w:val="0"/>
      <w:marRight w:val="0"/>
      <w:marTop w:val="0"/>
      <w:marBottom w:val="0"/>
      <w:divBdr>
        <w:top w:val="none" w:sz="0" w:space="0" w:color="auto"/>
        <w:left w:val="none" w:sz="0" w:space="0" w:color="auto"/>
        <w:bottom w:val="none" w:sz="0" w:space="0" w:color="auto"/>
        <w:right w:val="none" w:sz="0" w:space="0" w:color="auto"/>
      </w:divBdr>
    </w:div>
    <w:div w:id="1504465354">
      <w:bodyDiv w:val="1"/>
      <w:marLeft w:val="0"/>
      <w:marRight w:val="0"/>
      <w:marTop w:val="0"/>
      <w:marBottom w:val="0"/>
      <w:divBdr>
        <w:top w:val="none" w:sz="0" w:space="0" w:color="auto"/>
        <w:left w:val="none" w:sz="0" w:space="0" w:color="auto"/>
        <w:bottom w:val="none" w:sz="0" w:space="0" w:color="auto"/>
        <w:right w:val="none" w:sz="0" w:space="0" w:color="auto"/>
      </w:divBdr>
    </w:div>
    <w:div w:id="1507405920">
      <w:bodyDiv w:val="1"/>
      <w:marLeft w:val="0"/>
      <w:marRight w:val="0"/>
      <w:marTop w:val="0"/>
      <w:marBottom w:val="0"/>
      <w:divBdr>
        <w:top w:val="none" w:sz="0" w:space="0" w:color="auto"/>
        <w:left w:val="none" w:sz="0" w:space="0" w:color="auto"/>
        <w:bottom w:val="none" w:sz="0" w:space="0" w:color="auto"/>
        <w:right w:val="none" w:sz="0" w:space="0" w:color="auto"/>
      </w:divBdr>
    </w:div>
    <w:div w:id="1509099799">
      <w:bodyDiv w:val="1"/>
      <w:marLeft w:val="0"/>
      <w:marRight w:val="0"/>
      <w:marTop w:val="0"/>
      <w:marBottom w:val="0"/>
      <w:divBdr>
        <w:top w:val="none" w:sz="0" w:space="0" w:color="auto"/>
        <w:left w:val="none" w:sz="0" w:space="0" w:color="auto"/>
        <w:bottom w:val="none" w:sz="0" w:space="0" w:color="auto"/>
        <w:right w:val="none" w:sz="0" w:space="0" w:color="auto"/>
      </w:divBdr>
    </w:div>
    <w:div w:id="1510834032">
      <w:bodyDiv w:val="1"/>
      <w:marLeft w:val="0"/>
      <w:marRight w:val="0"/>
      <w:marTop w:val="0"/>
      <w:marBottom w:val="0"/>
      <w:divBdr>
        <w:top w:val="none" w:sz="0" w:space="0" w:color="auto"/>
        <w:left w:val="none" w:sz="0" w:space="0" w:color="auto"/>
        <w:bottom w:val="none" w:sz="0" w:space="0" w:color="auto"/>
        <w:right w:val="none" w:sz="0" w:space="0" w:color="auto"/>
      </w:divBdr>
    </w:div>
    <w:div w:id="1516459274">
      <w:bodyDiv w:val="1"/>
      <w:marLeft w:val="0"/>
      <w:marRight w:val="0"/>
      <w:marTop w:val="0"/>
      <w:marBottom w:val="0"/>
      <w:divBdr>
        <w:top w:val="none" w:sz="0" w:space="0" w:color="auto"/>
        <w:left w:val="none" w:sz="0" w:space="0" w:color="auto"/>
        <w:bottom w:val="none" w:sz="0" w:space="0" w:color="auto"/>
        <w:right w:val="none" w:sz="0" w:space="0" w:color="auto"/>
      </w:divBdr>
    </w:div>
    <w:div w:id="1520967153">
      <w:bodyDiv w:val="1"/>
      <w:marLeft w:val="0"/>
      <w:marRight w:val="0"/>
      <w:marTop w:val="0"/>
      <w:marBottom w:val="0"/>
      <w:divBdr>
        <w:top w:val="none" w:sz="0" w:space="0" w:color="auto"/>
        <w:left w:val="none" w:sz="0" w:space="0" w:color="auto"/>
        <w:bottom w:val="none" w:sz="0" w:space="0" w:color="auto"/>
        <w:right w:val="none" w:sz="0" w:space="0" w:color="auto"/>
      </w:divBdr>
    </w:div>
    <w:div w:id="1523787947">
      <w:bodyDiv w:val="1"/>
      <w:marLeft w:val="0"/>
      <w:marRight w:val="0"/>
      <w:marTop w:val="0"/>
      <w:marBottom w:val="0"/>
      <w:divBdr>
        <w:top w:val="none" w:sz="0" w:space="0" w:color="auto"/>
        <w:left w:val="none" w:sz="0" w:space="0" w:color="auto"/>
        <w:bottom w:val="none" w:sz="0" w:space="0" w:color="auto"/>
        <w:right w:val="none" w:sz="0" w:space="0" w:color="auto"/>
      </w:divBdr>
    </w:div>
    <w:div w:id="1530874124">
      <w:bodyDiv w:val="1"/>
      <w:marLeft w:val="0"/>
      <w:marRight w:val="0"/>
      <w:marTop w:val="0"/>
      <w:marBottom w:val="0"/>
      <w:divBdr>
        <w:top w:val="none" w:sz="0" w:space="0" w:color="auto"/>
        <w:left w:val="none" w:sz="0" w:space="0" w:color="auto"/>
        <w:bottom w:val="none" w:sz="0" w:space="0" w:color="auto"/>
        <w:right w:val="none" w:sz="0" w:space="0" w:color="auto"/>
      </w:divBdr>
    </w:div>
    <w:div w:id="1531066883">
      <w:bodyDiv w:val="1"/>
      <w:marLeft w:val="0"/>
      <w:marRight w:val="0"/>
      <w:marTop w:val="0"/>
      <w:marBottom w:val="0"/>
      <w:divBdr>
        <w:top w:val="none" w:sz="0" w:space="0" w:color="auto"/>
        <w:left w:val="none" w:sz="0" w:space="0" w:color="auto"/>
        <w:bottom w:val="none" w:sz="0" w:space="0" w:color="auto"/>
        <w:right w:val="none" w:sz="0" w:space="0" w:color="auto"/>
      </w:divBdr>
    </w:div>
    <w:div w:id="1539507504">
      <w:bodyDiv w:val="1"/>
      <w:marLeft w:val="0"/>
      <w:marRight w:val="0"/>
      <w:marTop w:val="0"/>
      <w:marBottom w:val="0"/>
      <w:divBdr>
        <w:top w:val="none" w:sz="0" w:space="0" w:color="auto"/>
        <w:left w:val="none" w:sz="0" w:space="0" w:color="auto"/>
        <w:bottom w:val="none" w:sz="0" w:space="0" w:color="auto"/>
        <w:right w:val="none" w:sz="0" w:space="0" w:color="auto"/>
      </w:divBdr>
    </w:div>
    <w:div w:id="1540051554">
      <w:bodyDiv w:val="1"/>
      <w:marLeft w:val="0"/>
      <w:marRight w:val="0"/>
      <w:marTop w:val="0"/>
      <w:marBottom w:val="0"/>
      <w:divBdr>
        <w:top w:val="none" w:sz="0" w:space="0" w:color="auto"/>
        <w:left w:val="none" w:sz="0" w:space="0" w:color="auto"/>
        <w:bottom w:val="none" w:sz="0" w:space="0" w:color="auto"/>
        <w:right w:val="none" w:sz="0" w:space="0" w:color="auto"/>
      </w:divBdr>
    </w:div>
    <w:div w:id="1548101005">
      <w:bodyDiv w:val="1"/>
      <w:marLeft w:val="0"/>
      <w:marRight w:val="0"/>
      <w:marTop w:val="0"/>
      <w:marBottom w:val="0"/>
      <w:divBdr>
        <w:top w:val="none" w:sz="0" w:space="0" w:color="auto"/>
        <w:left w:val="none" w:sz="0" w:space="0" w:color="auto"/>
        <w:bottom w:val="none" w:sz="0" w:space="0" w:color="auto"/>
        <w:right w:val="none" w:sz="0" w:space="0" w:color="auto"/>
      </w:divBdr>
    </w:div>
    <w:div w:id="1556625651">
      <w:bodyDiv w:val="1"/>
      <w:marLeft w:val="0"/>
      <w:marRight w:val="0"/>
      <w:marTop w:val="0"/>
      <w:marBottom w:val="0"/>
      <w:divBdr>
        <w:top w:val="none" w:sz="0" w:space="0" w:color="auto"/>
        <w:left w:val="none" w:sz="0" w:space="0" w:color="auto"/>
        <w:bottom w:val="none" w:sz="0" w:space="0" w:color="auto"/>
        <w:right w:val="none" w:sz="0" w:space="0" w:color="auto"/>
      </w:divBdr>
    </w:div>
    <w:div w:id="1557429445">
      <w:bodyDiv w:val="1"/>
      <w:marLeft w:val="0"/>
      <w:marRight w:val="0"/>
      <w:marTop w:val="0"/>
      <w:marBottom w:val="0"/>
      <w:divBdr>
        <w:top w:val="none" w:sz="0" w:space="0" w:color="auto"/>
        <w:left w:val="none" w:sz="0" w:space="0" w:color="auto"/>
        <w:bottom w:val="none" w:sz="0" w:space="0" w:color="auto"/>
        <w:right w:val="none" w:sz="0" w:space="0" w:color="auto"/>
      </w:divBdr>
    </w:div>
    <w:div w:id="1578400708">
      <w:bodyDiv w:val="1"/>
      <w:marLeft w:val="0"/>
      <w:marRight w:val="0"/>
      <w:marTop w:val="0"/>
      <w:marBottom w:val="0"/>
      <w:divBdr>
        <w:top w:val="none" w:sz="0" w:space="0" w:color="auto"/>
        <w:left w:val="none" w:sz="0" w:space="0" w:color="auto"/>
        <w:bottom w:val="none" w:sz="0" w:space="0" w:color="auto"/>
        <w:right w:val="none" w:sz="0" w:space="0" w:color="auto"/>
      </w:divBdr>
    </w:div>
    <w:div w:id="1579048249">
      <w:bodyDiv w:val="1"/>
      <w:marLeft w:val="0"/>
      <w:marRight w:val="0"/>
      <w:marTop w:val="0"/>
      <w:marBottom w:val="0"/>
      <w:divBdr>
        <w:top w:val="none" w:sz="0" w:space="0" w:color="auto"/>
        <w:left w:val="none" w:sz="0" w:space="0" w:color="auto"/>
        <w:bottom w:val="none" w:sz="0" w:space="0" w:color="auto"/>
        <w:right w:val="none" w:sz="0" w:space="0" w:color="auto"/>
      </w:divBdr>
    </w:div>
    <w:div w:id="1580017376">
      <w:bodyDiv w:val="1"/>
      <w:marLeft w:val="0"/>
      <w:marRight w:val="0"/>
      <w:marTop w:val="0"/>
      <w:marBottom w:val="0"/>
      <w:divBdr>
        <w:top w:val="none" w:sz="0" w:space="0" w:color="auto"/>
        <w:left w:val="none" w:sz="0" w:space="0" w:color="auto"/>
        <w:bottom w:val="none" w:sz="0" w:space="0" w:color="auto"/>
        <w:right w:val="none" w:sz="0" w:space="0" w:color="auto"/>
      </w:divBdr>
    </w:div>
    <w:div w:id="1589535604">
      <w:bodyDiv w:val="1"/>
      <w:marLeft w:val="0"/>
      <w:marRight w:val="0"/>
      <w:marTop w:val="0"/>
      <w:marBottom w:val="0"/>
      <w:divBdr>
        <w:top w:val="none" w:sz="0" w:space="0" w:color="auto"/>
        <w:left w:val="none" w:sz="0" w:space="0" w:color="auto"/>
        <w:bottom w:val="none" w:sz="0" w:space="0" w:color="auto"/>
        <w:right w:val="none" w:sz="0" w:space="0" w:color="auto"/>
      </w:divBdr>
    </w:div>
    <w:div w:id="1603368542">
      <w:bodyDiv w:val="1"/>
      <w:marLeft w:val="0"/>
      <w:marRight w:val="0"/>
      <w:marTop w:val="0"/>
      <w:marBottom w:val="0"/>
      <w:divBdr>
        <w:top w:val="none" w:sz="0" w:space="0" w:color="auto"/>
        <w:left w:val="none" w:sz="0" w:space="0" w:color="auto"/>
        <w:bottom w:val="none" w:sz="0" w:space="0" w:color="auto"/>
        <w:right w:val="none" w:sz="0" w:space="0" w:color="auto"/>
      </w:divBdr>
    </w:div>
    <w:div w:id="1615791257">
      <w:bodyDiv w:val="1"/>
      <w:marLeft w:val="0"/>
      <w:marRight w:val="0"/>
      <w:marTop w:val="0"/>
      <w:marBottom w:val="0"/>
      <w:divBdr>
        <w:top w:val="none" w:sz="0" w:space="0" w:color="auto"/>
        <w:left w:val="none" w:sz="0" w:space="0" w:color="auto"/>
        <w:bottom w:val="none" w:sz="0" w:space="0" w:color="auto"/>
        <w:right w:val="none" w:sz="0" w:space="0" w:color="auto"/>
      </w:divBdr>
    </w:div>
    <w:div w:id="1618634306">
      <w:bodyDiv w:val="1"/>
      <w:marLeft w:val="0"/>
      <w:marRight w:val="0"/>
      <w:marTop w:val="0"/>
      <w:marBottom w:val="0"/>
      <w:divBdr>
        <w:top w:val="none" w:sz="0" w:space="0" w:color="auto"/>
        <w:left w:val="none" w:sz="0" w:space="0" w:color="auto"/>
        <w:bottom w:val="none" w:sz="0" w:space="0" w:color="auto"/>
        <w:right w:val="none" w:sz="0" w:space="0" w:color="auto"/>
      </w:divBdr>
    </w:div>
    <w:div w:id="1624263424">
      <w:bodyDiv w:val="1"/>
      <w:marLeft w:val="0"/>
      <w:marRight w:val="0"/>
      <w:marTop w:val="0"/>
      <w:marBottom w:val="0"/>
      <w:divBdr>
        <w:top w:val="none" w:sz="0" w:space="0" w:color="auto"/>
        <w:left w:val="none" w:sz="0" w:space="0" w:color="auto"/>
        <w:bottom w:val="none" w:sz="0" w:space="0" w:color="auto"/>
        <w:right w:val="none" w:sz="0" w:space="0" w:color="auto"/>
      </w:divBdr>
    </w:div>
    <w:div w:id="1636452051">
      <w:bodyDiv w:val="1"/>
      <w:marLeft w:val="0"/>
      <w:marRight w:val="0"/>
      <w:marTop w:val="0"/>
      <w:marBottom w:val="0"/>
      <w:divBdr>
        <w:top w:val="none" w:sz="0" w:space="0" w:color="auto"/>
        <w:left w:val="none" w:sz="0" w:space="0" w:color="auto"/>
        <w:bottom w:val="none" w:sz="0" w:space="0" w:color="auto"/>
        <w:right w:val="none" w:sz="0" w:space="0" w:color="auto"/>
      </w:divBdr>
    </w:div>
    <w:div w:id="1648316126">
      <w:bodyDiv w:val="1"/>
      <w:marLeft w:val="0"/>
      <w:marRight w:val="0"/>
      <w:marTop w:val="0"/>
      <w:marBottom w:val="0"/>
      <w:divBdr>
        <w:top w:val="none" w:sz="0" w:space="0" w:color="auto"/>
        <w:left w:val="none" w:sz="0" w:space="0" w:color="auto"/>
        <w:bottom w:val="none" w:sz="0" w:space="0" w:color="auto"/>
        <w:right w:val="none" w:sz="0" w:space="0" w:color="auto"/>
      </w:divBdr>
    </w:div>
    <w:div w:id="1650094337">
      <w:bodyDiv w:val="1"/>
      <w:marLeft w:val="0"/>
      <w:marRight w:val="0"/>
      <w:marTop w:val="0"/>
      <w:marBottom w:val="0"/>
      <w:divBdr>
        <w:top w:val="none" w:sz="0" w:space="0" w:color="auto"/>
        <w:left w:val="none" w:sz="0" w:space="0" w:color="auto"/>
        <w:bottom w:val="none" w:sz="0" w:space="0" w:color="auto"/>
        <w:right w:val="none" w:sz="0" w:space="0" w:color="auto"/>
      </w:divBdr>
    </w:div>
    <w:div w:id="1650747799">
      <w:bodyDiv w:val="1"/>
      <w:marLeft w:val="0"/>
      <w:marRight w:val="0"/>
      <w:marTop w:val="0"/>
      <w:marBottom w:val="0"/>
      <w:divBdr>
        <w:top w:val="none" w:sz="0" w:space="0" w:color="auto"/>
        <w:left w:val="none" w:sz="0" w:space="0" w:color="auto"/>
        <w:bottom w:val="none" w:sz="0" w:space="0" w:color="auto"/>
        <w:right w:val="none" w:sz="0" w:space="0" w:color="auto"/>
      </w:divBdr>
    </w:div>
    <w:div w:id="1666349657">
      <w:bodyDiv w:val="1"/>
      <w:marLeft w:val="0"/>
      <w:marRight w:val="0"/>
      <w:marTop w:val="0"/>
      <w:marBottom w:val="0"/>
      <w:divBdr>
        <w:top w:val="none" w:sz="0" w:space="0" w:color="auto"/>
        <w:left w:val="none" w:sz="0" w:space="0" w:color="auto"/>
        <w:bottom w:val="none" w:sz="0" w:space="0" w:color="auto"/>
        <w:right w:val="none" w:sz="0" w:space="0" w:color="auto"/>
      </w:divBdr>
    </w:div>
    <w:div w:id="1677490597">
      <w:bodyDiv w:val="1"/>
      <w:marLeft w:val="0"/>
      <w:marRight w:val="0"/>
      <w:marTop w:val="0"/>
      <w:marBottom w:val="0"/>
      <w:divBdr>
        <w:top w:val="none" w:sz="0" w:space="0" w:color="auto"/>
        <w:left w:val="none" w:sz="0" w:space="0" w:color="auto"/>
        <w:bottom w:val="none" w:sz="0" w:space="0" w:color="auto"/>
        <w:right w:val="none" w:sz="0" w:space="0" w:color="auto"/>
      </w:divBdr>
    </w:div>
    <w:div w:id="1678967053">
      <w:bodyDiv w:val="1"/>
      <w:marLeft w:val="0"/>
      <w:marRight w:val="0"/>
      <w:marTop w:val="0"/>
      <w:marBottom w:val="0"/>
      <w:divBdr>
        <w:top w:val="none" w:sz="0" w:space="0" w:color="auto"/>
        <w:left w:val="none" w:sz="0" w:space="0" w:color="auto"/>
        <w:bottom w:val="none" w:sz="0" w:space="0" w:color="auto"/>
        <w:right w:val="none" w:sz="0" w:space="0" w:color="auto"/>
      </w:divBdr>
    </w:div>
    <w:div w:id="1682119400">
      <w:bodyDiv w:val="1"/>
      <w:marLeft w:val="0"/>
      <w:marRight w:val="0"/>
      <w:marTop w:val="0"/>
      <w:marBottom w:val="0"/>
      <w:divBdr>
        <w:top w:val="none" w:sz="0" w:space="0" w:color="auto"/>
        <w:left w:val="none" w:sz="0" w:space="0" w:color="auto"/>
        <w:bottom w:val="none" w:sz="0" w:space="0" w:color="auto"/>
        <w:right w:val="none" w:sz="0" w:space="0" w:color="auto"/>
      </w:divBdr>
    </w:div>
    <w:div w:id="1683435859">
      <w:bodyDiv w:val="1"/>
      <w:marLeft w:val="0"/>
      <w:marRight w:val="0"/>
      <w:marTop w:val="0"/>
      <w:marBottom w:val="0"/>
      <w:divBdr>
        <w:top w:val="none" w:sz="0" w:space="0" w:color="auto"/>
        <w:left w:val="none" w:sz="0" w:space="0" w:color="auto"/>
        <w:bottom w:val="none" w:sz="0" w:space="0" w:color="auto"/>
        <w:right w:val="none" w:sz="0" w:space="0" w:color="auto"/>
      </w:divBdr>
    </w:div>
    <w:div w:id="1692299237">
      <w:bodyDiv w:val="1"/>
      <w:marLeft w:val="0"/>
      <w:marRight w:val="0"/>
      <w:marTop w:val="0"/>
      <w:marBottom w:val="0"/>
      <w:divBdr>
        <w:top w:val="none" w:sz="0" w:space="0" w:color="auto"/>
        <w:left w:val="none" w:sz="0" w:space="0" w:color="auto"/>
        <w:bottom w:val="none" w:sz="0" w:space="0" w:color="auto"/>
        <w:right w:val="none" w:sz="0" w:space="0" w:color="auto"/>
      </w:divBdr>
    </w:div>
    <w:div w:id="1692992998">
      <w:bodyDiv w:val="1"/>
      <w:marLeft w:val="0"/>
      <w:marRight w:val="0"/>
      <w:marTop w:val="0"/>
      <w:marBottom w:val="0"/>
      <w:divBdr>
        <w:top w:val="none" w:sz="0" w:space="0" w:color="auto"/>
        <w:left w:val="none" w:sz="0" w:space="0" w:color="auto"/>
        <w:bottom w:val="none" w:sz="0" w:space="0" w:color="auto"/>
        <w:right w:val="none" w:sz="0" w:space="0" w:color="auto"/>
      </w:divBdr>
    </w:div>
    <w:div w:id="1696812595">
      <w:bodyDiv w:val="1"/>
      <w:marLeft w:val="0"/>
      <w:marRight w:val="0"/>
      <w:marTop w:val="0"/>
      <w:marBottom w:val="0"/>
      <w:divBdr>
        <w:top w:val="none" w:sz="0" w:space="0" w:color="auto"/>
        <w:left w:val="none" w:sz="0" w:space="0" w:color="auto"/>
        <w:bottom w:val="none" w:sz="0" w:space="0" w:color="auto"/>
        <w:right w:val="none" w:sz="0" w:space="0" w:color="auto"/>
      </w:divBdr>
      <w:divsChild>
        <w:div w:id="516578883">
          <w:marLeft w:val="0"/>
          <w:marRight w:val="0"/>
          <w:marTop w:val="0"/>
          <w:marBottom w:val="0"/>
          <w:divBdr>
            <w:top w:val="none" w:sz="0" w:space="0" w:color="auto"/>
            <w:left w:val="none" w:sz="0" w:space="0" w:color="auto"/>
            <w:bottom w:val="none" w:sz="0" w:space="0" w:color="auto"/>
            <w:right w:val="none" w:sz="0" w:space="0" w:color="auto"/>
          </w:divBdr>
          <w:divsChild>
            <w:div w:id="1729841228">
              <w:marLeft w:val="-225"/>
              <w:marRight w:val="-225"/>
              <w:marTop w:val="0"/>
              <w:marBottom w:val="0"/>
              <w:divBdr>
                <w:top w:val="none" w:sz="0" w:space="0" w:color="auto"/>
                <w:left w:val="none" w:sz="0" w:space="0" w:color="auto"/>
                <w:bottom w:val="none" w:sz="0" w:space="0" w:color="auto"/>
                <w:right w:val="none" w:sz="0" w:space="0" w:color="auto"/>
              </w:divBdr>
              <w:divsChild>
                <w:div w:id="1316570983">
                  <w:marLeft w:val="0"/>
                  <w:marRight w:val="0"/>
                  <w:marTop w:val="0"/>
                  <w:marBottom w:val="0"/>
                  <w:divBdr>
                    <w:top w:val="none" w:sz="0" w:space="0" w:color="auto"/>
                    <w:left w:val="none" w:sz="0" w:space="0" w:color="auto"/>
                    <w:bottom w:val="none" w:sz="0" w:space="0" w:color="auto"/>
                    <w:right w:val="none" w:sz="0" w:space="0" w:color="auto"/>
                  </w:divBdr>
                  <w:divsChild>
                    <w:div w:id="9329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6079">
      <w:bodyDiv w:val="1"/>
      <w:marLeft w:val="0"/>
      <w:marRight w:val="0"/>
      <w:marTop w:val="0"/>
      <w:marBottom w:val="0"/>
      <w:divBdr>
        <w:top w:val="none" w:sz="0" w:space="0" w:color="auto"/>
        <w:left w:val="none" w:sz="0" w:space="0" w:color="auto"/>
        <w:bottom w:val="none" w:sz="0" w:space="0" w:color="auto"/>
        <w:right w:val="none" w:sz="0" w:space="0" w:color="auto"/>
      </w:divBdr>
    </w:div>
    <w:div w:id="1701472732">
      <w:bodyDiv w:val="1"/>
      <w:marLeft w:val="0"/>
      <w:marRight w:val="0"/>
      <w:marTop w:val="0"/>
      <w:marBottom w:val="0"/>
      <w:divBdr>
        <w:top w:val="none" w:sz="0" w:space="0" w:color="auto"/>
        <w:left w:val="none" w:sz="0" w:space="0" w:color="auto"/>
        <w:bottom w:val="none" w:sz="0" w:space="0" w:color="auto"/>
        <w:right w:val="none" w:sz="0" w:space="0" w:color="auto"/>
      </w:divBdr>
    </w:div>
    <w:div w:id="1706906207">
      <w:bodyDiv w:val="1"/>
      <w:marLeft w:val="0"/>
      <w:marRight w:val="0"/>
      <w:marTop w:val="0"/>
      <w:marBottom w:val="0"/>
      <w:divBdr>
        <w:top w:val="none" w:sz="0" w:space="0" w:color="auto"/>
        <w:left w:val="none" w:sz="0" w:space="0" w:color="auto"/>
        <w:bottom w:val="none" w:sz="0" w:space="0" w:color="auto"/>
        <w:right w:val="none" w:sz="0" w:space="0" w:color="auto"/>
      </w:divBdr>
    </w:div>
    <w:div w:id="1708679004">
      <w:bodyDiv w:val="1"/>
      <w:marLeft w:val="0"/>
      <w:marRight w:val="0"/>
      <w:marTop w:val="0"/>
      <w:marBottom w:val="0"/>
      <w:divBdr>
        <w:top w:val="none" w:sz="0" w:space="0" w:color="auto"/>
        <w:left w:val="none" w:sz="0" w:space="0" w:color="auto"/>
        <w:bottom w:val="none" w:sz="0" w:space="0" w:color="auto"/>
        <w:right w:val="none" w:sz="0" w:space="0" w:color="auto"/>
      </w:divBdr>
    </w:div>
    <w:div w:id="1716736905">
      <w:bodyDiv w:val="1"/>
      <w:marLeft w:val="0"/>
      <w:marRight w:val="0"/>
      <w:marTop w:val="0"/>
      <w:marBottom w:val="0"/>
      <w:divBdr>
        <w:top w:val="none" w:sz="0" w:space="0" w:color="auto"/>
        <w:left w:val="none" w:sz="0" w:space="0" w:color="auto"/>
        <w:bottom w:val="none" w:sz="0" w:space="0" w:color="auto"/>
        <w:right w:val="none" w:sz="0" w:space="0" w:color="auto"/>
      </w:divBdr>
    </w:div>
    <w:div w:id="1722367075">
      <w:bodyDiv w:val="1"/>
      <w:marLeft w:val="0"/>
      <w:marRight w:val="0"/>
      <w:marTop w:val="0"/>
      <w:marBottom w:val="0"/>
      <w:divBdr>
        <w:top w:val="none" w:sz="0" w:space="0" w:color="auto"/>
        <w:left w:val="none" w:sz="0" w:space="0" w:color="auto"/>
        <w:bottom w:val="none" w:sz="0" w:space="0" w:color="auto"/>
        <w:right w:val="none" w:sz="0" w:space="0" w:color="auto"/>
      </w:divBdr>
    </w:div>
    <w:div w:id="1733961790">
      <w:bodyDiv w:val="1"/>
      <w:marLeft w:val="0"/>
      <w:marRight w:val="0"/>
      <w:marTop w:val="0"/>
      <w:marBottom w:val="0"/>
      <w:divBdr>
        <w:top w:val="none" w:sz="0" w:space="0" w:color="auto"/>
        <w:left w:val="none" w:sz="0" w:space="0" w:color="auto"/>
        <w:bottom w:val="none" w:sz="0" w:space="0" w:color="auto"/>
        <w:right w:val="none" w:sz="0" w:space="0" w:color="auto"/>
      </w:divBdr>
    </w:div>
    <w:div w:id="1737168606">
      <w:bodyDiv w:val="1"/>
      <w:marLeft w:val="0"/>
      <w:marRight w:val="0"/>
      <w:marTop w:val="0"/>
      <w:marBottom w:val="0"/>
      <w:divBdr>
        <w:top w:val="none" w:sz="0" w:space="0" w:color="auto"/>
        <w:left w:val="none" w:sz="0" w:space="0" w:color="auto"/>
        <w:bottom w:val="none" w:sz="0" w:space="0" w:color="auto"/>
        <w:right w:val="none" w:sz="0" w:space="0" w:color="auto"/>
      </w:divBdr>
    </w:div>
    <w:div w:id="1759600185">
      <w:bodyDiv w:val="1"/>
      <w:marLeft w:val="0"/>
      <w:marRight w:val="0"/>
      <w:marTop w:val="0"/>
      <w:marBottom w:val="0"/>
      <w:divBdr>
        <w:top w:val="none" w:sz="0" w:space="0" w:color="auto"/>
        <w:left w:val="none" w:sz="0" w:space="0" w:color="auto"/>
        <w:bottom w:val="none" w:sz="0" w:space="0" w:color="auto"/>
        <w:right w:val="none" w:sz="0" w:space="0" w:color="auto"/>
      </w:divBdr>
    </w:div>
    <w:div w:id="1766534623">
      <w:bodyDiv w:val="1"/>
      <w:marLeft w:val="0"/>
      <w:marRight w:val="0"/>
      <w:marTop w:val="0"/>
      <w:marBottom w:val="0"/>
      <w:divBdr>
        <w:top w:val="none" w:sz="0" w:space="0" w:color="auto"/>
        <w:left w:val="none" w:sz="0" w:space="0" w:color="auto"/>
        <w:bottom w:val="none" w:sz="0" w:space="0" w:color="auto"/>
        <w:right w:val="none" w:sz="0" w:space="0" w:color="auto"/>
      </w:divBdr>
    </w:div>
    <w:div w:id="1780904091">
      <w:bodyDiv w:val="1"/>
      <w:marLeft w:val="0"/>
      <w:marRight w:val="0"/>
      <w:marTop w:val="0"/>
      <w:marBottom w:val="0"/>
      <w:divBdr>
        <w:top w:val="none" w:sz="0" w:space="0" w:color="auto"/>
        <w:left w:val="none" w:sz="0" w:space="0" w:color="auto"/>
        <w:bottom w:val="none" w:sz="0" w:space="0" w:color="auto"/>
        <w:right w:val="none" w:sz="0" w:space="0" w:color="auto"/>
      </w:divBdr>
    </w:div>
    <w:div w:id="1783838598">
      <w:bodyDiv w:val="1"/>
      <w:marLeft w:val="0"/>
      <w:marRight w:val="0"/>
      <w:marTop w:val="0"/>
      <w:marBottom w:val="0"/>
      <w:divBdr>
        <w:top w:val="none" w:sz="0" w:space="0" w:color="auto"/>
        <w:left w:val="none" w:sz="0" w:space="0" w:color="auto"/>
        <w:bottom w:val="none" w:sz="0" w:space="0" w:color="auto"/>
        <w:right w:val="none" w:sz="0" w:space="0" w:color="auto"/>
      </w:divBdr>
    </w:div>
    <w:div w:id="1786122502">
      <w:bodyDiv w:val="1"/>
      <w:marLeft w:val="0"/>
      <w:marRight w:val="0"/>
      <w:marTop w:val="0"/>
      <w:marBottom w:val="0"/>
      <w:divBdr>
        <w:top w:val="none" w:sz="0" w:space="0" w:color="auto"/>
        <w:left w:val="none" w:sz="0" w:space="0" w:color="auto"/>
        <w:bottom w:val="none" w:sz="0" w:space="0" w:color="auto"/>
        <w:right w:val="none" w:sz="0" w:space="0" w:color="auto"/>
      </w:divBdr>
    </w:div>
    <w:div w:id="1801414611">
      <w:bodyDiv w:val="1"/>
      <w:marLeft w:val="0"/>
      <w:marRight w:val="0"/>
      <w:marTop w:val="0"/>
      <w:marBottom w:val="0"/>
      <w:divBdr>
        <w:top w:val="none" w:sz="0" w:space="0" w:color="auto"/>
        <w:left w:val="none" w:sz="0" w:space="0" w:color="auto"/>
        <w:bottom w:val="none" w:sz="0" w:space="0" w:color="auto"/>
        <w:right w:val="none" w:sz="0" w:space="0" w:color="auto"/>
      </w:divBdr>
    </w:div>
    <w:div w:id="1802311040">
      <w:bodyDiv w:val="1"/>
      <w:marLeft w:val="0"/>
      <w:marRight w:val="0"/>
      <w:marTop w:val="0"/>
      <w:marBottom w:val="0"/>
      <w:divBdr>
        <w:top w:val="none" w:sz="0" w:space="0" w:color="auto"/>
        <w:left w:val="none" w:sz="0" w:space="0" w:color="auto"/>
        <w:bottom w:val="none" w:sz="0" w:space="0" w:color="auto"/>
        <w:right w:val="none" w:sz="0" w:space="0" w:color="auto"/>
      </w:divBdr>
    </w:div>
    <w:div w:id="1803306978">
      <w:bodyDiv w:val="1"/>
      <w:marLeft w:val="0"/>
      <w:marRight w:val="0"/>
      <w:marTop w:val="0"/>
      <w:marBottom w:val="0"/>
      <w:divBdr>
        <w:top w:val="none" w:sz="0" w:space="0" w:color="auto"/>
        <w:left w:val="none" w:sz="0" w:space="0" w:color="auto"/>
        <w:bottom w:val="none" w:sz="0" w:space="0" w:color="auto"/>
        <w:right w:val="none" w:sz="0" w:space="0" w:color="auto"/>
      </w:divBdr>
    </w:div>
    <w:div w:id="1809663889">
      <w:bodyDiv w:val="1"/>
      <w:marLeft w:val="0"/>
      <w:marRight w:val="0"/>
      <w:marTop w:val="0"/>
      <w:marBottom w:val="0"/>
      <w:divBdr>
        <w:top w:val="none" w:sz="0" w:space="0" w:color="auto"/>
        <w:left w:val="none" w:sz="0" w:space="0" w:color="auto"/>
        <w:bottom w:val="none" w:sz="0" w:space="0" w:color="auto"/>
        <w:right w:val="none" w:sz="0" w:space="0" w:color="auto"/>
      </w:divBdr>
    </w:div>
    <w:div w:id="1810438942">
      <w:bodyDiv w:val="1"/>
      <w:marLeft w:val="0"/>
      <w:marRight w:val="0"/>
      <w:marTop w:val="0"/>
      <w:marBottom w:val="0"/>
      <w:divBdr>
        <w:top w:val="none" w:sz="0" w:space="0" w:color="auto"/>
        <w:left w:val="none" w:sz="0" w:space="0" w:color="auto"/>
        <w:bottom w:val="none" w:sz="0" w:space="0" w:color="auto"/>
        <w:right w:val="none" w:sz="0" w:space="0" w:color="auto"/>
      </w:divBdr>
    </w:div>
    <w:div w:id="1812555036">
      <w:bodyDiv w:val="1"/>
      <w:marLeft w:val="0"/>
      <w:marRight w:val="0"/>
      <w:marTop w:val="0"/>
      <w:marBottom w:val="0"/>
      <w:divBdr>
        <w:top w:val="none" w:sz="0" w:space="0" w:color="auto"/>
        <w:left w:val="none" w:sz="0" w:space="0" w:color="auto"/>
        <w:bottom w:val="none" w:sz="0" w:space="0" w:color="auto"/>
        <w:right w:val="none" w:sz="0" w:space="0" w:color="auto"/>
      </w:divBdr>
    </w:div>
    <w:div w:id="1813600601">
      <w:bodyDiv w:val="1"/>
      <w:marLeft w:val="0"/>
      <w:marRight w:val="0"/>
      <w:marTop w:val="0"/>
      <w:marBottom w:val="0"/>
      <w:divBdr>
        <w:top w:val="none" w:sz="0" w:space="0" w:color="auto"/>
        <w:left w:val="none" w:sz="0" w:space="0" w:color="auto"/>
        <w:bottom w:val="none" w:sz="0" w:space="0" w:color="auto"/>
        <w:right w:val="none" w:sz="0" w:space="0" w:color="auto"/>
      </w:divBdr>
    </w:div>
    <w:div w:id="1815901707">
      <w:bodyDiv w:val="1"/>
      <w:marLeft w:val="0"/>
      <w:marRight w:val="0"/>
      <w:marTop w:val="0"/>
      <w:marBottom w:val="0"/>
      <w:divBdr>
        <w:top w:val="none" w:sz="0" w:space="0" w:color="auto"/>
        <w:left w:val="none" w:sz="0" w:space="0" w:color="auto"/>
        <w:bottom w:val="none" w:sz="0" w:space="0" w:color="auto"/>
        <w:right w:val="none" w:sz="0" w:space="0" w:color="auto"/>
      </w:divBdr>
    </w:div>
    <w:div w:id="1829327528">
      <w:bodyDiv w:val="1"/>
      <w:marLeft w:val="0"/>
      <w:marRight w:val="0"/>
      <w:marTop w:val="0"/>
      <w:marBottom w:val="0"/>
      <w:divBdr>
        <w:top w:val="none" w:sz="0" w:space="0" w:color="auto"/>
        <w:left w:val="none" w:sz="0" w:space="0" w:color="auto"/>
        <w:bottom w:val="none" w:sz="0" w:space="0" w:color="auto"/>
        <w:right w:val="none" w:sz="0" w:space="0" w:color="auto"/>
      </w:divBdr>
    </w:div>
    <w:div w:id="1871138855">
      <w:bodyDiv w:val="1"/>
      <w:marLeft w:val="0"/>
      <w:marRight w:val="0"/>
      <w:marTop w:val="0"/>
      <w:marBottom w:val="0"/>
      <w:divBdr>
        <w:top w:val="none" w:sz="0" w:space="0" w:color="auto"/>
        <w:left w:val="none" w:sz="0" w:space="0" w:color="auto"/>
        <w:bottom w:val="none" w:sz="0" w:space="0" w:color="auto"/>
        <w:right w:val="none" w:sz="0" w:space="0" w:color="auto"/>
      </w:divBdr>
    </w:div>
    <w:div w:id="1873303475">
      <w:bodyDiv w:val="1"/>
      <w:marLeft w:val="0"/>
      <w:marRight w:val="0"/>
      <w:marTop w:val="0"/>
      <w:marBottom w:val="0"/>
      <w:divBdr>
        <w:top w:val="none" w:sz="0" w:space="0" w:color="auto"/>
        <w:left w:val="none" w:sz="0" w:space="0" w:color="auto"/>
        <w:bottom w:val="none" w:sz="0" w:space="0" w:color="auto"/>
        <w:right w:val="none" w:sz="0" w:space="0" w:color="auto"/>
      </w:divBdr>
    </w:div>
    <w:div w:id="1873495399">
      <w:bodyDiv w:val="1"/>
      <w:marLeft w:val="0"/>
      <w:marRight w:val="0"/>
      <w:marTop w:val="0"/>
      <w:marBottom w:val="0"/>
      <w:divBdr>
        <w:top w:val="none" w:sz="0" w:space="0" w:color="auto"/>
        <w:left w:val="none" w:sz="0" w:space="0" w:color="auto"/>
        <w:bottom w:val="none" w:sz="0" w:space="0" w:color="auto"/>
        <w:right w:val="none" w:sz="0" w:space="0" w:color="auto"/>
      </w:divBdr>
    </w:div>
    <w:div w:id="1880238298">
      <w:bodyDiv w:val="1"/>
      <w:marLeft w:val="0"/>
      <w:marRight w:val="0"/>
      <w:marTop w:val="0"/>
      <w:marBottom w:val="0"/>
      <w:divBdr>
        <w:top w:val="none" w:sz="0" w:space="0" w:color="auto"/>
        <w:left w:val="none" w:sz="0" w:space="0" w:color="auto"/>
        <w:bottom w:val="none" w:sz="0" w:space="0" w:color="auto"/>
        <w:right w:val="none" w:sz="0" w:space="0" w:color="auto"/>
      </w:divBdr>
    </w:div>
    <w:div w:id="1880505387">
      <w:bodyDiv w:val="1"/>
      <w:marLeft w:val="0"/>
      <w:marRight w:val="0"/>
      <w:marTop w:val="0"/>
      <w:marBottom w:val="0"/>
      <w:divBdr>
        <w:top w:val="none" w:sz="0" w:space="0" w:color="auto"/>
        <w:left w:val="none" w:sz="0" w:space="0" w:color="auto"/>
        <w:bottom w:val="none" w:sz="0" w:space="0" w:color="auto"/>
        <w:right w:val="none" w:sz="0" w:space="0" w:color="auto"/>
      </w:divBdr>
    </w:div>
    <w:div w:id="1886797302">
      <w:bodyDiv w:val="1"/>
      <w:marLeft w:val="0"/>
      <w:marRight w:val="0"/>
      <w:marTop w:val="0"/>
      <w:marBottom w:val="0"/>
      <w:divBdr>
        <w:top w:val="none" w:sz="0" w:space="0" w:color="auto"/>
        <w:left w:val="none" w:sz="0" w:space="0" w:color="auto"/>
        <w:bottom w:val="none" w:sz="0" w:space="0" w:color="auto"/>
        <w:right w:val="none" w:sz="0" w:space="0" w:color="auto"/>
      </w:divBdr>
    </w:div>
    <w:div w:id="1889798460">
      <w:bodyDiv w:val="1"/>
      <w:marLeft w:val="0"/>
      <w:marRight w:val="0"/>
      <w:marTop w:val="0"/>
      <w:marBottom w:val="0"/>
      <w:divBdr>
        <w:top w:val="none" w:sz="0" w:space="0" w:color="auto"/>
        <w:left w:val="none" w:sz="0" w:space="0" w:color="auto"/>
        <w:bottom w:val="none" w:sz="0" w:space="0" w:color="auto"/>
        <w:right w:val="none" w:sz="0" w:space="0" w:color="auto"/>
      </w:divBdr>
    </w:div>
    <w:div w:id="1896431994">
      <w:bodyDiv w:val="1"/>
      <w:marLeft w:val="0"/>
      <w:marRight w:val="0"/>
      <w:marTop w:val="0"/>
      <w:marBottom w:val="0"/>
      <w:divBdr>
        <w:top w:val="none" w:sz="0" w:space="0" w:color="auto"/>
        <w:left w:val="none" w:sz="0" w:space="0" w:color="auto"/>
        <w:bottom w:val="none" w:sz="0" w:space="0" w:color="auto"/>
        <w:right w:val="none" w:sz="0" w:space="0" w:color="auto"/>
      </w:divBdr>
    </w:div>
    <w:div w:id="1909728328">
      <w:bodyDiv w:val="1"/>
      <w:marLeft w:val="0"/>
      <w:marRight w:val="0"/>
      <w:marTop w:val="0"/>
      <w:marBottom w:val="0"/>
      <w:divBdr>
        <w:top w:val="none" w:sz="0" w:space="0" w:color="auto"/>
        <w:left w:val="none" w:sz="0" w:space="0" w:color="auto"/>
        <w:bottom w:val="none" w:sz="0" w:space="0" w:color="auto"/>
        <w:right w:val="none" w:sz="0" w:space="0" w:color="auto"/>
      </w:divBdr>
    </w:div>
    <w:div w:id="1910731682">
      <w:bodyDiv w:val="1"/>
      <w:marLeft w:val="0"/>
      <w:marRight w:val="0"/>
      <w:marTop w:val="0"/>
      <w:marBottom w:val="0"/>
      <w:divBdr>
        <w:top w:val="none" w:sz="0" w:space="0" w:color="auto"/>
        <w:left w:val="none" w:sz="0" w:space="0" w:color="auto"/>
        <w:bottom w:val="none" w:sz="0" w:space="0" w:color="auto"/>
        <w:right w:val="none" w:sz="0" w:space="0" w:color="auto"/>
      </w:divBdr>
    </w:div>
    <w:div w:id="1917127884">
      <w:bodyDiv w:val="1"/>
      <w:marLeft w:val="0"/>
      <w:marRight w:val="0"/>
      <w:marTop w:val="0"/>
      <w:marBottom w:val="0"/>
      <w:divBdr>
        <w:top w:val="none" w:sz="0" w:space="0" w:color="auto"/>
        <w:left w:val="none" w:sz="0" w:space="0" w:color="auto"/>
        <w:bottom w:val="none" w:sz="0" w:space="0" w:color="auto"/>
        <w:right w:val="none" w:sz="0" w:space="0" w:color="auto"/>
      </w:divBdr>
    </w:div>
    <w:div w:id="1918634440">
      <w:bodyDiv w:val="1"/>
      <w:marLeft w:val="0"/>
      <w:marRight w:val="0"/>
      <w:marTop w:val="0"/>
      <w:marBottom w:val="0"/>
      <w:divBdr>
        <w:top w:val="none" w:sz="0" w:space="0" w:color="auto"/>
        <w:left w:val="none" w:sz="0" w:space="0" w:color="auto"/>
        <w:bottom w:val="none" w:sz="0" w:space="0" w:color="auto"/>
        <w:right w:val="none" w:sz="0" w:space="0" w:color="auto"/>
      </w:divBdr>
    </w:div>
    <w:div w:id="1918779159">
      <w:bodyDiv w:val="1"/>
      <w:marLeft w:val="0"/>
      <w:marRight w:val="0"/>
      <w:marTop w:val="0"/>
      <w:marBottom w:val="0"/>
      <w:divBdr>
        <w:top w:val="none" w:sz="0" w:space="0" w:color="auto"/>
        <w:left w:val="none" w:sz="0" w:space="0" w:color="auto"/>
        <w:bottom w:val="none" w:sz="0" w:space="0" w:color="auto"/>
        <w:right w:val="none" w:sz="0" w:space="0" w:color="auto"/>
      </w:divBdr>
    </w:div>
    <w:div w:id="1918902599">
      <w:bodyDiv w:val="1"/>
      <w:marLeft w:val="0"/>
      <w:marRight w:val="0"/>
      <w:marTop w:val="0"/>
      <w:marBottom w:val="0"/>
      <w:divBdr>
        <w:top w:val="none" w:sz="0" w:space="0" w:color="auto"/>
        <w:left w:val="none" w:sz="0" w:space="0" w:color="auto"/>
        <w:bottom w:val="none" w:sz="0" w:space="0" w:color="auto"/>
        <w:right w:val="none" w:sz="0" w:space="0" w:color="auto"/>
      </w:divBdr>
    </w:div>
    <w:div w:id="1922638553">
      <w:bodyDiv w:val="1"/>
      <w:marLeft w:val="0"/>
      <w:marRight w:val="0"/>
      <w:marTop w:val="0"/>
      <w:marBottom w:val="0"/>
      <w:divBdr>
        <w:top w:val="none" w:sz="0" w:space="0" w:color="auto"/>
        <w:left w:val="none" w:sz="0" w:space="0" w:color="auto"/>
        <w:bottom w:val="none" w:sz="0" w:space="0" w:color="auto"/>
        <w:right w:val="none" w:sz="0" w:space="0" w:color="auto"/>
      </w:divBdr>
    </w:div>
    <w:div w:id="1930459523">
      <w:bodyDiv w:val="1"/>
      <w:marLeft w:val="0"/>
      <w:marRight w:val="0"/>
      <w:marTop w:val="0"/>
      <w:marBottom w:val="0"/>
      <w:divBdr>
        <w:top w:val="none" w:sz="0" w:space="0" w:color="auto"/>
        <w:left w:val="none" w:sz="0" w:space="0" w:color="auto"/>
        <w:bottom w:val="none" w:sz="0" w:space="0" w:color="auto"/>
        <w:right w:val="none" w:sz="0" w:space="0" w:color="auto"/>
      </w:divBdr>
    </w:div>
    <w:div w:id="1939019613">
      <w:bodyDiv w:val="1"/>
      <w:marLeft w:val="0"/>
      <w:marRight w:val="0"/>
      <w:marTop w:val="0"/>
      <w:marBottom w:val="0"/>
      <w:divBdr>
        <w:top w:val="none" w:sz="0" w:space="0" w:color="auto"/>
        <w:left w:val="none" w:sz="0" w:space="0" w:color="auto"/>
        <w:bottom w:val="none" w:sz="0" w:space="0" w:color="auto"/>
        <w:right w:val="none" w:sz="0" w:space="0" w:color="auto"/>
      </w:divBdr>
    </w:div>
    <w:div w:id="1939175683">
      <w:bodyDiv w:val="1"/>
      <w:marLeft w:val="0"/>
      <w:marRight w:val="0"/>
      <w:marTop w:val="0"/>
      <w:marBottom w:val="0"/>
      <w:divBdr>
        <w:top w:val="none" w:sz="0" w:space="0" w:color="auto"/>
        <w:left w:val="none" w:sz="0" w:space="0" w:color="auto"/>
        <w:bottom w:val="none" w:sz="0" w:space="0" w:color="auto"/>
        <w:right w:val="none" w:sz="0" w:space="0" w:color="auto"/>
      </w:divBdr>
    </w:div>
    <w:div w:id="1940521436">
      <w:bodyDiv w:val="1"/>
      <w:marLeft w:val="0"/>
      <w:marRight w:val="0"/>
      <w:marTop w:val="0"/>
      <w:marBottom w:val="0"/>
      <w:divBdr>
        <w:top w:val="none" w:sz="0" w:space="0" w:color="auto"/>
        <w:left w:val="none" w:sz="0" w:space="0" w:color="auto"/>
        <w:bottom w:val="none" w:sz="0" w:space="0" w:color="auto"/>
        <w:right w:val="none" w:sz="0" w:space="0" w:color="auto"/>
      </w:divBdr>
    </w:div>
    <w:div w:id="1961187550">
      <w:bodyDiv w:val="1"/>
      <w:marLeft w:val="0"/>
      <w:marRight w:val="0"/>
      <w:marTop w:val="0"/>
      <w:marBottom w:val="0"/>
      <w:divBdr>
        <w:top w:val="none" w:sz="0" w:space="0" w:color="auto"/>
        <w:left w:val="none" w:sz="0" w:space="0" w:color="auto"/>
        <w:bottom w:val="none" w:sz="0" w:space="0" w:color="auto"/>
        <w:right w:val="none" w:sz="0" w:space="0" w:color="auto"/>
      </w:divBdr>
    </w:div>
    <w:div w:id="1962492915">
      <w:bodyDiv w:val="1"/>
      <w:marLeft w:val="0"/>
      <w:marRight w:val="0"/>
      <w:marTop w:val="0"/>
      <w:marBottom w:val="0"/>
      <w:divBdr>
        <w:top w:val="none" w:sz="0" w:space="0" w:color="auto"/>
        <w:left w:val="none" w:sz="0" w:space="0" w:color="auto"/>
        <w:bottom w:val="none" w:sz="0" w:space="0" w:color="auto"/>
        <w:right w:val="none" w:sz="0" w:space="0" w:color="auto"/>
      </w:divBdr>
    </w:div>
    <w:div w:id="1967931566">
      <w:bodyDiv w:val="1"/>
      <w:marLeft w:val="0"/>
      <w:marRight w:val="0"/>
      <w:marTop w:val="0"/>
      <w:marBottom w:val="0"/>
      <w:divBdr>
        <w:top w:val="none" w:sz="0" w:space="0" w:color="auto"/>
        <w:left w:val="none" w:sz="0" w:space="0" w:color="auto"/>
        <w:bottom w:val="none" w:sz="0" w:space="0" w:color="auto"/>
        <w:right w:val="none" w:sz="0" w:space="0" w:color="auto"/>
      </w:divBdr>
    </w:div>
    <w:div w:id="1972783626">
      <w:bodyDiv w:val="1"/>
      <w:marLeft w:val="0"/>
      <w:marRight w:val="0"/>
      <w:marTop w:val="0"/>
      <w:marBottom w:val="0"/>
      <w:divBdr>
        <w:top w:val="none" w:sz="0" w:space="0" w:color="auto"/>
        <w:left w:val="none" w:sz="0" w:space="0" w:color="auto"/>
        <w:bottom w:val="none" w:sz="0" w:space="0" w:color="auto"/>
        <w:right w:val="none" w:sz="0" w:space="0" w:color="auto"/>
      </w:divBdr>
    </w:div>
    <w:div w:id="1987313850">
      <w:bodyDiv w:val="1"/>
      <w:marLeft w:val="0"/>
      <w:marRight w:val="0"/>
      <w:marTop w:val="0"/>
      <w:marBottom w:val="0"/>
      <w:divBdr>
        <w:top w:val="none" w:sz="0" w:space="0" w:color="auto"/>
        <w:left w:val="none" w:sz="0" w:space="0" w:color="auto"/>
        <w:bottom w:val="none" w:sz="0" w:space="0" w:color="auto"/>
        <w:right w:val="none" w:sz="0" w:space="0" w:color="auto"/>
      </w:divBdr>
    </w:div>
    <w:div w:id="1990743380">
      <w:bodyDiv w:val="1"/>
      <w:marLeft w:val="0"/>
      <w:marRight w:val="0"/>
      <w:marTop w:val="0"/>
      <w:marBottom w:val="0"/>
      <w:divBdr>
        <w:top w:val="none" w:sz="0" w:space="0" w:color="auto"/>
        <w:left w:val="none" w:sz="0" w:space="0" w:color="auto"/>
        <w:bottom w:val="none" w:sz="0" w:space="0" w:color="auto"/>
        <w:right w:val="none" w:sz="0" w:space="0" w:color="auto"/>
      </w:divBdr>
    </w:div>
    <w:div w:id="1997613868">
      <w:bodyDiv w:val="1"/>
      <w:marLeft w:val="0"/>
      <w:marRight w:val="0"/>
      <w:marTop w:val="0"/>
      <w:marBottom w:val="0"/>
      <w:divBdr>
        <w:top w:val="none" w:sz="0" w:space="0" w:color="auto"/>
        <w:left w:val="none" w:sz="0" w:space="0" w:color="auto"/>
        <w:bottom w:val="none" w:sz="0" w:space="0" w:color="auto"/>
        <w:right w:val="none" w:sz="0" w:space="0" w:color="auto"/>
      </w:divBdr>
    </w:div>
    <w:div w:id="1998802012">
      <w:bodyDiv w:val="1"/>
      <w:marLeft w:val="0"/>
      <w:marRight w:val="0"/>
      <w:marTop w:val="0"/>
      <w:marBottom w:val="0"/>
      <w:divBdr>
        <w:top w:val="none" w:sz="0" w:space="0" w:color="auto"/>
        <w:left w:val="none" w:sz="0" w:space="0" w:color="auto"/>
        <w:bottom w:val="none" w:sz="0" w:space="0" w:color="auto"/>
        <w:right w:val="none" w:sz="0" w:space="0" w:color="auto"/>
      </w:divBdr>
    </w:div>
    <w:div w:id="2010209317">
      <w:bodyDiv w:val="1"/>
      <w:marLeft w:val="0"/>
      <w:marRight w:val="0"/>
      <w:marTop w:val="0"/>
      <w:marBottom w:val="0"/>
      <w:divBdr>
        <w:top w:val="none" w:sz="0" w:space="0" w:color="auto"/>
        <w:left w:val="none" w:sz="0" w:space="0" w:color="auto"/>
        <w:bottom w:val="none" w:sz="0" w:space="0" w:color="auto"/>
        <w:right w:val="none" w:sz="0" w:space="0" w:color="auto"/>
      </w:divBdr>
    </w:div>
    <w:div w:id="2012758843">
      <w:bodyDiv w:val="1"/>
      <w:marLeft w:val="0"/>
      <w:marRight w:val="0"/>
      <w:marTop w:val="0"/>
      <w:marBottom w:val="0"/>
      <w:divBdr>
        <w:top w:val="none" w:sz="0" w:space="0" w:color="auto"/>
        <w:left w:val="none" w:sz="0" w:space="0" w:color="auto"/>
        <w:bottom w:val="none" w:sz="0" w:space="0" w:color="auto"/>
        <w:right w:val="none" w:sz="0" w:space="0" w:color="auto"/>
      </w:divBdr>
    </w:div>
    <w:div w:id="2017027036">
      <w:bodyDiv w:val="1"/>
      <w:marLeft w:val="0"/>
      <w:marRight w:val="0"/>
      <w:marTop w:val="0"/>
      <w:marBottom w:val="0"/>
      <w:divBdr>
        <w:top w:val="none" w:sz="0" w:space="0" w:color="auto"/>
        <w:left w:val="none" w:sz="0" w:space="0" w:color="auto"/>
        <w:bottom w:val="none" w:sz="0" w:space="0" w:color="auto"/>
        <w:right w:val="none" w:sz="0" w:space="0" w:color="auto"/>
      </w:divBdr>
    </w:div>
    <w:div w:id="2021616433">
      <w:bodyDiv w:val="1"/>
      <w:marLeft w:val="0"/>
      <w:marRight w:val="0"/>
      <w:marTop w:val="0"/>
      <w:marBottom w:val="0"/>
      <w:divBdr>
        <w:top w:val="none" w:sz="0" w:space="0" w:color="auto"/>
        <w:left w:val="none" w:sz="0" w:space="0" w:color="auto"/>
        <w:bottom w:val="none" w:sz="0" w:space="0" w:color="auto"/>
        <w:right w:val="none" w:sz="0" w:space="0" w:color="auto"/>
      </w:divBdr>
    </w:div>
    <w:div w:id="2023126568">
      <w:bodyDiv w:val="1"/>
      <w:marLeft w:val="0"/>
      <w:marRight w:val="0"/>
      <w:marTop w:val="0"/>
      <w:marBottom w:val="0"/>
      <w:divBdr>
        <w:top w:val="none" w:sz="0" w:space="0" w:color="auto"/>
        <w:left w:val="none" w:sz="0" w:space="0" w:color="auto"/>
        <w:bottom w:val="none" w:sz="0" w:space="0" w:color="auto"/>
        <w:right w:val="none" w:sz="0" w:space="0" w:color="auto"/>
      </w:divBdr>
    </w:div>
    <w:div w:id="2026709166">
      <w:bodyDiv w:val="1"/>
      <w:marLeft w:val="0"/>
      <w:marRight w:val="0"/>
      <w:marTop w:val="0"/>
      <w:marBottom w:val="0"/>
      <w:divBdr>
        <w:top w:val="none" w:sz="0" w:space="0" w:color="auto"/>
        <w:left w:val="none" w:sz="0" w:space="0" w:color="auto"/>
        <w:bottom w:val="none" w:sz="0" w:space="0" w:color="auto"/>
        <w:right w:val="none" w:sz="0" w:space="0" w:color="auto"/>
      </w:divBdr>
    </w:div>
    <w:div w:id="2037078656">
      <w:bodyDiv w:val="1"/>
      <w:marLeft w:val="0"/>
      <w:marRight w:val="0"/>
      <w:marTop w:val="0"/>
      <w:marBottom w:val="0"/>
      <w:divBdr>
        <w:top w:val="none" w:sz="0" w:space="0" w:color="auto"/>
        <w:left w:val="none" w:sz="0" w:space="0" w:color="auto"/>
        <w:bottom w:val="none" w:sz="0" w:space="0" w:color="auto"/>
        <w:right w:val="none" w:sz="0" w:space="0" w:color="auto"/>
      </w:divBdr>
    </w:div>
    <w:div w:id="2041543424">
      <w:bodyDiv w:val="1"/>
      <w:marLeft w:val="0"/>
      <w:marRight w:val="0"/>
      <w:marTop w:val="0"/>
      <w:marBottom w:val="0"/>
      <w:divBdr>
        <w:top w:val="none" w:sz="0" w:space="0" w:color="auto"/>
        <w:left w:val="none" w:sz="0" w:space="0" w:color="auto"/>
        <w:bottom w:val="none" w:sz="0" w:space="0" w:color="auto"/>
        <w:right w:val="none" w:sz="0" w:space="0" w:color="auto"/>
      </w:divBdr>
    </w:div>
    <w:div w:id="2042972448">
      <w:bodyDiv w:val="1"/>
      <w:marLeft w:val="0"/>
      <w:marRight w:val="0"/>
      <w:marTop w:val="0"/>
      <w:marBottom w:val="0"/>
      <w:divBdr>
        <w:top w:val="none" w:sz="0" w:space="0" w:color="auto"/>
        <w:left w:val="none" w:sz="0" w:space="0" w:color="auto"/>
        <w:bottom w:val="none" w:sz="0" w:space="0" w:color="auto"/>
        <w:right w:val="none" w:sz="0" w:space="0" w:color="auto"/>
      </w:divBdr>
    </w:div>
    <w:div w:id="2068524419">
      <w:bodyDiv w:val="1"/>
      <w:marLeft w:val="0"/>
      <w:marRight w:val="0"/>
      <w:marTop w:val="0"/>
      <w:marBottom w:val="0"/>
      <w:divBdr>
        <w:top w:val="none" w:sz="0" w:space="0" w:color="auto"/>
        <w:left w:val="none" w:sz="0" w:space="0" w:color="auto"/>
        <w:bottom w:val="none" w:sz="0" w:space="0" w:color="auto"/>
        <w:right w:val="none" w:sz="0" w:space="0" w:color="auto"/>
      </w:divBdr>
    </w:div>
    <w:div w:id="2080056612">
      <w:bodyDiv w:val="1"/>
      <w:marLeft w:val="0"/>
      <w:marRight w:val="0"/>
      <w:marTop w:val="0"/>
      <w:marBottom w:val="0"/>
      <w:divBdr>
        <w:top w:val="none" w:sz="0" w:space="0" w:color="auto"/>
        <w:left w:val="none" w:sz="0" w:space="0" w:color="auto"/>
        <w:bottom w:val="none" w:sz="0" w:space="0" w:color="auto"/>
        <w:right w:val="none" w:sz="0" w:space="0" w:color="auto"/>
      </w:divBdr>
    </w:div>
    <w:div w:id="2080400821">
      <w:bodyDiv w:val="1"/>
      <w:marLeft w:val="0"/>
      <w:marRight w:val="0"/>
      <w:marTop w:val="0"/>
      <w:marBottom w:val="0"/>
      <w:divBdr>
        <w:top w:val="none" w:sz="0" w:space="0" w:color="auto"/>
        <w:left w:val="none" w:sz="0" w:space="0" w:color="auto"/>
        <w:bottom w:val="none" w:sz="0" w:space="0" w:color="auto"/>
        <w:right w:val="none" w:sz="0" w:space="0" w:color="auto"/>
      </w:divBdr>
    </w:div>
    <w:div w:id="2098558262">
      <w:bodyDiv w:val="1"/>
      <w:marLeft w:val="0"/>
      <w:marRight w:val="0"/>
      <w:marTop w:val="0"/>
      <w:marBottom w:val="0"/>
      <w:divBdr>
        <w:top w:val="none" w:sz="0" w:space="0" w:color="auto"/>
        <w:left w:val="none" w:sz="0" w:space="0" w:color="auto"/>
        <w:bottom w:val="none" w:sz="0" w:space="0" w:color="auto"/>
        <w:right w:val="none" w:sz="0" w:space="0" w:color="auto"/>
      </w:divBdr>
    </w:div>
    <w:div w:id="2101830597">
      <w:bodyDiv w:val="1"/>
      <w:marLeft w:val="0"/>
      <w:marRight w:val="0"/>
      <w:marTop w:val="0"/>
      <w:marBottom w:val="0"/>
      <w:divBdr>
        <w:top w:val="none" w:sz="0" w:space="0" w:color="auto"/>
        <w:left w:val="none" w:sz="0" w:space="0" w:color="auto"/>
        <w:bottom w:val="none" w:sz="0" w:space="0" w:color="auto"/>
        <w:right w:val="none" w:sz="0" w:space="0" w:color="auto"/>
      </w:divBdr>
    </w:div>
    <w:div w:id="2104836712">
      <w:bodyDiv w:val="1"/>
      <w:marLeft w:val="0"/>
      <w:marRight w:val="0"/>
      <w:marTop w:val="0"/>
      <w:marBottom w:val="0"/>
      <w:divBdr>
        <w:top w:val="none" w:sz="0" w:space="0" w:color="auto"/>
        <w:left w:val="none" w:sz="0" w:space="0" w:color="auto"/>
        <w:bottom w:val="none" w:sz="0" w:space="0" w:color="auto"/>
        <w:right w:val="none" w:sz="0" w:space="0" w:color="auto"/>
      </w:divBdr>
    </w:div>
    <w:div w:id="2118788688">
      <w:bodyDiv w:val="1"/>
      <w:marLeft w:val="0"/>
      <w:marRight w:val="0"/>
      <w:marTop w:val="0"/>
      <w:marBottom w:val="0"/>
      <w:divBdr>
        <w:top w:val="none" w:sz="0" w:space="0" w:color="auto"/>
        <w:left w:val="none" w:sz="0" w:space="0" w:color="auto"/>
        <w:bottom w:val="none" w:sz="0" w:space="0" w:color="auto"/>
        <w:right w:val="none" w:sz="0" w:space="0" w:color="auto"/>
      </w:divBdr>
    </w:div>
    <w:div w:id="2127388053">
      <w:bodyDiv w:val="1"/>
      <w:marLeft w:val="0"/>
      <w:marRight w:val="0"/>
      <w:marTop w:val="0"/>
      <w:marBottom w:val="0"/>
      <w:divBdr>
        <w:top w:val="none" w:sz="0" w:space="0" w:color="auto"/>
        <w:left w:val="none" w:sz="0" w:space="0" w:color="auto"/>
        <w:bottom w:val="none" w:sz="0" w:space="0" w:color="auto"/>
        <w:right w:val="none" w:sz="0" w:space="0" w:color="auto"/>
      </w:divBdr>
    </w:div>
    <w:div w:id="2132824151">
      <w:bodyDiv w:val="1"/>
      <w:marLeft w:val="0"/>
      <w:marRight w:val="0"/>
      <w:marTop w:val="0"/>
      <w:marBottom w:val="0"/>
      <w:divBdr>
        <w:top w:val="none" w:sz="0" w:space="0" w:color="auto"/>
        <w:left w:val="none" w:sz="0" w:space="0" w:color="auto"/>
        <w:bottom w:val="none" w:sz="0" w:space="0" w:color="auto"/>
        <w:right w:val="none" w:sz="0" w:space="0" w:color="auto"/>
      </w:divBdr>
    </w:div>
    <w:div w:id="2135172577">
      <w:bodyDiv w:val="1"/>
      <w:marLeft w:val="0"/>
      <w:marRight w:val="0"/>
      <w:marTop w:val="0"/>
      <w:marBottom w:val="0"/>
      <w:divBdr>
        <w:top w:val="none" w:sz="0" w:space="0" w:color="auto"/>
        <w:left w:val="none" w:sz="0" w:space="0" w:color="auto"/>
        <w:bottom w:val="none" w:sz="0" w:space="0" w:color="auto"/>
        <w:right w:val="none" w:sz="0" w:space="0" w:color="auto"/>
      </w:divBdr>
    </w:div>
    <w:div w:id="2136605331">
      <w:bodyDiv w:val="1"/>
      <w:marLeft w:val="0"/>
      <w:marRight w:val="0"/>
      <w:marTop w:val="0"/>
      <w:marBottom w:val="0"/>
      <w:divBdr>
        <w:top w:val="none" w:sz="0" w:space="0" w:color="auto"/>
        <w:left w:val="none" w:sz="0" w:space="0" w:color="auto"/>
        <w:bottom w:val="none" w:sz="0" w:space="0" w:color="auto"/>
        <w:right w:val="none" w:sz="0" w:space="0" w:color="auto"/>
      </w:divBdr>
    </w:div>
    <w:div w:id="2140487281">
      <w:bodyDiv w:val="1"/>
      <w:marLeft w:val="0"/>
      <w:marRight w:val="0"/>
      <w:marTop w:val="0"/>
      <w:marBottom w:val="0"/>
      <w:divBdr>
        <w:top w:val="none" w:sz="0" w:space="0" w:color="auto"/>
        <w:left w:val="none" w:sz="0" w:space="0" w:color="auto"/>
        <w:bottom w:val="none" w:sz="0" w:space="0" w:color="auto"/>
        <w:right w:val="none" w:sz="0" w:space="0" w:color="auto"/>
      </w:divBdr>
    </w:div>
    <w:div w:id="21465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coordinator@pswoodworkers.com.au" TargetMode="External"/><Relationship Id="rId17" Type="http://schemas.openxmlformats.org/officeDocument/2006/relationships/image" Target="media/image5.png"/><Relationship Id="rId25" Type="http://schemas.openxmlformats.org/officeDocument/2006/relationships/image" Target="cid:180be81b1b65b006a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cid:139A66DE-B9FB-44A9-9854-185F49EB6E8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tor@pswoodworkers.com.au"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pswoodworkers.com.a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pswoodworkers.com.au" TargetMode="External"/><Relationship Id="rId14" Type="http://schemas.openxmlformats.org/officeDocument/2006/relationships/image" Target="cid:180be81b1b83c4b1a816" TargetMode="External"/><Relationship Id="rId22" Type="http://schemas.openxmlformats.org/officeDocument/2006/relationships/image" Target="media/image9.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20S%20Woodworkers%20Club\Documents\Woodnews%202020%20augu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B9F5C-35C1-4CD0-8827-9AAC42A4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Woodnews 2020 august.dotx</Template>
  <TotalTime>2</TotalTime>
  <Pages>5</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 Woodworkers Club</dc:creator>
  <cp:keywords/>
  <dc:description/>
  <cp:lastModifiedBy>Roger Delaney</cp:lastModifiedBy>
  <cp:revision>3</cp:revision>
  <cp:lastPrinted>2022-05-16T03:10:00Z</cp:lastPrinted>
  <dcterms:created xsi:type="dcterms:W3CDTF">2022-05-16T03:16:00Z</dcterms:created>
  <dcterms:modified xsi:type="dcterms:W3CDTF">2022-05-16T03:17:00Z</dcterms:modified>
</cp:coreProperties>
</file>